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FAB" w:rsidRPr="001221B6" w:rsidRDefault="00814FAB" w:rsidP="00814FAB">
      <w:pPr>
        <w:pStyle w:val="Normal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Cambria" w:hAnsi="Bookman Old Style" w:cs="Cambria"/>
          <w:b/>
          <w:color w:val="000000"/>
        </w:rPr>
      </w:pPr>
      <w:r w:rsidRPr="001221B6">
        <w:rPr>
          <w:rFonts w:ascii="Bookman Old Style" w:eastAsia="Cambria" w:hAnsi="Bookman Old Style" w:cs="Cambria"/>
          <w:b/>
          <w:color w:val="000000"/>
        </w:rPr>
        <w:t>MOÇÃO DE APLAUSO N°       /2019.</w:t>
      </w:r>
    </w:p>
    <w:p w:rsidR="00814FAB" w:rsidRPr="001221B6" w:rsidRDefault="00814FAB" w:rsidP="00814FAB">
      <w:pPr>
        <w:pStyle w:val="Normal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Cambria" w:hAnsi="Bookman Old Style" w:cs="Cambria"/>
          <w:b/>
          <w:color w:val="000000"/>
        </w:rPr>
      </w:pPr>
      <w:r w:rsidRPr="001221B6">
        <w:rPr>
          <w:rFonts w:ascii="Bookman Old Style" w:eastAsia="Cambria" w:hAnsi="Bookman Old Style" w:cs="Cambria"/>
          <w:b/>
          <w:color w:val="000000"/>
        </w:rPr>
        <w:t xml:space="preserve">  </w:t>
      </w:r>
    </w:p>
    <w:p w:rsidR="00814FAB" w:rsidRPr="001221B6" w:rsidRDefault="00814FAB" w:rsidP="00814FAB">
      <w:pPr>
        <w:pStyle w:val="Normal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Cambria" w:hAnsi="Bookman Old Style" w:cs="Cambria"/>
          <w:b/>
          <w:color w:val="000000"/>
        </w:rPr>
      </w:pPr>
    </w:p>
    <w:p w:rsidR="00814FAB" w:rsidRPr="001221B6" w:rsidRDefault="00814FAB" w:rsidP="00814FAB">
      <w:pPr>
        <w:pStyle w:val="Normal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Cambria" w:hAnsi="Bookman Old Style" w:cs="Cambria"/>
          <w:b/>
          <w:color w:val="000000"/>
        </w:rPr>
      </w:pPr>
      <w:r w:rsidRPr="001221B6">
        <w:rPr>
          <w:rFonts w:ascii="Bookman Old Style" w:eastAsia="Cambria" w:hAnsi="Bookman Old Style" w:cs="Cambria"/>
          <w:b/>
          <w:color w:val="000000"/>
        </w:rPr>
        <w:t xml:space="preserve">Autor:  Paulo Cesar da Fonseca </w:t>
      </w:r>
    </w:p>
    <w:p w:rsidR="00814FAB" w:rsidRPr="001221B6" w:rsidRDefault="00814FAB" w:rsidP="00814FAB">
      <w:pPr>
        <w:pStyle w:val="Normal2"/>
        <w:jc w:val="center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jc w:val="both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Cambria" w:hAnsi="Bookman Old Style" w:cs="Cambria"/>
          <w:color w:val="000000"/>
        </w:rPr>
      </w:pPr>
      <w:r w:rsidRPr="001221B6">
        <w:rPr>
          <w:rFonts w:ascii="Bookman Old Style" w:eastAsia="Cambria" w:hAnsi="Bookman Old Style" w:cs="Cambria"/>
          <w:color w:val="000000"/>
        </w:rPr>
        <w:t>Excelentíssimos Senhores Membros da Mesa Diretora da Câmara Municipal de Baixo Guandu/ES.</w:t>
      </w:r>
    </w:p>
    <w:p w:rsidR="00814FAB" w:rsidRPr="001221B6" w:rsidRDefault="00814FAB" w:rsidP="00814FAB">
      <w:pPr>
        <w:pStyle w:val="Normal2"/>
        <w:jc w:val="both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jc w:val="both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jc w:val="both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jc w:val="both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jc w:val="both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jc w:val="both"/>
        <w:rPr>
          <w:rFonts w:ascii="Bookman Old Style" w:eastAsia="Cambria" w:hAnsi="Bookman Old Style" w:cs="Cambria"/>
        </w:rPr>
      </w:pPr>
      <w:r w:rsidRPr="001221B6">
        <w:rPr>
          <w:rFonts w:ascii="Bookman Old Style" w:eastAsia="Cambria" w:hAnsi="Bookman Old Style" w:cs="Cambria"/>
        </w:rPr>
        <w:t xml:space="preserve">Apresento à Mesa Diretora, ouvido o Soberano Plenário e dispensadas às demais formalidades regimentais, esta </w:t>
      </w:r>
      <w:r w:rsidRPr="001221B6">
        <w:rPr>
          <w:rFonts w:ascii="Bookman Old Style" w:eastAsia="Cambria" w:hAnsi="Bookman Old Style" w:cs="Cambria"/>
          <w:b/>
        </w:rPr>
        <w:t xml:space="preserve">MOÇÃO DE APLAUSOS, </w:t>
      </w:r>
      <w:r w:rsidRPr="001221B6">
        <w:rPr>
          <w:rFonts w:ascii="Bookman Old Style" w:eastAsia="Cambria" w:hAnsi="Bookman Old Style" w:cs="Cambria"/>
        </w:rPr>
        <w:t>nos termos do Artigo 116 do Regimento Interno, a ser encaminhada a</w:t>
      </w:r>
      <w:r w:rsidRPr="001221B6">
        <w:rPr>
          <w:rFonts w:ascii="Bookman Old Style" w:eastAsia="Cambria" w:hAnsi="Bookman Old Style" w:cs="Cambria"/>
          <w:b/>
        </w:rPr>
        <w:t xml:space="preserve"> CAMILLA APARECIDA CORRÊA MIRANDA</w:t>
      </w:r>
      <w:r>
        <w:rPr>
          <w:rFonts w:ascii="Bookman Old Style" w:eastAsia="Cambria" w:hAnsi="Bookman Old Style" w:cs="Cambria"/>
        </w:rPr>
        <w:t xml:space="preserve"> </w:t>
      </w:r>
      <w:r w:rsidRPr="001221B6">
        <w:rPr>
          <w:rFonts w:ascii="Bookman Old Style" w:eastAsia="Cambria" w:hAnsi="Bookman Old Style" w:cs="Cambria"/>
          <w:b/>
        </w:rPr>
        <w:t>em reconhecimento pelo ressaltante projeto em prol do nosso município</w:t>
      </w:r>
      <w:r w:rsidRPr="001221B6">
        <w:rPr>
          <w:rFonts w:ascii="Bookman Old Style" w:eastAsia="Cambria" w:hAnsi="Bookman Old Style" w:cs="Cambria"/>
        </w:rPr>
        <w:t xml:space="preserve">, nesta cidade de Baixo Guandu/ES. </w:t>
      </w:r>
    </w:p>
    <w:p w:rsidR="00814FAB" w:rsidRPr="001221B6" w:rsidRDefault="00814FAB" w:rsidP="00814FAB">
      <w:pPr>
        <w:pStyle w:val="Normal2"/>
        <w:jc w:val="both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jc w:val="both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jc w:val="both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jc w:val="both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jc w:val="both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jc w:val="both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jc w:val="both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Cambria" w:hAnsi="Bookman Old Style" w:cs="Cambria"/>
          <w:color w:val="000000"/>
        </w:rPr>
      </w:pPr>
      <w:r w:rsidRPr="001221B6">
        <w:rPr>
          <w:rFonts w:ascii="Bookman Old Style" w:eastAsia="Cambria" w:hAnsi="Bookman Old Style" w:cs="Cambria"/>
          <w:color w:val="000000"/>
        </w:rPr>
        <w:t>Câmara Municipal de Baixo Guandu/ES, Palácio Monsenhor Alonso Leite, aos dezenove dias do mês de setembro do ano dois mil e dezenove.</w:t>
      </w:r>
    </w:p>
    <w:p w:rsidR="00814FAB" w:rsidRPr="001221B6" w:rsidRDefault="00814FAB" w:rsidP="00814FAB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Cambria" w:hAnsi="Bookman Old Style" w:cs="Cambria"/>
          <w:color w:val="000000"/>
        </w:rPr>
      </w:pPr>
    </w:p>
    <w:p w:rsidR="00814FAB" w:rsidRPr="001221B6" w:rsidRDefault="00814FAB" w:rsidP="00814FAB">
      <w:pPr>
        <w:pStyle w:val="Normal2"/>
        <w:jc w:val="both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jc w:val="both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jc w:val="both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jc w:val="both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jc w:val="both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jc w:val="both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jc w:val="center"/>
        <w:rPr>
          <w:rFonts w:ascii="Bookman Old Style" w:eastAsia="Cambria" w:hAnsi="Bookman Old Style" w:cs="Cambria"/>
        </w:rPr>
      </w:pPr>
      <w:r w:rsidRPr="001221B6">
        <w:rPr>
          <w:rFonts w:ascii="Bookman Old Style" w:eastAsia="Cambria" w:hAnsi="Bookman Old Style" w:cs="Cambria"/>
          <w:b/>
        </w:rPr>
        <w:t>Paulo Cesar da Fonseca</w:t>
      </w:r>
    </w:p>
    <w:p w:rsidR="00814FAB" w:rsidRPr="001221B6" w:rsidRDefault="00814FAB" w:rsidP="00814FAB">
      <w:pPr>
        <w:pStyle w:val="Normal2"/>
        <w:jc w:val="center"/>
        <w:rPr>
          <w:rFonts w:ascii="Bookman Old Style" w:eastAsia="Cambria" w:hAnsi="Bookman Old Style" w:cs="Cambria"/>
        </w:rPr>
      </w:pPr>
      <w:bookmarkStart w:id="0" w:name="_GoBack"/>
      <w:bookmarkEnd w:id="0"/>
      <w:r w:rsidRPr="001221B6">
        <w:rPr>
          <w:rFonts w:ascii="Bookman Old Style" w:eastAsia="Cambria" w:hAnsi="Bookman Old Style" w:cs="Cambria"/>
          <w:b/>
        </w:rPr>
        <w:t>Vereador</w:t>
      </w:r>
    </w:p>
    <w:p w:rsidR="00814FAB" w:rsidRPr="001221B6" w:rsidRDefault="00814FAB" w:rsidP="00814FAB">
      <w:pPr>
        <w:pStyle w:val="Normal2"/>
        <w:pBdr>
          <w:top w:val="nil"/>
          <w:left w:val="nil"/>
          <w:bottom w:val="nil"/>
          <w:right w:val="nil"/>
          <w:between w:val="nil"/>
        </w:pBdr>
        <w:ind w:firstLine="1701"/>
        <w:jc w:val="center"/>
        <w:rPr>
          <w:rFonts w:ascii="Bookman Old Style" w:eastAsia="Cambria" w:hAnsi="Bookman Old Style" w:cs="Cambria"/>
          <w:color w:val="000000"/>
        </w:rPr>
      </w:pPr>
    </w:p>
    <w:p w:rsidR="00814FAB" w:rsidRPr="001221B6" w:rsidRDefault="00814FAB" w:rsidP="00814FAB">
      <w:pPr>
        <w:pStyle w:val="Normal2"/>
        <w:jc w:val="both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ind w:firstLine="1701"/>
        <w:jc w:val="both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ind w:firstLine="1701"/>
        <w:jc w:val="both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Cambria" w:hAnsi="Bookman Old Style" w:cs="Cambria"/>
          <w:b/>
          <w:color w:val="000000"/>
        </w:rPr>
      </w:pPr>
      <w:r w:rsidRPr="001221B6">
        <w:rPr>
          <w:rFonts w:ascii="Bookman Old Style" w:eastAsia="Cambria" w:hAnsi="Bookman Old Style" w:cs="Cambria"/>
          <w:b/>
          <w:color w:val="000000"/>
        </w:rPr>
        <w:lastRenderedPageBreak/>
        <w:t>JUSTIFICATIVA</w:t>
      </w:r>
    </w:p>
    <w:p w:rsidR="00814FAB" w:rsidRPr="001221B6" w:rsidRDefault="00814FAB" w:rsidP="00814FAB">
      <w:pPr>
        <w:pStyle w:val="Normal2"/>
        <w:jc w:val="center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jc w:val="center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jc w:val="both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jc w:val="both"/>
        <w:rPr>
          <w:rFonts w:ascii="Bookman Old Style" w:eastAsia="Cambria" w:hAnsi="Bookman Old Style" w:cs="Cambria"/>
        </w:rPr>
      </w:pPr>
      <w:r w:rsidRPr="001221B6">
        <w:rPr>
          <w:rFonts w:ascii="Bookman Old Style" w:eastAsia="Cambria" w:hAnsi="Bookman Old Style" w:cs="Cambria"/>
          <w:b/>
        </w:rPr>
        <w:t>Excelentíssimos Senhores Membros da Mesa Diretora,</w:t>
      </w:r>
    </w:p>
    <w:p w:rsidR="00814FAB" w:rsidRPr="001221B6" w:rsidRDefault="00814FAB" w:rsidP="00814FAB">
      <w:pPr>
        <w:pStyle w:val="Normal2"/>
        <w:jc w:val="both"/>
        <w:rPr>
          <w:rFonts w:ascii="Bookman Old Style" w:eastAsia="Cambria" w:hAnsi="Bookman Old Style" w:cs="Cambria"/>
        </w:rPr>
      </w:pPr>
      <w:r w:rsidRPr="001221B6">
        <w:rPr>
          <w:rFonts w:ascii="Bookman Old Style" w:eastAsia="Cambria" w:hAnsi="Bookman Old Style" w:cs="Cambria"/>
          <w:b/>
        </w:rPr>
        <w:t xml:space="preserve">Excelentíssimos Senhores Vereadores. </w:t>
      </w:r>
    </w:p>
    <w:p w:rsidR="00814FAB" w:rsidRPr="001221B6" w:rsidRDefault="00814FAB" w:rsidP="00814FAB">
      <w:pPr>
        <w:pStyle w:val="Normal2"/>
        <w:spacing w:line="276" w:lineRule="auto"/>
        <w:jc w:val="both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spacing w:line="276" w:lineRule="auto"/>
        <w:jc w:val="both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spacing w:line="276" w:lineRule="auto"/>
        <w:jc w:val="both"/>
        <w:rPr>
          <w:rFonts w:ascii="Bookman Old Style" w:eastAsia="Cambria" w:hAnsi="Bookman Old Style" w:cs="Cambria"/>
        </w:rPr>
      </w:pPr>
      <w:r w:rsidRPr="001221B6">
        <w:rPr>
          <w:rFonts w:ascii="Bookman Old Style" w:eastAsia="Cambria" w:hAnsi="Bookman Old Style" w:cs="Cambria"/>
        </w:rPr>
        <w:t xml:space="preserve">A presente Moção de Aplauso para a jovem Camilla Aparecida Corrêa Miranda nascida em 07/07/92 na cidade de Aimorés-MG filha </w:t>
      </w:r>
      <w:proofErr w:type="gramStart"/>
      <w:r w:rsidRPr="001221B6">
        <w:rPr>
          <w:rFonts w:ascii="Bookman Old Style" w:eastAsia="Cambria" w:hAnsi="Bookman Old Style" w:cs="Cambria"/>
        </w:rPr>
        <w:t>de  Francisco</w:t>
      </w:r>
      <w:proofErr w:type="gramEnd"/>
      <w:r w:rsidRPr="001221B6">
        <w:rPr>
          <w:rFonts w:ascii="Bookman Old Style" w:eastAsia="Cambria" w:hAnsi="Bookman Old Style" w:cs="Cambria"/>
        </w:rPr>
        <w:t xml:space="preserve"> Miranda Rocha e </w:t>
      </w:r>
      <w:proofErr w:type="spellStart"/>
      <w:r w:rsidRPr="001221B6">
        <w:rPr>
          <w:rFonts w:ascii="Bookman Old Style" w:eastAsia="Cambria" w:hAnsi="Bookman Old Style" w:cs="Cambria"/>
        </w:rPr>
        <w:t>Nerilda</w:t>
      </w:r>
      <w:proofErr w:type="spellEnd"/>
      <w:r w:rsidRPr="001221B6">
        <w:rPr>
          <w:rFonts w:ascii="Bookman Old Style" w:eastAsia="Cambria" w:hAnsi="Bookman Old Style" w:cs="Cambria"/>
        </w:rPr>
        <w:t xml:space="preserve"> Corrêa Gomes.</w:t>
      </w:r>
    </w:p>
    <w:p w:rsidR="00814FAB" w:rsidRPr="001221B6" w:rsidRDefault="00814FAB" w:rsidP="00814FAB">
      <w:pPr>
        <w:pStyle w:val="Normal2"/>
        <w:spacing w:line="276" w:lineRule="auto"/>
        <w:jc w:val="both"/>
        <w:rPr>
          <w:rFonts w:ascii="Bookman Old Style" w:eastAsia="Cambria" w:hAnsi="Bookman Old Style" w:cs="Cambria"/>
        </w:rPr>
      </w:pPr>
      <w:r w:rsidRPr="001221B6">
        <w:rPr>
          <w:rFonts w:ascii="Bookman Old Style" w:eastAsia="Cambria" w:hAnsi="Bookman Old Style" w:cs="Cambria"/>
          <w:color w:val="333333"/>
        </w:rPr>
        <w:t xml:space="preserve">Camilla, estudou </w:t>
      </w:r>
      <w:proofErr w:type="gramStart"/>
      <w:r w:rsidRPr="001221B6">
        <w:rPr>
          <w:rFonts w:ascii="Bookman Old Style" w:eastAsia="Cambria" w:hAnsi="Bookman Old Style" w:cs="Cambria"/>
        </w:rPr>
        <w:t xml:space="preserve">na  </w:t>
      </w:r>
      <w:proofErr w:type="spellStart"/>
      <w:r w:rsidRPr="001221B6">
        <w:rPr>
          <w:rFonts w:ascii="Bookman Old Style" w:eastAsia="Cambria" w:hAnsi="Bookman Old Style" w:cs="Cambria"/>
        </w:rPr>
        <w:t>Pré</w:t>
      </w:r>
      <w:proofErr w:type="spellEnd"/>
      <w:proofErr w:type="gramEnd"/>
      <w:r w:rsidRPr="001221B6">
        <w:rPr>
          <w:rFonts w:ascii="Bookman Old Style" w:eastAsia="Cambria" w:hAnsi="Bookman Old Style" w:cs="Cambria"/>
        </w:rPr>
        <w:t xml:space="preserve"> Escola PIAGET(Objetivo), na escola EMEIEF PROFESSOR JOSÉ NUNES(ensino fundamental), na escola EEEF Brasil_ (ensino fundamental), na escola EEEFM JOSE DAMASCENO FILHO (Ensino Médio) todas escolas </w:t>
      </w:r>
      <w:proofErr w:type="spellStart"/>
      <w:r w:rsidRPr="001221B6">
        <w:rPr>
          <w:rFonts w:ascii="Bookman Old Style" w:eastAsia="Cambria" w:hAnsi="Bookman Old Style" w:cs="Cambria"/>
        </w:rPr>
        <w:t>publicas</w:t>
      </w:r>
      <w:proofErr w:type="spellEnd"/>
      <w:r w:rsidRPr="001221B6">
        <w:rPr>
          <w:rFonts w:ascii="Bookman Old Style" w:eastAsia="Cambria" w:hAnsi="Bookman Old Style" w:cs="Cambria"/>
        </w:rPr>
        <w:t xml:space="preserve"> do município de Baixo Guandu - ES.</w:t>
      </w:r>
    </w:p>
    <w:p w:rsidR="00814FAB" w:rsidRPr="001221B6" w:rsidRDefault="00814FAB" w:rsidP="00814FAB">
      <w:pPr>
        <w:pStyle w:val="Normal2"/>
        <w:spacing w:line="276" w:lineRule="auto"/>
        <w:jc w:val="both"/>
        <w:rPr>
          <w:rFonts w:ascii="Bookman Old Style" w:eastAsia="Cambria" w:hAnsi="Bookman Old Style" w:cs="Cambria"/>
        </w:rPr>
      </w:pPr>
      <w:r w:rsidRPr="001221B6">
        <w:rPr>
          <w:rFonts w:ascii="Bookman Old Style" w:eastAsia="Cambria" w:hAnsi="Bookman Old Style" w:cs="Cambria"/>
          <w:color w:val="333333"/>
        </w:rPr>
        <w:t xml:space="preserve">Sempre um exemplo de dedicação e empenho, seu foco de estudos sempre </w:t>
      </w:r>
      <w:proofErr w:type="spellStart"/>
      <w:r w:rsidRPr="001221B6">
        <w:rPr>
          <w:rFonts w:ascii="Bookman Old Style" w:eastAsia="Cambria" w:hAnsi="Bookman Old Style" w:cs="Cambria"/>
          <w:color w:val="333333"/>
        </w:rPr>
        <w:t>esta</w:t>
      </w:r>
      <w:proofErr w:type="spellEnd"/>
      <w:r w:rsidRPr="001221B6">
        <w:rPr>
          <w:rFonts w:ascii="Bookman Old Style" w:eastAsia="Cambria" w:hAnsi="Bookman Old Style" w:cs="Cambria"/>
          <w:color w:val="333333"/>
        </w:rPr>
        <w:t xml:space="preserve"> voltados para o meio ambiente, formada pelo</w:t>
      </w:r>
      <w:r w:rsidRPr="001221B6">
        <w:rPr>
          <w:rFonts w:ascii="Bookman Old Style" w:eastAsia="Cambria" w:hAnsi="Bookman Old Style" w:cs="Cambria"/>
        </w:rPr>
        <w:t xml:space="preserve"> IFES - Campus de Colatina,</w:t>
      </w:r>
      <w:r w:rsidRPr="001221B6">
        <w:rPr>
          <w:rFonts w:ascii="Bookman Old Style" w:eastAsia="Cambria" w:hAnsi="Bookman Old Style" w:cs="Cambria"/>
          <w:color w:val="333333"/>
        </w:rPr>
        <w:t xml:space="preserve"> </w:t>
      </w:r>
      <w:r w:rsidRPr="001221B6">
        <w:rPr>
          <w:rFonts w:ascii="Bookman Old Style" w:eastAsia="Cambria" w:hAnsi="Bookman Old Style" w:cs="Cambria"/>
          <w:b/>
          <w:color w:val="333333"/>
        </w:rPr>
        <w:t>em TECNOLOGIA EM SANEAMENTO AMBIENTAL,</w:t>
      </w:r>
      <w:r w:rsidRPr="001221B6">
        <w:rPr>
          <w:rFonts w:ascii="Bookman Old Style" w:eastAsia="Cambria" w:hAnsi="Bookman Old Style" w:cs="Cambria"/>
          <w:color w:val="333333"/>
        </w:rPr>
        <w:t xml:space="preserve"> atualmente estagia no SANEAR COLATINA e cursa agronomia </w:t>
      </w:r>
      <w:proofErr w:type="gramStart"/>
      <w:r w:rsidRPr="001221B6">
        <w:rPr>
          <w:rFonts w:ascii="Bookman Old Style" w:eastAsia="Cambria" w:hAnsi="Bookman Old Style" w:cs="Cambria"/>
          <w:color w:val="333333"/>
        </w:rPr>
        <w:t xml:space="preserve">no </w:t>
      </w:r>
      <w:r w:rsidRPr="001221B6">
        <w:rPr>
          <w:rFonts w:ascii="Bookman Old Style" w:eastAsia="Cambria" w:hAnsi="Bookman Old Style" w:cs="Cambria"/>
        </w:rPr>
        <w:t xml:space="preserve"> IFES</w:t>
      </w:r>
      <w:proofErr w:type="gramEnd"/>
      <w:r w:rsidRPr="001221B6">
        <w:rPr>
          <w:rFonts w:ascii="Bookman Old Style" w:eastAsia="Cambria" w:hAnsi="Bookman Old Style" w:cs="Cambria"/>
        </w:rPr>
        <w:t xml:space="preserve"> - Campus </w:t>
      </w:r>
      <w:proofErr w:type="spellStart"/>
      <w:r w:rsidRPr="001221B6">
        <w:rPr>
          <w:rFonts w:ascii="Bookman Old Style" w:eastAsia="Cambria" w:hAnsi="Bookman Old Style" w:cs="Cambria"/>
        </w:rPr>
        <w:t>Itapina</w:t>
      </w:r>
      <w:proofErr w:type="spellEnd"/>
      <w:r w:rsidRPr="001221B6">
        <w:rPr>
          <w:rFonts w:ascii="Bookman Old Style" w:eastAsia="Cambria" w:hAnsi="Bookman Old Style" w:cs="Cambria"/>
        </w:rPr>
        <w:t>.</w:t>
      </w:r>
    </w:p>
    <w:p w:rsidR="00814FAB" w:rsidRPr="001221B6" w:rsidRDefault="00814FAB" w:rsidP="00814FAB">
      <w:pPr>
        <w:pStyle w:val="Normal2"/>
        <w:spacing w:line="276" w:lineRule="auto"/>
        <w:jc w:val="both"/>
        <w:rPr>
          <w:rFonts w:ascii="Bookman Old Style" w:eastAsia="Cambria" w:hAnsi="Bookman Old Style" w:cs="Cambria"/>
        </w:rPr>
      </w:pPr>
      <w:r w:rsidRPr="001221B6">
        <w:rPr>
          <w:rFonts w:ascii="Bookman Old Style" w:eastAsia="Cambria" w:hAnsi="Bookman Old Style" w:cs="Cambria"/>
        </w:rPr>
        <w:t xml:space="preserve"> Camilla é Pós graduada em: AGRICULTURA SUSTENTÁVEL (2017-2018) IFES - Campus de Colatina.</w:t>
      </w:r>
    </w:p>
    <w:p w:rsidR="00814FAB" w:rsidRPr="001221B6" w:rsidRDefault="00814FAB" w:rsidP="00814FAB">
      <w:pPr>
        <w:pStyle w:val="Normal2"/>
        <w:spacing w:line="276" w:lineRule="auto"/>
        <w:jc w:val="both"/>
        <w:rPr>
          <w:rFonts w:ascii="Bookman Old Style" w:eastAsia="Cambria" w:hAnsi="Bookman Old Style" w:cs="Cambria"/>
        </w:rPr>
      </w:pPr>
      <w:r w:rsidRPr="001221B6">
        <w:rPr>
          <w:rFonts w:ascii="Bookman Old Style" w:eastAsia="Cambria" w:hAnsi="Bookman Old Style" w:cs="Cambria"/>
        </w:rPr>
        <w:t xml:space="preserve">Participou de vários </w:t>
      </w:r>
      <w:proofErr w:type="gramStart"/>
      <w:r w:rsidRPr="001221B6">
        <w:rPr>
          <w:rFonts w:ascii="Bookman Old Style" w:eastAsia="Cambria" w:hAnsi="Bookman Old Style" w:cs="Cambria"/>
        </w:rPr>
        <w:t>Projetos :</w:t>
      </w:r>
      <w:proofErr w:type="gramEnd"/>
    </w:p>
    <w:p w:rsidR="00814FAB" w:rsidRPr="001221B6" w:rsidRDefault="00814FAB" w:rsidP="00814FAB">
      <w:pPr>
        <w:pStyle w:val="Normal2"/>
        <w:spacing w:line="276" w:lineRule="auto"/>
        <w:jc w:val="both"/>
        <w:rPr>
          <w:rFonts w:ascii="Bookman Old Style" w:eastAsia="Cambria" w:hAnsi="Bookman Old Style" w:cs="Cambria"/>
        </w:rPr>
      </w:pPr>
      <w:r w:rsidRPr="001221B6">
        <w:rPr>
          <w:rFonts w:ascii="Bookman Old Style" w:eastAsia="Cambria" w:hAnsi="Bookman Old Style" w:cs="Cambria"/>
        </w:rPr>
        <w:t xml:space="preserve">_ Identificação e diagnóstico das nascentes urbanas da margem norte do rio Doce na cidade de Colatina, </w:t>
      </w:r>
      <w:proofErr w:type="gramStart"/>
      <w:r w:rsidRPr="001221B6">
        <w:rPr>
          <w:rFonts w:ascii="Bookman Old Style" w:eastAsia="Cambria" w:hAnsi="Bookman Old Style" w:cs="Cambria"/>
        </w:rPr>
        <w:t>ES(</w:t>
      </w:r>
      <w:proofErr w:type="gramEnd"/>
      <w:r w:rsidRPr="001221B6">
        <w:rPr>
          <w:rFonts w:ascii="Bookman Old Style" w:eastAsia="Cambria" w:hAnsi="Bookman Old Style" w:cs="Cambria"/>
        </w:rPr>
        <w:t>2014 a 2015) (2016 a 2017).</w:t>
      </w:r>
    </w:p>
    <w:p w:rsidR="00814FAB" w:rsidRPr="001221B6" w:rsidRDefault="00814FAB" w:rsidP="00814FAB">
      <w:pPr>
        <w:pStyle w:val="Normal2"/>
        <w:spacing w:line="276" w:lineRule="auto"/>
        <w:jc w:val="both"/>
        <w:rPr>
          <w:rFonts w:ascii="Bookman Old Style" w:eastAsia="Cambria" w:hAnsi="Bookman Old Style" w:cs="Cambria"/>
        </w:rPr>
      </w:pPr>
      <w:r w:rsidRPr="001221B6">
        <w:rPr>
          <w:rFonts w:ascii="Bookman Old Style" w:eastAsia="Cambria" w:hAnsi="Bookman Old Style" w:cs="Cambria"/>
        </w:rPr>
        <w:t xml:space="preserve">Fez estágio na _ Vigilância Sanitária em Colatina </w:t>
      </w:r>
      <w:proofErr w:type="gramStart"/>
      <w:r w:rsidRPr="001221B6">
        <w:rPr>
          <w:rFonts w:ascii="Bookman Old Style" w:eastAsia="Cambria" w:hAnsi="Bookman Old Style" w:cs="Cambria"/>
        </w:rPr>
        <w:t>( 2015</w:t>
      </w:r>
      <w:proofErr w:type="gramEnd"/>
      <w:r w:rsidRPr="001221B6">
        <w:rPr>
          <w:rFonts w:ascii="Bookman Old Style" w:eastAsia="Cambria" w:hAnsi="Bookman Old Style" w:cs="Cambria"/>
        </w:rPr>
        <w:t xml:space="preserve"> a 2016)</w:t>
      </w:r>
    </w:p>
    <w:p w:rsidR="00814FAB" w:rsidRPr="001221B6" w:rsidRDefault="00814FAB" w:rsidP="00814FAB">
      <w:pPr>
        <w:pStyle w:val="Normal2"/>
        <w:spacing w:line="276" w:lineRule="auto"/>
        <w:jc w:val="both"/>
        <w:rPr>
          <w:rFonts w:ascii="Bookman Old Style" w:eastAsia="Cambria" w:hAnsi="Bookman Old Style" w:cs="Cambria"/>
        </w:rPr>
      </w:pPr>
      <w:r w:rsidRPr="001221B6">
        <w:rPr>
          <w:rFonts w:ascii="Bookman Old Style" w:eastAsia="Cambria" w:hAnsi="Bookman Old Style" w:cs="Cambria"/>
        </w:rPr>
        <w:t xml:space="preserve">Ganhou </w:t>
      </w:r>
      <w:proofErr w:type="spellStart"/>
      <w:r w:rsidRPr="001221B6">
        <w:rPr>
          <w:rFonts w:ascii="Bookman Old Style" w:eastAsia="Cambria" w:hAnsi="Bookman Old Style" w:cs="Cambria"/>
          <w:b/>
        </w:rPr>
        <w:t>Premio</w:t>
      </w:r>
      <w:proofErr w:type="spellEnd"/>
      <w:r w:rsidRPr="001221B6">
        <w:rPr>
          <w:rFonts w:ascii="Bookman Old Style" w:eastAsia="Cambria" w:hAnsi="Bookman Old Style" w:cs="Cambria"/>
          <w:b/>
        </w:rPr>
        <w:t xml:space="preserve"> de 1º lugar em Destaque Ciência, Tecnologia e Inovação</w:t>
      </w:r>
      <w:r w:rsidRPr="001221B6">
        <w:rPr>
          <w:rFonts w:ascii="Bookman Old Style" w:eastAsia="Cambria" w:hAnsi="Bookman Old Style" w:cs="Cambria"/>
        </w:rPr>
        <w:t>_ Proposta de análise microscópic</w:t>
      </w:r>
      <w:r>
        <w:rPr>
          <w:rFonts w:ascii="Bookman Old Style" w:eastAsia="Cambria" w:hAnsi="Bookman Old Style" w:cs="Cambria"/>
        </w:rPr>
        <w:t>a</w:t>
      </w:r>
      <w:r w:rsidRPr="001221B6">
        <w:rPr>
          <w:rFonts w:ascii="Bookman Old Style" w:eastAsia="Cambria" w:hAnsi="Bookman Old Style" w:cs="Cambria"/>
        </w:rPr>
        <w:t xml:space="preserve"> para diagnóstico das nascentes urbanas de Colatina, ES - VI Seminário Municipal de Ciência, Tecnologia e Inovação.</w:t>
      </w:r>
    </w:p>
    <w:p w:rsidR="00814FAB" w:rsidRPr="001221B6" w:rsidRDefault="00814FAB" w:rsidP="00814FAB">
      <w:pPr>
        <w:pStyle w:val="Normal2"/>
        <w:spacing w:line="276" w:lineRule="auto"/>
        <w:jc w:val="both"/>
        <w:rPr>
          <w:rFonts w:ascii="Bookman Old Style" w:eastAsia="Cambria" w:hAnsi="Bookman Old Style" w:cs="Cambria"/>
        </w:rPr>
      </w:pPr>
      <w:r>
        <w:rPr>
          <w:rFonts w:ascii="Bookman Old Style" w:eastAsia="Cambria" w:hAnsi="Bookman Old Style" w:cs="Cambria"/>
          <w:color w:val="333333"/>
        </w:rPr>
        <w:t xml:space="preserve"> No ano de 2018</w:t>
      </w:r>
      <w:r w:rsidRPr="001221B6">
        <w:rPr>
          <w:rFonts w:ascii="Bookman Old Style" w:eastAsia="Cambria" w:hAnsi="Bookman Old Style" w:cs="Cambria"/>
          <w:color w:val="333333"/>
        </w:rPr>
        <w:t xml:space="preserve"> Camila participou do projeto </w:t>
      </w:r>
      <w:r w:rsidRPr="001221B6">
        <w:rPr>
          <w:rFonts w:ascii="Bookman Old Style" w:eastAsia="Cambria" w:hAnsi="Bookman Old Style" w:cs="Cambria"/>
          <w:b/>
        </w:rPr>
        <w:t>"FUTURO DO RIO DOCE SOMOS NÓS"</w:t>
      </w:r>
      <w:r>
        <w:rPr>
          <w:rFonts w:ascii="Bookman Old Style" w:eastAsia="Cambria" w:hAnsi="Bookman Old Style" w:cs="Cambria"/>
          <w:color w:val="333333"/>
        </w:rPr>
        <w:t xml:space="preserve"> </w:t>
      </w:r>
      <w:r w:rsidRPr="001221B6">
        <w:rPr>
          <w:rFonts w:ascii="Bookman Old Style" w:eastAsia="Cambria" w:hAnsi="Bookman Old Style" w:cs="Cambria"/>
          <w:color w:val="333333"/>
        </w:rPr>
        <w:t xml:space="preserve">elaborado sob a </w:t>
      </w:r>
      <w:proofErr w:type="gramStart"/>
      <w:r w:rsidRPr="001221B6">
        <w:rPr>
          <w:rFonts w:ascii="Bookman Old Style" w:eastAsia="Cambria" w:hAnsi="Bookman Old Style" w:cs="Cambria"/>
          <w:color w:val="333333"/>
        </w:rPr>
        <w:t xml:space="preserve">tutela </w:t>
      </w:r>
      <w:r w:rsidRPr="001221B6">
        <w:rPr>
          <w:rFonts w:ascii="Bookman Old Style" w:eastAsia="Cambria" w:hAnsi="Bookman Old Style" w:cs="Cambria"/>
        </w:rPr>
        <w:t xml:space="preserve"> da</w:t>
      </w:r>
      <w:proofErr w:type="gramEnd"/>
      <w:r w:rsidRPr="001221B6">
        <w:rPr>
          <w:rFonts w:ascii="Bookman Old Style" w:eastAsia="Cambria" w:hAnsi="Bookman Old Style" w:cs="Cambria"/>
        </w:rPr>
        <w:t xml:space="preserve">  Fundação Renova,</w:t>
      </w:r>
      <w:r w:rsidRPr="001221B6">
        <w:rPr>
          <w:rFonts w:ascii="Bookman Old Style" w:eastAsia="Cambria" w:hAnsi="Bookman Old Style" w:cs="Cambria"/>
          <w:color w:val="333333"/>
        </w:rPr>
        <w:t xml:space="preserve"> com  treinamento do </w:t>
      </w:r>
      <w:r w:rsidRPr="001221B6">
        <w:rPr>
          <w:rFonts w:ascii="Bookman Old Style" w:eastAsia="Cambria" w:hAnsi="Bookman Old Style" w:cs="Cambria"/>
          <w:b/>
        </w:rPr>
        <w:t xml:space="preserve"> INSTITUTO ELOS</w:t>
      </w:r>
      <w:r w:rsidRPr="001221B6">
        <w:rPr>
          <w:rFonts w:ascii="Bookman Old Style" w:eastAsia="Cambria" w:hAnsi="Bookman Old Style" w:cs="Cambria"/>
        </w:rPr>
        <w:t xml:space="preserve"> para aprender trabalhar com comunidade. </w:t>
      </w:r>
    </w:p>
    <w:p w:rsidR="00814FAB" w:rsidRPr="001221B6" w:rsidRDefault="00814FAB" w:rsidP="00814FAB">
      <w:pPr>
        <w:pStyle w:val="Normal2"/>
        <w:spacing w:line="276" w:lineRule="auto"/>
        <w:jc w:val="both"/>
        <w:rPr>
          <w:rFonts w:ascii="Bookman Old Style" w:eastAsia="Cambria" w:hAnsi="Bookman Old Style" w:cs="Cambria"/>
        </w:rPr>
      </w:pPr>
      <w:r w:rsidRPr="001221B6">
        <w:rPr>
          <w:rFonts w:ascii="Bookman Old Style" w:eastAsia="Cambria" w:hAnsi="Bookman Old Style" w:cs="Cambria"/>
        </w:rPr>
        <w:t xml:space="preserve">Eles selecionaram aproximadamente 90 jovens da Bacia do rio Doce, com o desafio de escrever projetos para </w:t>
      </w:r>
      <w:proofErr w:type="gramStart"/>
      <w:r w:rsidRPr="001221B6">
        <w:rPr>
          <w:rFonts w:ascii="Bookman Old Style" w:eastAsia="Cambria" w:hAnsi="Bookman Old Style" w:cs="Cambria"/>
        </w:rPr>
        <w:t>suas  cidades</w:t>
      </w:r>
      <w:proofErr w:type="gramEnd"/>
      <w:r w:rsidRPr="001221B6">
        <w:rPr>
          <w:rFonts w:ascii="Bookman Old Style" w:eastAsia="Cambria" w:hAnsi="Bookman Old Style" w:cs="Cambria"/>
        </w:rPr>
        <w:t>. E a jovem escolheu como seu tema SANEAMENTO BÁSICO.</w:t>
      </w:r>
    </w:p>
    <w:p w:rsidR="00814FAB" w:rsidRPr="001221B6" w:rsidRDefault="00814FAB" w:rsidP="00814FAB">
      <w:pPr>
        <w:pStyle w:val="Normal2"/>
        <w:spacing w:line="276" w:lineRule="auto"/>
        <w:jc w:val="both"/>
        <w:rPr>
          <w:rFonts w:ascii="Bookman Old Style" w:eastAsia="Cambria" w:hAnsi="Bookman Old Style" w:cs="Cambria"/>
        </w:rPr>
      </w:pPr>
      <w:r w:rsidRPr="001221B6">
        <w:rPr>
          <w:rFonts w:ascii="Bookman Old Style" w:eastAsia="Cambria" w:hAnsi="Bookman Old Style" w:cs="Cambria"/>
          <w:b/>
        </w:rPr>
        <w:lastRenderedPageBreak/>
        <w:t xml:space="preserve">Camila </w:t>
      </w:r>
      <w:r w:rsidRPr="001221B6">
        <w:rPr>
          <w:rFonts w:ascii="Bookman Old Style" w:eastAsia="Cambria" w:hAnsi="Bookman Old Style" w:cs="Cambria"/>
          <w:b/>
          <w:color w:val="333333"/>
        </w:rPr>
        <w:t>detalhou que a importância de seu projeto é justamente</w:t>
      </w:r>
      <w:r w:rsidRPr="001221B6">
        <w:rPr>
          <w:rFonts w:ascii="Bookman Old Style" w:eastAsia="Cambria" w:hAnsi="Bookman Old Style" w:cs="Cambria"/>
          <w:b/>
        </w:rPr>
        <w:t xml:space="preserve"> “Porque queria que a cidade de Baixo Guandu tivesse uma ETE </w:t>
      </w:r>
      <w:proofErr w:type="gramStart"/>
      <w:r w:rsidRPr="001221B6">
        <w:rPr>
          <w:rFonts w:ascii="Bookman Old Style" w:eastAsia="Cambria" w:hAnsi="Bookman Old Style" w:cs="Cambria"/>
          <w:b/>
        </w:rPr>
        <w:t>( Estação</w:t>
      </w:r>
      <w:proofErr w:type="gramEnd"/>
      <w:r w:rsidRPr="001221B6">
        <w:rPr>
          <w:rFonts w:ascii="Bookman Old Style" w:eastAsia="Cambria" w:hAnsi="Bookman Old Style" w:cs="Cambria"/>
          <w:b/>
        </w:rPr>
        <w:t xml:space="preserve"> de Tratamento de Esgoto).”e uma população mais consciente das questões ambientais.</w:t>
      </w:r>
    </w:p>
    <w:p w:rsidR="00814FAB" w:rsidRPr="001221B6" w:rsidRDefault="00814FAB" w:rsidP="00814FAB">
      <w:pPr>
        <w:pStyle w:val="Normal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5" w:line="276" w:lineRule="auto"/>
        <w:jc w:val="both"/>
        <w:rPr>
          <w:rFonts w:ascii="Bookman Old Style" w:eastAsia="Cambria" w:hAnsi="Bookman Old Style" w:cs="Cambria"/>
          <w:color w:val="333333"/>
        </w:rPr>
      </w:pPr>
    </w:p>
    <w:p w:rsidR="00814FAB" w:rsidRPr="001221B6" w:rsidRDefault="00814FAB" w:rsidP="00814FAB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Bookman Old Style" w:eastAsia="Cambria" w:hAnsi="Bookman Old Style" w:cs="Cambria"/>
          <w:color w:val="000000"/>
        </w:rPr>
      </w:pPr>
    </w:p>
    <w:p w:rsidR="00814FAB" w:rsidRPr="001221B6" w:rsidRDefault="00814FAB" w:rsidP="00814FAB">
      <w:pPr>
        <w:pStyle w:val="Normal2"/>
        <w:spacing w:line="276" w:lineRule="auto"/>
        <w:jc w:val="both"/>
        <w:rPr>
          <w:rFonts w:ascii="Bookman Old Style" w:eastAsia="Cambria" w:hAnsi="Bookman Old Style" w:cs="Cambria"/>
        </w:rPr>
      </w:pPr>
      <w:r w:rsidRPr="001221B6">
        <w:rPr>
          <w:rFonts w:ascii="Bookman Old Style" w:eastAsia="Cambria" w:hAnsi="Bookman Old Style" w:cs="Cambria"/>
        </w:rPr>
        <w:t xml:space="preserve">Senhores Vereadores, face ao acima alinhado, ficou demonstrado que a homenagem a </w:t>
      </w:r>
      <w:r w:rsidRPr="001221B6">
        <w:rPr>
          <w:rFonts w:ascii="Bookman Old Style" w:eastAsia="Cambria" w:hAnsi="Bookman Old Style" w:cs="Cambria"/>
          <w:b/>
        </w:rPr>
        <w:t xml:space="preserve">CAMILLA APARECIDA CORRÊA MIRANDA, </w:t>
      </w:r>
      <w:r w:rsidRPr="001221B6">
        <w:rPr>
          <w:rFonts w:ascii="Bookman Old Style" w:eastAsia="Cambria" w:hAnsi="Bookman Old Style" w:cs="Cambria"/>
        </w:rPr>
        <w:t>é oportuna e de inteira JUSTIÇA.</w:t>
      </w:r>
    </w:p>
    <w:p w:rsidR="00814FAB" w:rsidRPr="001221B6" w:rsidRDefault="00814FAB" w:rsidP="00814FAB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Bookman Old Style" w:eastAsia="Cambria" w:hAnsi="Bookman Old Style" w:cs="Cambria"/>
          <w:color w:val="000000"/>
        </w:rPr>
      </w:pPr>
    </w:p>
    <w:p w:rsidR="00814FAB" w:rsidRPr="001221B6" w:rsidRDefault="00814FAB" w:rsidP="00814FAB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Bookman Old Style" w:eastAsia="Cambria" w:hAnsi="Bookman Old Style" w:cs="Cambria"/>
          <w:color w:val="000000"/>
        </w:rPr>
      </w:pPr>
      <w:r w:rsidRPr="001221B6">
        <w:rPr>
          <w:rFonts w:ascii="Bookman Old Style" w:eastAsia="Cambria" w:hAnsi="Bookman Old Style" w:cs="Cambria"/>
          <w:color w:val="000000"/>
        </w:rPr>
        <w:t>Isto posto espero contar com o apoio dos Nobres Colegas, aprovando a presente proposição.</w:t>
      </w:r>
    </w:p>
    <w:p w:rsidR="00814FAB" w:rsidRPr="001221B6" w:rsidRDefault="00814FAB" w:rsidP="00814FAB">
      <w:pPr>
        <w:pStyle w:val="Normal2"/>
        <w:jc w:val="both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jc w:val="both"/>
        <w:rPr>
          <w:rFonts w:ascii="Bookman Old Style" w:eastAsia="Cambria" w:hAnsi="Bookman Old Style" w:cs="Cambria"/>
        </w:rPr>
      </w:pPr>
    </w:p>
    <w:p w:rsidR="00814FAB" w:rsidRPr="001221B6" w:rsidRDefault="00814FAB" w:rsidP="00814FAB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Cambria" w:hAnsi="Bookman Old Style" w:cs="Cambria"/>
          <w:color w:val="000000"/>
        </w:rPr>
      </w:pPr>
      <w:r w:rsidRPr="001221B6">
        <w:rPr>
          <w:rFonts w:ascii="Bookman Old Style" w:eastAsia="Cambria" w:hAnsi="Bookman Old Style" w:cs="Cambria"/>
          <w:color w:val="000000"/>
        </w:rPr>
        <w:t>Câmara Municipal de Baixo Guandu/ES, Palácio Monse</w:t>
      </w:r>
      <w:r>
        <w:rPr>
          <w:rFonts w:ascii="Bookman Old Style" w:eastAsia="Cambria" w:hAnsi="Bookman Old Style" w:cs="Cambria"/>
          <w:color w:val="000000"/>
        </w:rPr>
        <w:t>nhor Alonso Leite, aos dezenove</w:t>
      </w:r>
      <w:r w:rsidRPr="001221B6">
        <w:rPr>
          <w:rFonts w:ascii="Bookman Old Style" w:eastAsia="Cambria" w:hAnsi="Bookman Old Style" w:cs="Cambria"/>
          <w:color w:val="000000"/>
        </w:rPr>
        <w:t xml:space="preserve"> dias do mês de Setembro do ano dois mil e dezenove.</w:t>
      </w:r>
    </w:p>
    <w:p w:rsidR="00814FAB" w:rsidRPr="001221B6" w:rsidRDefault="00814FAB" w:rsidP="00814FAB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Cambria" w:hAnsi="Bookman Old Style" w:cs="Cambria"/>
          <w:color w:val="000000"/>
        </w:rPr>
      </w:pPr>
    </w:p>
    <w:p w:rsidR="00814FAB" w:rsidRPr="001221B6" w:rsidRDefault="00814FAB" w:rsidP="00814FAB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Cambria" w:hAnsi="Bookman Old Style" w:cs="Cambria"/>
          <w:color w:val="000000"/>
        </w:rPr>
      </w:pPr>
    </w:p>
    <w:p w:rsidR="00814FAB" w:rsidRPr="001221B6" w:rsidRDefault="00814FAB" w:rsidP="00814FAB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Cambria" w:hAnsi="Bookman Old Style" w:cs="Cambria"/>
          <w:color w:val="000000"/>
        </w:rPr>
      </w:pPr>
    </w:p>
    <w:p w:rsidR="00814FAB" w:rsidRPr="001221B6" w:rsidRDefault="00814FAB" w:rsidP="00814FAB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Cambria" w:hAnsi="Bookman Old Style" w:cs="Cambria"/>
          <w:color w:val="000000"/>
        </w:rPr>
      </w:pPr>
    </w:p>
    <w:p w:rsidR="00814FAB" w:rsidRPr="001221B6" w:rsidRDefault="00814FAB" w:rsidP="00814FAB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Cambria" w:hAnsi="Bookman Old Style" w:cs="Cambria"/>
          <w:color w:val="000000"/>
        </w:rPr>
      </w:pPr>
    </w:p>
    <w:p w:rsidR="00814FAB" w:rsidRPr="001221B6" w:rsidRDefault="00814FAB" w:rsidP="00814FAB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Cambria" w:hAnsi="Bookman Old Style" w:cs="Cambria"/>
          <w:color w:val="000000"/>
        </w:rPr>
      </w:pPr>
    </w:p>
    <w:p w:rsidR="00814FAB" w:rsidRPr="001221B6" w:rsidRDefault="00814FAB" w:rsidP="00814FAB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Cambria" w:hAnsi="Bookman Old Style" w:cs="Cambria"/>
          <w:color w:val="000000"/>
        </w:rPr>
      </w:pPr>
    </w:p>
    <w:p w:rsidR="00814FAB" w:rsidRPr="001221B6" w:rsidRDefault="00814FAB" w:rsidP="00814FAB">
      <w:pPr>
        <w:pStyle w:val="Normal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Cambria" w:hAnsi="Bookman Old Style" w:cs="Cambria"/>
          <w:b/>
          <w:color w:val="000000"/>
        </w:rPr>
      </w:pPr>
      <w:r w:rsidRPr="001221B6">
        <w:rPr>
          <w:rFonts w:ascii="Bookman Old Style" w:eastAsia="Cambria" w:hAnsi="Bookman Old Style" w:cs="Cambria"/>
          <w:b/>
          <w:color w:val="000000"/>
        </w:rPr>
        <w:t xml:space="preserve">Paulo Cesar da Fonseca </w:t>
      </w:r>
    </w:p>
    <w:p w:rsidR="00814FAB" w:rsidRPr="001221B6" w:rsidRDefault="00814FAB" w:rsidP="00814FAB">
      <w:pPr>
        <w:pStyle w:val="Normal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Cambria" w:hAnsi="Bookman Old Style" w:cs="Cambria"/>
          <w:b/>
          <w:color w:val="000000"/>
        </w:rPr>
      </w:pPr>
      <w:r w:rsidRPr="001221B6">
        <w:rPr>
          <w:rFonts w:ascii="Bookman Old Style" w:eastAsia="Cambria" w:hAnsi="Bookman Old Style" w:cs="Cambria"/>
          <w:b/>
          <w:color w:val="000000"/>
        </w:rPr>
        <w:t>Vereador</w:t>
      </w:r>
    </w:p>
    <w:p w:rsidR="00B00C52" w:rsidRDefault="00B00C52"/>
    <w:sectPr w:rsidR="00B00C52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3BB" w:rsidRDefault="000023BB" w:rsidP="00CE7E60">
      <w:pPr>
        <w:spacing w:after="0" w:line="240" w:lineRule="auto"/>
      </w:pPr>
      <w:r>
        <w:separator/>
      </w:r>
    </w:p>
  </w:endnote>
  <w:endnote w:type="continuationSeparator" w:id="0">
    <w:p w:rsidR="000023BB" w:rsidRDefault="000023BB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CE7E60">
    <w:pPr>
      <w:pStyle w:val="Rodap"/>
      <w:pBdr>
        <w:bottom w:val="single" w:sz="12" w:space="1" w:color="auto"/>
      </w:pBdr>
    </w:pPr>
  </w:p>
  <w:p w:rsidR="00CE7E60" w:rsidRDefault="002F12E6" w:rsidP="007D7AEA">
    <w:pPr>
      <w:pStyle w:val="Rodap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alt="Image result for e-sic" style="position:absolute;left:0;text-align:left;margin-left:289.85pt;margin-top:9.9pt;width:30.2pt;height:21.35pt;z-index:-4">
          <v:imagedata r:id="rId1" r:href="rId2"/>
        </v:shape>
      </w:pict>
    </w:r>
    <w:r w:rsidR="00CE7E60">
      <w:t>Av. Carlos de Medeiros, 59,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3BB" w:rsidRDefault="000023BB" w:rsidP="00CE7E60">
      <w:pPr>
        <w:spacing w:after="0" w:line="240" w:lineRule="auto"/>
      </w:pPr>
      <w:r>
        <w:separator/>
      </w:r>
    </w:p>
  </w:footnote>
  <w:footnote w:type="continuationSeparator" w:id="0">
    <w:p w:rsidR="000023BB" w:rsidRDefault="000023BB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BB52C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;mso-position-horizontal:center;mso-position-horizontal-relative:margin;mso-position-vertical:center;mso-position-vertical-relative:margin" o:allowincell="f">
          <v:imagedata r:id="rId1" o:title="CMBG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BB52C1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1;mso-position-horizontal:center;mso-position-horizontal-relative:margin;mso-position-vertical:center;mso-position-vertical-relative:margin" o:allowincell="f">
          <v:imagedata r:id="rId1" o:title="CMBG" gain="13107f" blacklevel="26214f"/>
        </v:shape>
      </w:pict>
    </w:r>
    <w:r w:rsidR="00CE7E60">
      <w:rPr>
        <w:b/>
        <w:spacing w:val="40"/>
      </w:rPr>
      <w:pict>
        <v:shape id="_x0000_i1025" type="#_x0000_t75" style="width:65.25pt;height:64.5pt">
          <v:imagedata r:id="rId2" o:title="Brasao de Baixo Guandu"/>
        </v:shape>
      </w:pict>
    </w:r>
  </w:p>
  <w:p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BB52C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3;mso-position-horizontal:center;mso-position-horizontal-relative:margin;mso-position-vertical:center;mso-position-vertical-relative:margin" o:allowincell="f">
          <v:imagedata r:id="rId1" o:title="CMBG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proofState w:spelling="clean" w:grammar="clean"/>
  <w:attachedTemplate r:id="rId1"/>
  <w:doNotTrackMoves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4FAB"/>
    <w:rsid w:val="000023BB"/>
    <w:rsid w:val="002F12E6"/>
    <w:rsid w:val="006D72D7"/>
    <w:rsid w:val="007D7AEA"/>
    <w:rsid w:val="00814FAB"/>
    <w:rsid w:val="00B00C52"/>
    <w:rsid w:val="00BB52C1"/>
    <w:rsid w:val="00C7530B"/>
    <w:rsid w:val="00CE7E60"/>
    <w:rsid w:val="00E00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5:chartTrackingRefBased/>
  <w15:docId w15:val="{0451A2F7-939B-4E0F-9DD0-C633AF38C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customStyle="1" w:styleId="Normal2">
    <w:name w:val="Normal2"/>
    <w:rsid w:val="00814FAB"/>
    <w:rPr>
      <w:rFonts w:ascii="Times New Roman" w:eastAsia="Times New Roman" w:hAnsi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14F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14FAB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teSecretaria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15</TotalTime>
  <Pages>3</Pages>
  <Words>475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NoteSecretaria</dc:creator>
  <cp:keywords/>
  <dc:description/>
  <cp:lastModifiedBy>NoteSecretaria</cp:lastModifiedBy>
  <cp:revision>1</cp:revision>
  <cp:lastPrinted>2019-09-20T11:54:00Z</cp:lastPrinted>
  <dcterms:created xsi:type="dcterms:W3CDTF">2019-09-20T11:41:00Z</dcterms:created>
  <dcterms:modified xsi:type="dcterms:W3CDTF">2019-09-20T12:00:00Z</dcterms:modified>
</cp:coreProperties>
</file>