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450" w:rsidRDefault="00A83450" w:rsidP="00773874">
      <w:pPr>
        <w:jc w:val="center"/>
        <w:rPr>
          <w:rFonts w:ascii="Cambria" w:eastAsia="Cambria" w:hAnsi="Cambria" w:cs="Cambria"/>
          <w:b/>
          <w:sz w:val="28"/>
        </w:rPr>
      </w:pPr>
    </w:p>
    <w:p w:rsidR="00773874" w:rsidRDefault="00773874" w:rsidP="00773874">
      <w:pPr>
        <w:jc w:val="center"/>
        <w:rPr>
          <w:rFonts w:ascii="Cambria" w:eastAsia="Cambria" w:hAnsi="Cambria" w:cs="Cambria"/>
          <w:b/>
          <w:sz w:val="28"/>
        </w:rPr>
      </w:pPr>
      <w:r>
        <w:rPr>
          <w:rFonts w:ascii="Cambria" w:eastAsia="Cambria" w:hAnsi="Cambria" w:cs="Cambria"/>
          <w:b/>
          <w:sz w:val="28"/>
        </w:rPr>
        <w:t>PEDI</w:t>
      </w:r>
      <w:r w:rsidR="00150EAF">
        <w:rPr>
          <w:rFonts w:ascii="Cambria" w:eastAsia="Cambria" w:hAnsi="Cambria" w:cs="Cambria"/>
          <w:b/>
          <w:sz w:val="28"/>
        </w:rPr>
        <w:t>DO DE PROVIDÊNCIA Nº</w:t>
      </w:r>
      <w:r w:rsidR="00F34C93">
        <w:rPr>
          <w:rFonts w:ascii="Cambria" w:eastAsia="Cambria" w:hAnsi="Cambria" w:cs="Cambria"/>
          <w:b/>
          <w:sz w:val="28"/>
        </w:rPr>
        <w:t xml:space="preserve">  </w:t>
      </w:r>
      <w:r w:rsidR="00110A61">
        <w:rPr>
          <w:rFonts w:ascii="Cambria" w:eastAsia="Cambria" w:hAnsi="Cambria" w:cs="Cambria"/>
          <w:b/>
          <w:sz w:val="28"/>
        </w:rPr>
        <w:t xml:space="preserve">  </w:t>
      </w:r>
      <w:r w:rsidR="007F401C">
        <w:rPr>
          <w:rFonts w:ascii="Cambria" w:eastAsia="Cambria" w:hAnsi="Cambria" w:cs="Cambria"/>
          <w:b/>
          <w:sz w:val="28"/>
        </w:rPr>
        <w:t xml:space="preserve">  </w:t>
      </w:r>
      <w:r w:rsidR="00F34C93">
        <w:rPr>
          <w:rFonts w:ascii="Cambria" w:eastAsia="Cambria" w:hAnsi="Cambria" w:cs="Cambria"/>
          <w:b/>
          <w:sz w:val="28"/>
        </w:rPr>
        <w:t xml:space="preserve">    </w:t>
      </w:r>
      <w:r w:rsidR="001D7B42">
        <w:rPr>
          <w:rFonts w:ascii="Cambria" w:eastAsia="Cambria" w:hAnsi="Cambria" w:cs="Cambria"/>
          <w:b/>
          <w:sz w:val="28"/>
        </w:rPr>
        <w:t>/2019</w:t>
      </w:r>
      <w:r>
        <w:rPr>
          <w:rFonts w:ascii="Cambria" w:eastAsia="Cambria" w:hAnsi="Cambria" w:cs="Cambria"/>
          <w:b/>
          <w:sz w:val="28"/>
        </w:rPr>
        <w:t>.</w:t>
      </w:r>
    </w:p>
    <w:p w:rsidR="00773874" w:rsidRDefault="00773874" w:rsidP="00773874">
      <w:pPr>
        <w:jc w:val="center"/>
        <w:rPr>
          <w:rFonts w:ascii="Cambria" w:eastAsia="Cambria" w:hAnsi="Cambria" w:cs="Cambria"/>
          <w:b/>
          <w:sz w:val="28"/>
        </w:rPr>
      </w:pPr>
    </w:p>
    <w:p w:rsidR="00773874" w:rsidRDefault="00773874" w:rsidP="00773874">
      <w:pPr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 xml:space="preserve">Autor: Vereador </w:t>
      </w:r>
      <w:r w:rsidR="003E1613">
        <w:rPr>
          <w:rFonts w:ascii="Cambria" w:eastAsia="Cambria" w:hAnsi="Cambria" w:cs="Cambria"/>
          <w:b/>
          <w:sz w:val="24"/>
        </w:rPr>
        <w:t>Geraldo Boone</w:t>
      </w:r>
      <w:r>
        <w:rPr>
          <w:rFonts w:ascii="Cambria" w:eastAsia="Cambria" w:hAnsi="Cambria" w:cs="Cambria"/>
          <w:b/>
          <w:sz w:val="24"/>
        </w:rPr>
        <w:t>.</w:t>
      </w:r>
    </w:p>
    <w:p w:rsidR="00773874" w:rsidRDefault="00773874" w:rsidP="00773874">
      <w:pPr>
        <w:jc w:val="both"/>
        <w:rPr>
          <w:rFonts w:ascii="Cambria" w:eastAsia="Cambria" w:hAnsi="Cambria" w:cs="Cambria"/>
          <w:sz w:val="24"/>
        </w:rPr>
      </w:pPr>
    </w:p>
    <w:p w:rsidR="00773874" w:rsidRDefault="00773874" w:rsidP="00773874">
      <w:pPr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Exmºs Senhores Membros da Mesa Diretora da Câmara Municipal de Baixo Guandu/ES.</w:t>
      </w:r>
    </w:p>
    <w:p w:rsidR="00773874" w:rsidRDefault="00773874" w:rsidP="00773874">
      <w:pPr>
        <w:jc w:val="both"/>
        <w:rPr>
          <w:rFonts w:ascii="Cambria" w:eastAsia="Cambria" w:hAnsi="Cambria" w:cs="Cambria"/>
          <w:sz w:val="24"/>
        </w:rPr>
      </w:pPr>
    </w:p>
    <w:p w:rsidR="00773874" w:rsidRPr="00A96663" w:rsidRDefault="00773874" w:rsidP="00773874">
      <w:pPr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sz w:val="24"/>
        </w:rPr>
        <w:t xml:space="preserve">O Vereador que este subscreve fulcrado no artigo 112 da Resolução nº 016/90 (Regimento Interno), </w:t>
      </w:r>
      <w:r>
        <w:rPr>
          <w:rFonts w:ascii="Cambria" w:eastAsia="Cambria" w:hAnsi="Cambria" w:cs="Cambria"/>
          <w:b/>
          <w:sz w:val="24"/>
        </w:rPr>
        <w:t>REQUER</w:t>
      </w:r>
      <w:r>
        <w:rPr>
          <w:rFonts w:ascii="Cambria" w:eastAsia="Cambria" w:hAnsi="Cambria" w:cs="Cambria"/>
          <w:sz w:val="24"/>
        </w:rPr>
        <w:t xml:space="preserve"> AO Exmº Senhor Prefeito Municipal </w:t>
      </w:r>
      <w:r w:rsidR="00654168">
        <w:rPr>
          <w:rFonts w:ascii="Cambria" w:eastAsia="Cambria" w:hAnsi="Cambria" w:cs="Cambria"/>
          <w:b/>
          <w:sz w:val="24"/>
        </w:rPr>
        <w:t xml:space="preserve">JOSÉ DE BARROS NETO, </w:t>
      </w:r>
      <w:r w:rsidR="0098194D">
        <w:rPr>
          <w:rFonts w:ascii="Cambria" w:eastAsia="Cambria" w:hAnsi="Cambria" w:cs="Cambria"/>
          <w:sz w:val="24"/>
        </w:rPr>
        <w:t>Junto a Sec</w:t>
      </w:r>
      <w:r w:rsidR="0098194D" w:rsidRPr="0098194D">
        <w:rPr>
          <w:rFonts w:ascii="Cambria" w:eastAsia="Cambria" w:hAnsi="Cambria" w:cs="Cambria"/>
          <w:sz w:val="24"/>
        </w:rPr>
        <w:t>r</w:t>
      </w:r>
      <w:r w:rsidR="0098194D">
        <w:rPr>
          <w:rFonts w:ascii="Cambria" w:eastAsia="Cambria" w:hAnsi="Cambria" w:cs="Cambria"/>
          <w:sz w:val="24"/>
        </w:rPr>
        <w:t>e</w:t>
      </w:r>
      <w:r w:rsidR="0098194D" w:rsidRPr="0098194D">
        <w:rPr>
          <w:rFonts w:ascii="Cambria" w:eastAsia="Cambria" w:hAnsi="Cambria" w:cs="Cambria"/>
          <w:sz w:val="24"/>
        </w:rPr>
        <w:t xml:space="preserve">taria </w:t>
      </w:r>
      <w:r w:rsidR="00654168">
        <w:rPr>
          <w:rFonts w:ascii="Cambria" w:eastAsia="Cambria" w:hAnsi="Cambria" w:cs="Cambria"/>
          <w:sz w:val="24"/>
        </w:rPr>
        <w:t>competente</w:t>
      </w:r>
      <w:r w:rsidR="0098194D">
        <w:rPr>
          <w:rFonts w:ascii="Cambria" w:eastAsia="Cambria" w:hAnsi="Cambria" w:cs="Cambria"/>
          <w:b/>
          <w:sz w:val="24"/>
        </w:rPr>
        <w:t xml:space="preserve">, </w:t>
      </w:r>
      <w:r>
        <w:rPr>
          <w:rFonts w:ascii="Cambria" w:eastAsia="Cambria" w:hAnsi="Cambria" w:cs="Cambria"/>
          <w:sz w:val="24"/>
        </w:rPr>
        <w:t xml:space="preserve">após deliberação do Plenário, providências no que tangue: </w:t>
      </w:r>
      <w:r w:rsidRPr="00A96663">
        <w:rPr>
          <w:rFonts w:ascii="Cambria" w:eastAsia="Cambria" w:hAnsi="Cambria" w:cs="Cambria"/>
          <w:b/>
          <w:sz w:val="24"/>
        </w:rPr>
        <w:t>“</w:t>
      </w:r>
      <w:r w:rsidR="005836CE">
        <w:rPr>
          <w:rFonts w:ascii="Cambria" w:eastAsia="Cambria" w:hAnsi="Cambria" w:cs="Cambria"/>
          <w:b/>
          <w:sz w:val="24"/>
        </w:rPr>
        <w:t xml:space="preserve">A CONSTRUÇÃO DE UMA ROTATÓRIA QUE LIGA AS RUAS: </w:t>
      </w:r>
      <w:r w:rsidR="0000516F">
        <w:rPr>
          <w:rFonts w:ascii="Cambria" w:eastAsia="Cambria" w:hAnsi="Cambria" w:cs="Cambria"/>
          <w:b/>
          <w:sz w:val="24"/>
        </w:rPr>
        <w:t xml:space="preserve">PRINCESA IZABEL E SANTOS NEVES, </w:t>
      </w:r>
      <w:r w:rsidR="005836CE">
        <w:rPr>
          <w:rFonts w:ascii="Cambria" w:eastAsia="Cambria" w:hAnsi="Cambria" w:cs="Cambria"/>
          <w:b/>
          <w:sz w:val="24"/>
        </w:rPr>
        <w:t>NO BAIRRO MAUÁ</w:t>
      </w:r>
      <w:r w:rsidR="007F401C">
        <w:rPr>
          <w:rFonts w:ascii="Cambria" w:eastAsia="Cambria" w:hAnsi="Cambria" w:cs="Cambria"/>
          <w:b/>
          <w:sz w:val="24"/>
        </w:rPr>
        <w:t>,</w:t>
      </w:r>
      <w:r w:rsidR="00A10C40">
        <w:rPr>
          <w:rFonts w:ascii="Cambria" w:eastAsia="Cambria" w:hAnsi="Cambria" w:cs="Cambria"/>
          <w:b/>
          <w:sz w:val="24"/>
        </w:rPr>
        <w:t xml:space="preserve"> </w:t>
      </w:r>
      <w:r w:rsidR="002852DD">
        <w:rPr>
          <w:rFonts w:ascii="Cambria" w:eastAsia="Cambria" w:hAnsi="Cambria" w:cs="Cambria"/>
          <w:b/>
          <w:sz w:val="24"/>
        </w:rPr>
        <w:t>NESTA</w:t>
      </w:r>
      <w:r w:rsidR="007F401C">
        <w:rPr>
          <w:rFonts w:ascii="Cambria" w:eastAsia="Cambria" w:hAnsi="Cambria" w:cs="Cambria"/>
          <w:b/>
          <w:sz w:val="24"/>
        </w:rPr>
        <w:t xml:space="preserve"> </w:t>
      </w:r>
      <w:r w:rsidR="002852DD">
        <w:rPr>
          <w:rFonts w:ascii="Cambria" w:eastAsia="Cambria" w:hAnsi="Cambria" w:cs="Cambria"/>
          <w:b/>
          <w:sz w:val="24"/>
        </w:rPr>
        <w:t>CIDADE</w:t>
      </w:r>
      <w:r w:rsidR="00D156F9">
        <w:rPr>
          <w:rFonts w:ascii="Cambria" w:eastAsia="Cambria" w:hAnsi="Cambria" w:cs="Cambria"/>
          <w:b/>
          <w:sz w:val="24"/>
        </w:rPr>
        <w:t xml:space="preserve"> </w:t>
      </w:r>
      <w:r w:rsidR="00145DFF">
        <w:rPr>
          <w:rFonts w:ascii="Cambria" w:eastAsia="Cambria" w:hAnsi="Cambria" w:cs="Cambria"/>
          <w:b/>
          <w:sz w:val="24"/>
        </w:rPr>
        <w:t xml:space="preserve">DE </w:t>
      </w:r>
      <w:r w:rsidRPr="00A96663">
        <w:rPr>
          <w:rFonts w:ascii="Cambria" w:eastAsia="Cambria" w:hAnsi="Cambria" w:cs="Cambria"/>
          <w:b/>
          <w:sz w:val="24"/>
        </w:rPr>
        <w:t>BAIXO GUANDU/ES”.</w:t>
      </w:r>
    </w:p>
    <w:p w:rsidR="00773874" w:rsidRDefault="00773874" w:rsidP="00773874">
      <w:pPr>
        <w:ind w:left="720"/>
        <w:jc w:val="both"/>
        <w:rPr>
          <w:rFonts w:ascii="Cambria" w:eastAsia="Cambria" w:hAnsi="Cambria" w:cs="Cambria"/>
          <w:b/>
          <w:sz w:val="24"/>
        </w:rPr>
      </w:pPr>
    </w:p>
    <w:p w:rsidR="00773874" w:rsidRPr="00691529" w:rsidRDefault="00773874" w:rsidP="00773874">
      <w:pPr>
        <w:ind w:left="720"/>
        <w:jc w:val="both"/>
        <w:rPr>
          <w:rFonts w:ascii="Cambria" w:eastAsia="Cambria" w:hAnsi="Cambria" w:cs="Cambria"/>
          <w:sz w:val="24"/>
        </w:rPr>
      </w:pPr>
      <w:r w:rsidRPr="00691529">
        <w:rPr>
          <w:rFonts w:ascii="Cambria" w:eastAsia="Cambria" w:hAnsi="Cambria" w:cs="Cambria"/>
          <w:sz w:val="24"/>
        </w:rPr>
        <w:t>Câmara Municipal de Baixo Guandu - ES, Plenário Monsenhor Alonso Leite, ao</w:t>
      </w:r>
      <w:r w:rsidR="00150EAF" w:rsidRPr="00691529">
        <w:rPr>
          <w:rFonts w:ascii="Cambria" w:eastAsia="Cambria" w:hAnsi="Cambria" w:cs="Cambria"/>
          <w:sz w:val="24"/>
        </w:rPr>
        <w:t xml:space="preserve">s </w:t>
      </w:r>
      <w:r w:rsidR="002852DD">
        <w:rPr>
          <w:rFonts w:ascii="Cambria" w:eastAsia="Cambria" w:hAnsi="Cambria" w:cs="Cambria"/>
          <w:sz w:val="24"/>
        </w:rPr>
        <w:t xml:space="preserve">dez </w:t>
      </w:r>
      <w:r w:rsidRPr="00691529">
        <w:rPr>
          <w:rFonts w:ascii="Cambria" w:eastAsia="Cambria" w:hAnsi="Cambria" w:cs="Cambria"/>
          <w:sz w:val="24"/>
        </w:rPr>
        <w:t>dia</w:t>
      </w:r>
      <w:r w:rsidR="001D7B42" w:rsidRPr="00691529">
        <w:rPr>
          <w:rFonts w:ascii="Cambria" w:eastAsia="Cambria" w:hAnsi="Cambria" w:cs="Cambria"/>
          <w:sz w:val="24"/>
        </w:rPr>
        <w:t>s</w:t>
      </w:r>
      <w:r w:rsidRPr="00691529">
        <w:rPr>
          <w:rFonts w:ascii="Cambria" w:eastAsia="Cambria" w:hAnsi="Cambria" w:cs="Cambria"/>
          <w:sz w:val="24"/>
        </w:rPr>
        <w:t xml:space="preserve"> do mês de </w:t>
      </w:r>
      <w:r w:rsidR="002852DD">
        <w:rPr>
          <w:rFonts w:ascii="Cambria" w:eastAsia="Cambria" w:hAnsi="Cambria" w:cs="Cambria"/>
          <w:sz w:val="24"/>
        </w:rPr>
        <w:t>outubro</w:t>
      </w:r>
      <w:r w:rsidR="00F34C93">
        <w:rPr>
          <w:rFonts w:ascii="Cambria" w:eastAsia="Cambria" w:hAnsi="Cambria" w:cs="Cambria"/>
          <w:sz w:val="24"/>
        </w:rPr>
        <w:t xml:space="preserve"> </w:t>
      </w:r>
      <w:r w:rsidR="001D7B42" w:rsidRPr="00691529">
        <w:rPr>
          <w:rFonts w:ascii="Cambria" w:eastAsia="Cambria" w:hAnsi="Cambria" w:cs="Cambria"/>
          <w:sz w:val="24"/>
        </w:rPr>
        <w:t>de 2019</w:t>
      </w:r>
      <w:r w:rsidRPr="00691529">
        <w:rPr>
          <w:rFonts w:ascii="Cambria" w:eastAsia="Cambria" w:hAnsi="Cambria" w:cs="Cambria"/>
          <w:sz w:val="24"/>
        </w:rPr>
        <w:t>.</w:t>
      </w:r>
    </w:p>
    <w:p w:rsidR="00773874" w:rsidRPr="00691529" w:rsidRDefault="00773874" w:rsidP="00773874">
      <w:pPr>
        <w:rPr>
          <w:rFonts w:ascii="Cambria" w:eastAsia="Cambria" w:hAnsi="Cambria" w:cs="Cambria"/>
          <w:sz w:val="24"/>
        </w:rPr>
      </w:pPr>
    </w:p>
    <w:p w:rsidR="00773874" w:rsidRDefault="00773874" w:rsidP="00773874">
      <w:pPr>
        <w:rPr>
          <w:rFonts w:ascii="Cambria" w:eastAsia="Cambria" w:hAnsi="Cambria" w:cs="Cambria"/>
          <w:b/>
          <w:sz w:val="24"/>
        </w:rPr>
      </w:pPr>
    </w:p>
    <w:p w:rsidR="00773874" w:rsidRDefault="00773874" w:rsidP="00773874">
      <w:pPr>
        <w:rPr>
          <w:rFonts w:ascii="Cambria" w:eastAsia="Cambria" w:hAnsi="Cambria" w:cs="Cambria"/>
          <w:b/>
          <w:sz w:val="24"/>
        </w:rPr>
      </w:pPr>
    </w:p>
    <w:p w:rsidR="00773874" w:rsidRDefault="003E1613" w:rsidP="00773874">
      <w:pPr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GERALDO BOONE</w:t>
      </w:r>
    </w:p>
    <w:p w:rsidR="00773874" w:rsidRDefault="00773874" w:rsidP="00773874">
      <w:pPr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(VEREADOR- AUTOR)</w:t>
      </w:r>
    </w:p>
    <w:p w:rsidR="00773874" w:rsidRDefault="00773874" w:rsidP="00773874">
      <w:pPr>
        <w:jc w:val="both"/>
        <w:rPr>
          <w:rFonts w:ascii="Cambria" w:eastAsia="Cambria" w:hAnsi="Cambria" w:cs="Cambria"/>
          <w:b/>
          <w:sz w:val="24"/>
        </w:rPr>
      </w:pPr>
    </w:p>
    <w:p w:rsidR="00773874" w:rsidRDefault="00773874" w:rsidP="00773874">
      <w:pPr>
        <w:ind w:left="720"/>
        <w:jc w:val="both"/>
        <w:rPr>
          <w:rFonts w:ascii="Courier New" w:eastAsia="Courier New" w:hAnsi="Courier New" w:cs="Courier New"/>
          <w:b/>
          <w:sz w:val="24"/>
        </w:rPr>
      </w:pPr>
    </w:p>
    <w:p w:rsidR="00773874" w:rsidRDefault="00773874" w:rsidP="00773874">
      <w:pPr>
        <w:ind w:left="720"/>
        <w:jc w:val="both"/>
        <w:rPr>
          <w:rFonts w:ascii="Courier New" w:eastAsia="Courier New" w:hAnsi="Courier New" w:cs="Courier New"/>
          <w:b/>
          <w:sz w:val="24"/>
        </w:rPr>
      </w:pPr>
    </w:p>
    <w:p w:rsidR="00773874" w:rsidRDefault="00773874" w:rsidP="00773874">
      <w:pPr>
        <w:ind w:left="720"/>
        <w:jc w:val="both"/>
        <w:rPr>
          <w:rFonts w:ascii="Courier New" w:eastAsia="Courier New" w:hAnsi="Courier New" w:cs="Courier New"/>
          <w:b/>
          <w:sz w:val="24"/>
        </w:rPr>
      </w:pPr>
    </w:p>
    <w:p w:rsidR="00773874" w:rsidRDefault="00773874" w:rsidP="00773874">
      <w:pPr>
        <w:ind w:left="720"/>
        <w:jc w:val="both"/>
        <w:rPr>
          <w:rFonts w:ascii="Courier New" w:eastAsia="Courier New" w:hAnsi="Courier New" w:cs="Courier New"/>
          <w:b/>
          <w:sz w:val="24"/>
        </w:rPr>
      </w:pPr>
    </w:p>
    <w:p w:rsidR="00773874" w:rsidRDefault="00773874" w:rsidP="00773874">
      <w:pPr>
        <w:ind w:left="720"/>
        <w:jc w:val="both"/>
        <w:rPr>
          <w:rFonts w:ascii="Courier New" w:eastAsia="Courier New" w:hAnsi="Courier New" w:cs="Courier New"/>
          <w:b/>
          <w:sz w:val="24"/>
        </w:rPr>
      </w:pPr>
    </w:p>
    <w:p w:rsidR="00773874" w:rsidRDefault="00773874" w:rsidP="00773874">
      <w:pPr>
        <w:ind w:left="720"/>
        <w:jc w:val="center"/>
        <w:rPr>
          <w:rFonts w:ascii="Cambria" w:eastAsia="Cambria" w:hAnsi="Cambria" w:cs="Cambria"/>
          <w:b/>
          <w:sz w:val="28"/>
          <w:u w:val="single"/>
        </w:rPr>
      </w:pPr>
      <w:r>
        <w:rPr>
          <w:rFonts w:ascii="Cambria" w:eastAsia="Cambria" w:hAnsi="Cambria" w:cs="Cambria"/>
          <w:b/>
          <w:sz w:val="28"/>
          <w:u w:val="single"/>
        </w:rPr>
        <w:t>JUSTIFICATIVA</w:t>
      </w:r>
    </w:p>
    <w:p w:rsidR="00773874" w:rsidRDefault="00773874" w:rsidP="00773874">
      <w:pPr>
        <w:ind w:left="720"/>
        <w:jc w:val="center"/>
        <w:rPr>
          <w:rFonts w:ascii="Cambria" w:eastAsia="Cambria" w:hAnsi="Cambria" w:cs="Cambria"/>
          <w:b/>
          <w:sz w:val="24"/>
          <w:u w:val="single"/>
        </w:rPr>
      </w:pPr>
    </w:p>
    <w:p w:rsidR="00773874" w:rsidRDefault="00773874" w:rsidP="00773874">
      <w:pPr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Exmºs Senhores Membros da Mesa Diretora da Câmara Municipal de Baixo Guandu/ES.</w:t>
      </w:r>
    </w:p>
    <w:p w:rsidR="00773874" w:rsidRDefault="00773874" w:rsidP="00773874">
      <w:pPr>
        <w:jc w:val="both"/>
        <w:rPr>
          <w:rFonts w:ascii="Cambria" w:eastAsia="Cambria" w:hAnsi="Cambria" w:cs="Cambria"/>
          <w:sz w:val="24"/>
        </w:rPr>
      </w:pPr>
    </w:p>
    <w:p w:rsidR="0000516F" w:rsidRDefault="00773874" w:rsidP="0086166B">
      <w:pPr>
        <w:ind w:left="720"/>
        <w:jc w:val="both"/>
        <w:rPr>
          <w:rFonts w:ascii="Cambria" w:eastAsia="Cambria" w:hAnsi="Cambria" w:cs="Cambria"/>
          <w:sz w:val="24"/>
        </w:rPr>
      </w:pPr>
      <w:r w:rsidRPr="0053672D">
        <w:rPr>
          <w:rFonts w:ascii="Cambria" w:eastAsia="Cambria" w:hAnsi="Cambria" w:cs="Cambria"/>
          <w:b/>
          <w:sz w:val="24"/>
        </w:rPr>
        <w:t xml:space="preserve">OBJETIVO: </w:t>
      </w:r>
      <w:r w:rsidR="00D156F9">
        <w:rPr>
          <w:rFonts w:ascii="Cambria" w:eastAsia="Cambria" w:hAnsi="Cambria" w:cs="Cambria"/>
          <w:sz w:val="24"/>
        </w:rPr>
        <w:t xml:space="preserve">Esta </w:t>
      </w:r>
      <w:r w:rsidR="005836CE">
        <w:rPr>
          <w:rFonts w:ascii="Cambria" w:eastAsia="Cambria" w:hAnsi="Cambria" w:cs="Cambria"/>
          <w:sz w:val="24"/>
        </w:rPr>
        <w:t xml:space="preserve">rotatória será de grande importância </w:t>
      </w:r>
      <w:r w:rsidR="0000516F">
        <w:rPr>
          <w:rFonts w:ascii="Cambria" w:eastAsia="Cambria" w:hAnsi="Cambria" w:cs="Cambria"/>
          <w:sz w:val="24"/>
        </w:rPr>
        <w:t xml:space="preserve">para todas as pessoas que precisam trafegar nesta localidade, e </w:t>
      </w:r>
      <w:r w:rsidR="005836CE">
        <w:rPr>
          <w:rFonts w:ascii="Cambria" w:eastAsia="Cambria" w:hAnsi="Cambria" w:cs="Cambria"/>
          <w:sz w:val="24"/>
        </w:rPr>
        <w:t xml:space="preserve">devido ao grande número de veículos que transitam por ali, </w:t>
      </w:r>
      <w:r w:rsidR="0000516F">
        <w:rPr>
          <w:rFonts w:ascii="Cambria" w:eastAsia="Cambria" w:hAnsi="Cambria" w:cs="Cambria"/>
          <w:sz w:val="24"/>
        </w:rPr>
        <w:t xml:space="preserve">se torna uma via muito perigosa, </w:t>
      </w:r>
      <w:r w:rsidR="005836CE">
        <w:rPr>
          <w:rFonts w:ascii="Cambria" w:eastAsia="Cambria" w:hAnsi="Cambria" w:cs="Cambria"/>
          <w:sz w:val="24"/>
        </w:rPr>
        <w:t>sendo que também dá acesso para uma igreja, escola</w:t>
      </w:r>
      <w:r w:rsidR="002852DD">
        <w:rPr>
          <w:rFonts w:ascii="Cambria" w:eastAsia="Cambria" w:hAnsi="Cambria" w:cs="Cambria"/>
          <w:sz w:val="24"/>
        </w:rPr>
        <w:t xml:space="preserve"> </w:t>
      </w:r>
      <w:r w:rsidR="005836CE">
        <w:rPr>
          <w:rFonts w:ascii="Cambria" w:eastAsia="Cambria" w:hAnsi="Cambria" w:cs="Cambria"/>
          <w:sz w:val="24"/>
        </w:rPr>
        <w:t xml:space="preserve">e também ao interior de nosso Município, por isso o movimento é muito intensivo, </w:t>
      </w:r>
      <w:r w:rsidR="0000516F">
        <w:rPr>
          <w:rFonts w:ascii="Cambria" w:eastAsia="Cambria" w:hAnsi="Cambria" w:cs="Cambria"/>
          <w:sz w:val="24"/>
        </w:rPr>
        <w:t>com isto estaremos</w:t>
      </w:r>
      <w:r w:rsidR="005836CE">
        <w:rPr>
          <w:rFonts w:ascii="Cambria" w:eastAsia="Cambria" w:hAnsi="Cambria" w:cs="Cambria"/>
          <w:sz w:val="24"/>
        </w:rPr>
        <w:t xml:space="preserve"> </w:t>
      </w:r>
      <w:r w:rsidR="0000516F">
        <w:rPr>
          <w:rFonts w:ascii="Cambria" w:eastAsia="Cambria" w:hAnsi="Cambria" w:cs="Cambria"/>
          <w:sz w:val="24"/>
        </w:rPr>
        <w:t>evitando</w:t>
      </w:r>
      <w:r w:rsidR="005836CE">
        <w:rPr>
          <w:rFonts w:ascii="Cambria" w:eastAsia="Cambria" w:hAnsi="Cambria" w:cs="Cambria"/>
          <w:sz w:val="24"/>
        </w:rPr>
        <w:t xml:space="preserve"> acidentes e </w:t>
      </w:r>
      <w:r w:rsidR="0000516F">
        <w:rPr>
          <w:rFonts w:ascii="Cambria" w:eastAsia="Cambria" w:hAnsi="Cambria" w:cs="Cambria"/>
          <w:sz w:val="24"/>
        </w:rPr>
        <w:t>dando mais tranquilidade a toda população</w:t>
      </w:r>
      <w:r w:rsidR="00D156F9">
        <w:rPr>
          <w:rFonts w:ascii="Cambria" w:eastAsia="Cambria" w:hAnsi="Cambria" w:cs="Cambria"/>
          <w:sz w:val="24"/>
        </w:rPr>
        <w:t xml:space="preserve">. </w:t>
      </w:r>
    </w:p>
    <w:p w:rsidR="00773874" w:rsidRDefault="00773874" w:rsidP="0086166B">
      <w:pPr>
        <w:ind w:left="720"/>
        <w:jc w:val="both"/>
        <w:rPr>
          <w:rFonts w:ascii="Cambria" w:eastAsia="Cambria" w:hAnsi="Cambria" w:cs="Cambria"/>
          <w:sz w:val="24"/>
        </w:rPr>
      </w:pPr>
      <w:bookmarkStart w:id="0" w:name="_GoBack"/>
      <w:bookmarkEnd w:id="0"/>
      <w:r>
        <w:rPr>
          <w:rFonts w:ascii="Cambria" w:eastAsia="Cambria" w:hAnsi="Cambria" w:cs="Cambria"/>
          <w:sz w:val="24"/>
        </w:rPr>
        <w:t>Esclarece ainda, que tal procedimento é de competência do Município.</w:t>
      </w:r>
    </w:p>
    <w:p w:rsidR="00773874" w:rsidRDefault="00773874" w:rsidP="00773874">
      <w:pPr>
        <w:ind w:left="720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sz w:val="24"/>
        </w:rPr>
        <w:t>Faço ao acima alinhado, espero contar com o apoio do Poder Legislativo na aprovação deste Pedido</w:t>
      </w:r>
      <w:r w:rsidR="00F34C93">
        <w:rPr>
          <w:rFonts w:ascii="Cambria" w:eastAsia="Cambria" w:hAnsi="Cambria" w:cs="Cambria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 xml:space="preserve">de Providência e do Poder Executivo em sua execução, por ser medida de inteira </w:t>
      </w:r>
      <w:r>
        <w:rPr>
          <w:rFonts w:ascii="Cambria" w:eastAsia="Cambria" w:hAnsi="Cambria" w:cs="Cambria"/>
          <w:b/>
          <w:sz w:val="24"/>
        </w:rPr>
        <w:t>JUSTIÇA.</w:t>
      </w:r>
    </w:p>
    <w:p w:rsidR="00773874" w:rsidRDefault="00773874" w:rsidP="00773874">
      <w:pPr>
        <w:ind w:left="720"/>
        <w:jc w:val="both"/>
        <w:rPr>
          <w:rFonts w:ascii="Cambria" w:eastAsia="Cambria" w:hAnsi="Cambria" w:cs="Cambria"/>
          <w:b/>
          <w:sz w:val="24"/>
        </w:rPr>
      </w:pPr>
    </w:p>
    <w:p w:rsidR="00773874" w:rsidRPr="00691529" w:rsidRDefault="00773874" w:rsidP="00773874">
      <w:pPr>
        <w:ind w:left="709"/>
        <w:jc w:val="both"/>
        <w:rPr>
          <w:rFonts w:ascii="Cambria" w:eastAsia="Cambria" w:hAnsi="Cambria" w:cs="Cambria"/>
          <w:sz w:val="24"/>
        </w:rPr>
      </w:pPr>
      <w:r w:rsidRPr="00691529">
        <w:rPr>
          <w:rFonts w:ascii="Cambria" w:eastAsia="Cambria" w:hAnsi="Cambria" w:cs="Cambria"/>
          <w:sz w:val="24"/>
        </w:rPr>
        <w:t>Câmara Municipal de Baixo Guandu – ES, Plenário Monsenhor Alonso Leite, ao</w:t>
      </w:r>
      <w:r w:rsidR="00150EAF" w:rsidRPr="00691529">
        <w:rPr>
          <w:rFonts w:ascii="Cambria" w:eastAsia="Cambria" w:hAnsi="Cambria" w:cs="Cambria"/>
          <w:sz w:val="24"/>
        </w:rPr>
        <w:t xml:space="preserve">s </w:t>
      </w:r>
      <w:r w:rsidR="002852DD">
        <w:rPr>
          <w:rFonts w:ascii="Cambria" w:eastAsia="Cambria" w:hAnsi="Cambria" w:cs="Cambria"/>
          <w:sz w:val="24"/>
        </w:rPr>
        <w:t xml:space="preserve">dez </w:t>
      </w:r>
      <w:r w:rsidRPr="00691529">
        <w:rPr>
          <w:rFonts w:ascii="Cambria" w:eastAsia="Cambria" w:hAnsi="Cambria" w:cs="Cambria"/>
          <w:sz w:val="24"/>
        </w:rPr>
        <w:t>dia</w:t>
      </w:r>
      <w:r w:rsidR="001D7B42" w:rsidRPr="00691529">
        <w:rPr>
          <w:rFonts w:ascii="Cambria" w:eastAsia="Cambria" w:hAnsi="Cambria" w:cs="Cambria"/>
          <w:sz w:val="24"/>
        </w:rPr>
        <w:t xml:space="preserve">s do mês de </w:t>
      </w:r>
      <w:r w:rsidR="002852DD">
        <w:rPr>
          <w:rFonts w:ascii="Cambria" w:eastAsia="Cambria" w:hAnsi="Cambria" w:cs="Cambria"/>
          <w:sz w:val="24"/>
        </w:rPr>
        <w:t>outubro</w:t>
      </w:r>
      <w:r w:rsidR="001D7B42" w:rsidRPr="00691529">
        <w:rPr>
          <w:rFonts w:ascii="Cambria" w:eastAsia="Cambria" w:hAnsi="Cambria" w:cs="Cambria"/>
          <w:sz w:val="24"/>
        </w:rPr>
        <w:t xml:space="preserve"> de 2019</w:t>
      </w:r>
      <w:r w:rsidRPr="00691529">
        <w:rPr>
          <w:rFonts w:ascii="Cambria" w:eastAsia="Cambria" w:hAnsi="Cambria" w:cs="Cambria"/>
          <w:sz w:val="24"/>
        </w:rPr>
        <w:t>.</w:t>
      </w:r>
    </w:p>
    <w:p w:rsidR="00773874" w:rsidRDefault="00773874" w:rsidP="00773874">
      <w:pPr>
        <w:ind w:left="709"/>
        <w:jc w:val="both"/>
        <w:rPr>
          <w:rFonts w:ascii="Cambria" w:eastAsia="Cambria" w:hAnsi="Cambria" w:cs="Cambria"/>
          <w:b/>
          <w:sz w:val="24"/>
        </w:rPr>
      </w:pPr>
    </w:p>
    <w:p w:rsidR="00773874" w:rsidRDefault="00773874" w:rsidP="00773874">
      <w:pPr>
        <w:ind w:left="709" w:right="-872"/>
        <w:jc w:val="both"/>
        <w:rPr>
          <w:rFonts w:ascii="Cambria" w:eastAsia="Cambria" w:hAnsi="Cambria" w:cs="Cambria"/>
          <w:b/>
          <w:sz w:val="24"/>
        </w:rPr>
      </w:pPr>
    </w:p>
    <w:p w:rsidR="003E1613" w:rsidRDefault="003E1613" w:rsidP="003E1613">
      <w:pPr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GERALDO BOONE</w:t>
      </w:r>
    </w:p>
    <w:p w:rsidR="00773874" w:rsidRDefault="00773874" w:rsidP="003E1613">
      <w:pPr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(VEREADOR- AUTOR</w:t>
      </w:r>
      <w:r>
        <w:rPr>
          <w:rFonts w:ascii="Courier New" w:eastAsia="Courier New" w:hAnsi="Courier New" w:cs="Courier New"/>
          <w:b/>
          <w:sz w:val="24"/>
        </w:rPr>
        <w:t>)</w:t>
      </w:r>
    </w:p>
    <w:p w:rsidR="00773874" w:rsidRDefault="00773874" w:rsidP="00773874">
      <w:pPr>
        <w:ind w:left="720"/>
        <w:rPr>
          <w:rFonts w:ascii="Courier New" w:eastAsia="Courier New" w:hAnsi="Courier New" w:cs="Courier New"/>
          <w:sz w:val="24"/>
        </w:rPr>
      </w:pPr>
    </w:p>
    <w:p w:rsidR="00B00C52" w:rsidRDefault="00B00C52"/>
    <w:sectPr w:rsidR="00B00C52" w:rsidSect="00CE7E6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3874" w:rsidRDefault="00773874" w:rsidP="00CE7E60">
      <w:pPr>
        <w:spacing w:after="0" w:line="240" w:lineRule="auto"/>
      </w:pPr>
      <w:r>
        <w:separator/>
      </w:r>
    </w:p>
  </w:endnote>
  <w:endnote w:type="continuationSeparator" w:id="0">
    <w:p w:rsidR="00773874" w:rsidRDefault="00773874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E60" w:rsidRDefault="00CE7E60">
    <w:pPr>
      <w:pStyle w:val="Rodap"/>
      <w:pBdr>
        <w:bottom w:val="single" w:sz="12" w:space="1" w:color="auto"/>
      </w:pBdr>
    </w:pPr>
  </w:p>
  <w:p w:rsidR="00CE7E60" w:rsidRDefault="00773874" w:rsidP="007D7AE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E7E60">
      <w:t>Av. Carlos de Medeiros, 59, Centro, Baixo Guandu-ES, 29 730-000, Fone (27) 3732-1644</w:t>
    </w:r>
  </w:p>
  <w:p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3874" w:rsidRDefault="00773874" w:rsidP="00CE7E60">
      <w:pPr>
        <w:spacing w:after="0" w:line="240" w:lineRule="auto"/>
      </w:pPr>
      <w:r>
        <w:separator/>
      </w:r>
    </w:p>
  </w:footnote>
  <w:footnote w:type="continuationSeparator" w:id="0">
    <w:p w:rsidR="00773874" w:rsidRDefault="00773874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AEA" w:rsidRDefault="0000516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E60" w:rsidRDefault="0000516F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773874">
      <w:rPr>
        <w:b/>
        <w:noProof/>
        <w:spacing w:val="40"/>
        <w:lang w:eastAsia="pt-BR"/>
      </w:rPr>
      <w:drawing>
        <wp:inline distT="0" distB="0" distL="0" distR="0">
          <wp:extent cx="826770" cy="817880"/>
          <wp:effectExtent l="0" t="0" r="0" b="1270"/>
          <wp:docPr id="1" name="Imagem 1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:rsidR="00CE7E60" w:rsidRDefault="00CE7E60" w:rsidP="00CE7E60">
    <w:pPr>
      <w:pStyle w:val="Cabealho"/>
      <w:jc w:val="center"/>
    </w:pPr>
  </w:p>
  <w:p w:rsidR="00CE7E60" w:rsidRDefault="00CE7E60" w:rsidP="00CE7E60">
    <w:pPr>
      <w:pStyle w:val="Cabealho"/>
      <w:jc w:val="center"/>
    </w:pPr>
  </w:p>
  <w:p w:rsidR="00CE7E60" w:rsidRDefault="00CE7E60" w:rsidP="00CE7E60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AEA" w:rsidRDefault="0000516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874"/>
    <w:rsid w:val="00003047"/>
    <w:rsid w:val="0000516F"/>
    <w:rsid w:val="000135CD"/>
    <w:rsid w:val="00014541"/>
    <w:rsid w:val="000861DA"/>
    <w:rsid w:val="0009691F"/>
    <w:rsid w:val="000A1B91"/>
    <w:rsid w:val="000A6BDF"/>
    <w:rsid w:val="000C2C74"/>
    <w:rsid w:val="000C6F67"/>
    <w:rsid w:val="000D2DA9"/>
    <w:rsid w:val="00104BFA"/>
    <w:rsid w:val="00110A61"/>
    <w:rsid w:val="0014250D"/>
    <w:rsid w:val="00145DFF"/>
    <w:rsid w:val="00150EAF"/>
    <w:rsid w:val="001673CB"/>
    <w:rsid w:val="00182952"/>
    <w:rsid w:val="00196AEC"/>
    <w:rsid w:val="001A10DF"/>
    <w:rsid w:val="001A1AF5"/>
    <w:rsid w:val="001D67CC"/>
    <w:rsid w:val="001D7B42"/>
    <w:rsid w:val="001E555E"/>
    <w:rsid w:val="001F23EF"/>
    <w:rsid w:val="00206BBD"/>
    <w:rsid w:val="002708B2"/>
    <w:rsid w:val="00272C36"/>
    <w:rsid w:val="002739FE"/>
    <w:rsid w:val="002852DD"/>
    <w:rsid w:val="00291B66"/>
    <w:rsid w:val="002D3665"/>
    <w:rsid w:val="002E1B88"/>
    <w:rsid w:val="002E39EC"/>
    <w:rsid w:val="002F12E6"/>
    <w:rsid w:val="0030585A"/>
    <w:rsid w:val="003068E2"/>
    <w:rsid w:val="00314F04"/>
    <w:rsid w:val="00354F38"/>
    <w:rsid w:val="0037648C"/>
    <w:rsid w:val="003E1613"/>
    <w:rsid w:val="003F7971"/>
    <w:rsid w:val="004526D0"/>
    <w:rsid w:val="00453343"/>
    <w:rsid w:val="00482B43"/>
    <w:rsid w:val="00485098"/>
    <w:rsid w:val="004B51BC"/>
    <w:rsid w:val="004C5D07"/>
    <w:rsid w:val="00536583"/>
    <w:rsid w:val="0053672D"/>
    <w:rsid w:val="005836CE"/>
    <w:rsid w:val="005A21CC"/>
    <w:rsid w:val="005A47A9"/>
    <w:rsid w:val="005B78F6"/>
    <w:rsid w:val="005C74F5"/>
    <w:rsid w:val="005D3349"/>
    <w:rsid w:val="005D68DD"/>
    <w:rsid w:val="005E591A"/>
    <w:rsid w:val="00616F77"/>
    <w:rsid w:val="0062303F"/>
    <w:rsid w:val="00654168"/>
    <w:rsid w:val="00691529"/>
    <w:rsid w:val="00697831"/>
    <w:rsid w:val="006B6544"/>
    <w:rsid w:val="006F2C11"/>
    <w:rsid w:val="00743B0B"/>
    <w:rsid w:val="00773874"/>
    <w:rsid w:val="00774B1B"/>
    <w:rsid w:val="00775709"/>
    <w:rsid w:val="00786488"/>
    <w:rsid w:val="007B1095"/>
    <w:rsid w:val="007C2015"/>
    <w:rsid w:val="007C4E9B"/>
    <w:rsid w:val="007D7AEA"/>
    <w:rsid w:val="007F401C"/>
    <w:rsid w:val="008574D2"/>
    <w:rsid w:val="0086166B"/>
    <w:rsid w:val="00875192"/>
    <w:rsid w:val="00881680"/>
    <w:rsid w:val="008C7F25"/>
    <w:rsid w:val="008D326D"/>
    <w:rsid w:val="008F67F8"/>
    <w:rsid w:val="00901D8A"/>
    <w:rsid w:val="00912785"/>
    <w:rsid w:val="009220B4"/>
    <w:rsid w:val="00932470"/>
    <w:rsid w:val="00941C2F"/>
    <w:rsid w:val="0098194D"/>
    <w:rsid w:val="009A49E5"/>
    <w:rsid w:val="009D4536"/>
    <w:rsid w:val="009F43C2"/>
    <w:rsid w:val="00A10C40"/>
    <w:rsid w:val="00A1263D"/>
    <w:rsid w:val="00A375CA"/>
    <w:rsid w:val="00A4196A"/>
    <w:rsid w:val="00A72CA0"/>
    <w:rsid w:val="00A77540"/>
    <w:rsid w:val="00A83450"/>
    <w:rsid w:val="00AB577A"/>
    <w:rsid w:val="00AD1847"/>
    <w:rsid w:val="00AF2625"/>
    <w:rsid w:val="00B00BC7"/>
    <w:rsid w:val="00B00C52"/>
    <w:rsid w:val="00B52313"/>
    <w:rsid w:val="00B617F8"/>
    <w:rsid w:val="00B76A6D"/>
    <w:rsid w:val="00BA2048"/>
    <w:rsid w:val="00BA5727"/>
    <w:rsid w:val="00BB52C1"/>
    <w:rsid w:val="00BC169C"/>
    <w:rsid w:val="00BC196B"/>
    <w:rsid w:val="00BD3EAD"/>
    <w:rsid w:val="00BF04F6"/>
    <w:rsid w:val="00C27B28"/>
    <w:rsid w:val="00C37753"/>
    <w:rsid w:val="00C70807"/>
    <w:rsid w:val="00C7530B"/>
    <w:rsid w:val="00CD5F8C"/>
    <w:rsid w:val="00CE7E60"/>
    <w:rsid w:val="00D156F9"/>
    <w:rsid w:val="00D20549"/>
    <w:rsid w:val="00D273F0"/>
    <w:rsid w:val="00D305F5"/>
    <w:rsid w:val="00D461B4"/>
    <w:rsid w:val="00D6677E"/>
    <w:rsid w:val="00DE184F"/>
    <w:rsid w:val="00E00C96"/>
    <w:rsid w:val="00E53D32"/>
    <w:rsid w:val="00E557B3"/>
    <w:rsid w:val="00E55FCE"/>
    <w:rsid w:val="00E6337B"/>
    <w:rsid w:val="00E6497A"/>
    <w:rsid w:val="00E73DBD"/>
    <w:rsid w:val="00E83BF9"/>
    <w:rsid w:val="00EB2558"/>
    <w:rsid w:val="00EC1EEC"/>
    <w:rsid w:val="00F03872"/>
    <w:rsid w:val="00F34C93"/>
    <w:rsid w:val="00FC2A6F"/>
    <w:rsid w:val="00FC4B03"/>
    <w:rsid w:val="00FC53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3874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  <w:rPr>
      <w:rFonts w:eastAsia="Calibr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  <w:rPr>
      <w:rFonts w:eastAsia="Calibr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Textodebalo">
    <w:name w:val="Balloon Text"/>
    <w:basedOn w:val="Normal"/>
    <w:link w:val="TextodebaloChar"/>
    <w:uiPriority w:val="99"/>
    <w:semiHidden/>
    <w:unhideWhenUsed/>
    <w:rsid w:val="001D7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D7B4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3874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  <w:rPr>
      <w:rFonts w:eastAsia="Calibr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  <w:rPr>
      <w:rFonts w:eastAsia="Calibr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Textodebalo">
    <w:name w:val="Balloon Text"/>
    <w:basedOn w:val="Normal"/>
    <w:link w:val="TextodebaloChar"/>
    <w:uiPriority w:val="99"/>
    <w:semiHidden/>
    <w:unhideWhenUsed/>
    <w:rsid w:val="001D7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D7B4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10</TotalTime>
  <Pages>2</Pages>
  <Words>251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Celma Cortes Bussular</dc:creator>
  <cp:lastModifiedBy>HOME</cp:lastModifiedBy>
  <cp:revision>4</cp:revision>
  <cp:lastPrinted>2019-08-15T12:45:00Z</cp:lastPrinted>
  <dcterms:created xsi:type="dcterms:W3CDTF">2019-10-09T15:47:00Z</dcterms:created>
  <dcterms:modified xsi:type="dcterms:W3CDTF">2019-10-09T16:16:00Z</dcterms:modified>
</cp:coreProperties>
</file>