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24D3F" w14:textId="77777777" w:rsidR="007C6D81" w:rsidRPr="00341E09" w:rsidRDefault="007C6D81" w:rsidP="007C6D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PEDIDO DE PROVIDÊNCIA </w:t>
      </w:r>
      <w:proofErr w:type="gramStart"/>
      <w:r>
        <w:rPr>
          <w:rFonts w:ascii="Arial" w:hAnsi="Arial" w:cs="Arial"/>
          <w:sz w:val="28"/>
          <w:szCs w:val="28"/>
        </w:rPr>
        <w:t>Nº  _</w:t>
      </w:r>
      <w:proofErr w:type="gramEnd"/>
      <w:r>
        <w:rPr>
          <w:rFonts w:ascii="Arial" w:hAnsi="Arial" w:cs="Arial"/>
          <w:sz w:val="28"/>
          <w:szCs w:val="28"/>
        </w:rPr>
        <w:t>___/2020.</w:t>
      </w:r>
    </w:p>
    <w:p w14:paraId="649A351D" w14:textId="77777777" w:rsidR="007C6D81" w:rsidRPr="00341E09" w:rsidRDefault="007C6D81" w:rsidP="007C6D81">
      <w:pPr>
        <w:rPr>
          <w:rFonts w:ascii="Arial" w:hAnsi="Arial" w:cs="Arial"/>
          <w:sz w:val="28"/>
          <w:szCs w:val="28"/>
        </w:rPr>
      </w:pPr>
      <w:r w:rsidRPr="00341E09">
        <w:rPr>
          <w:rFonts w:ascii="Arial" w:hAnsi="Arial" w:cs="Arial"/>
          <w:sz w:val="28"/>
          <w:szCs w:val="28"/>
        </w:rPr>
        <w:t>VEREADOR AUTOR: SEBASTIÃO BATISTA ARAÚJO</w:t>
      </w:r>
    </w:p>
    <w:p w14:paraId="0AF48177" w14:textId="77777777" w:rsidR="007C6D81" w:rsidRPr="00341E09" w:rsidRDefault="007C6D81" w:rsidP="007C6D81">
      <w:pPr>
        <w:rPr>
          <w:rFonts w:ascii="Arial" w:hAnsi="Arial" w:cs="Arial"/>
          <w:sz w:val="28"/>
          <w:szCs w:val="28"/>
        </w:rPr>
      </w:pPr>
    </w:p>
    <w:p w14:paraId="6117633B" w14:textId="77777777" w:rsidR="007C6D81" w:rsidRPr="00341E09" w:rsidRDefault="007C6D81" w:rsidP="007C6D81">
      <w:pPr>
        <w:jc w:val="both"/>
        <w:rPr>
          <w:rFonts w:ascii="Arial" w:hAnsi="Arial" w:cs="Arial"/>
          <w:sz w:val="28"/>
          <w:szCs w:val="28"/>
        </w:rPr>
      </w:pPr>
      <w:r w:rsidRPr="00341E09">
        <w:rPr>
          <w:rFonts w:ascii="Arial" w:hAnsi="Arial" w:cs="Arial"/>
          <w:sz w:val="28"/>
          <w:szCs w:val="28"/>
        </w:rPr>
        <w:t>EXCELENTÍSSIMOS SENHORES MEMBROS DA MESA DIRETORA DA CÂMARA MUNICIPAL DE BAIXO GUANDU – ES.</w:t>
      </w:r>
    </w:p>
    <w:p w14:paraId="5946C6B1" w14:textId="77777777" w:rsidR="007C6D81" w:rsidRPr="00341E09" w:rsidRDefault="007C6D81" w:rsidP="007C6D81">
      <w:pPr>
        <w:jc w:val="both"/>
        <w:rPr>
          <w:rFonts w:ascii="Arial" w:hAnsi="Arial" w:cs="Arial"/>
          <w:sz w:val="28"/>
          <w:szCs w:val="28"/>
        </w:rPr>
      </w:pPr>
    </w:p>
    <w:p w14:paraId="0B416299" w14:textId="77777777" w:rsidR="007C6D81" w:rsidRPr="00341E09" w:rsidRDefault="007C6D81" w:rsidP="007C6D81">
      <w:pPr>
        <w:rPr>
          <w:rFonts w:ascii="Arial" w:hAnsi="Arial" w:cs="Arial"/>
          <w:sz w:val="28"/>
          <w:szCs w:val="28"/>
        </w:rPr>
      </w:pPr>
    </w:p>
    <w:p w14:paraId="66704971" w14:textId="77777777" w:rsidR="007C6D81" w:rsidRPr="00341E09" w:rsidRDefault="007C6D81" w:rsidP="007C6D81">
      <w:pPr>
        <w:jc w:val="both"/>
        <w:rPr>
          <w:rFonts w:ascii="Arial" w:hAnsi="Arial" w:cs="Arial"/>
          <w:sz w:val="28"/>
          <w:szCs w:val="28"/>
        </w:rPr>
      </w:pPr>
      <w:r w:rsidRPr="00341E09">
        <w:rPr>
          <w:rFonts w:ascii="Arial" w:hAnsi="Arial" w:cs="Arial"/>
          <w:sz w:val="28"/>
          <w:szCs w:val="28"/>
        </w:rPr>
        <w:t>O vereador que este subscreve com o fulcro no artigo 112 da resolução nº 016/90 (regime interno), requer ao excelentíssimo senhor Prefeito Municipal – JOSÉ DE BARROS NETO, após deliberação do plenário, providências junto à secretari</w:t>
      </w:r>
      <w:r>
        <w:rPr>
          <w:rFonts w:ascii="Arial" w:hAnsi="Arial" w:cs="Arial"/>
          <w:sz w:val="28"/>
          <w:szCs w:val="28"/>
        </w:rPr>
        <w:t>a municipal competente, realizar</w:t>
      </w:r>
      <w:r w:rsidRPr="00341E09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 xml:space="preserve"> LIMPEZA DA CALHA DO RIO DO KM 14 DO MUTUM, LOCALIZADO NO DISTRITO DO KM 14 DO MUTUM, COM INÍCIO NAS APROXIMIDADES DO KM 15 AO KM 12, com o objetivo de evitar futuras enchentes.</w:t>
      </w:r>
    </w:p>
    <w:p w14:paraId="7CBE674A" w14:textId="77777777" w:rsidR="007C6D81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t>CÂMARA MUNICIPAL DE BAIXO GUANDU – ES, “PALÁCIO MONSENHOR ALONSO LEITE”, EST</w:t>
      </w:r>
      <w:r>
        <w:rPr>
          <w:rFonts w:ascii="Arial" w:hAnsi="Arial" w:cs="Arial"/>
          <w:sz w:val="26"/>
          <w:szCs w:val="26"/>
        </w:rPr>
        <w:t>ADO DO ESPÍRITO SANTO AOS CINCO DIAS DO MÊS DE MAIO</w:t>
      </w:r>
      <w:r w:rsidRPr="00B055A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DO ANO DE DOIS MIL E VINTE.</w:t>
      </w:r>
    </w:p>
    <w:p w14:paraId="2F8D69A9" w14:textId="77777777" w:rsidR="007C6D81" w:rsidRPr="00341E09" w:rsidRDefault="007C6D81" w:rsidP="007C6D81">
      <w:pPr>
        <w:jc w:val="both"/>
        <w:rPr>
          <w:rFonts w:ascii="Arial" w:hAnsi="Arial" w:cs="Arial"/>
          <w:sz w:val="28"/>
          <w:szCs w:val="28"/>
        </w:rPr>
      </w:pPr>
    </w:p>
    <w:p w14:paraId="5F1B41E6" w14:textId="77777777" w:rsidR="007C6D81" w:rsidRPr="00341E09" w:rsidRDefault="007C6D81" w:rsidP="00601F7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341E09">
        <w:rPr>
          <w:rFonts w:ascii="Arial" w:hAnsi="Arial" w:cs="Arial"/>
          <w:sz w:val="28"/>
          <w:szCs w:val="28"/>
        </w:rPr>
        <w:t>SEBASTIÃO BATISTA ARAÚJO</w:t>
      </w:r>
    </w:p>
    <w:p w14:paraId="33BBF5AA" w14:textId="77777777" w:rsidR="007C6D81" w:rsidRPr="00341E09" w:rsidRDefault="007C6D81" w:rsidP="00601F7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341E09">
        <w:rPr>
          <w:rFonts w:ascii="Arial" w:hAnsi="Arial" w:cs="Arial"/>
          <w:sz w:val="28"/>
          <w:szCs w:val="28"/>
        </w:rPr>
        <w:t>VEREADOR AUTOR.</w:t>
      </w:r>
    </w:p>
    <w:p w14:paraId="4CCC3DD1" w14:textId="3AC47F22" w:rsidR="007C6D81" w:rsidRDefault="007C6D81" w:rsidP="007C6D81">
      <w:pPr>
        <w:rPr>
          <w:rFonts w:ascii="Arial" w:hAnsi="Arial" w:cs="Arial"/>
          <w:sz w:val="28"/>
          <w:szCs w:val="28"/>
        </w:rPr>
      </w:pPr>
    </w:p>
    <w:p w14:paraId="1F4E09A7" w14:textId="77777777" w:rsidR="00601F72" w:rsidRPr="00341E09" w:rsidRDefault="00601F72" w:rsidP="007C6D81">
      <w:pPr>
        <w:rPr>
          <w:rFonts w:ascii="Arial" w:hAnsi="Arial" w:cs="Arial"/>
          <w:sz w:val="28"/>
          <w:szCs w:val="28"/>
        </w:rPr>
      </w:pPr>
    </w:p>
    <w:p w14:paraId="526C6A91" w14:textId="77777777" w:rsidR="007C6D81" w:rsidRPr="00B055A6" w:rsidRDefault="007C6D81" w:rsidP="007C6D81">
      <w:pPr>
        <w:jc w:val="center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lastRenderedPageBreak/>
        <w:t>JUSTIFICATIVA</w:t>
      </w:r>
    </w:p>
    <w:p w14:paraId="24412F3E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t>EXCELENTÍSSIMOS SENHORES MEMBROS DA MESA DIRETORA DA CÂMARA MUNICIPAL DE BAIXO GUANDU – ES.</w:t>
      </w:r>
    </w:p>
    <w:p w14:paraId="73BE2CF2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b/>
          <w:sz w:val="26"/>
          <w:szCs w:val="26"/>
        </w:rPr>
        <w:t>OBJETIVO:</w:t>
      </w:r>
      <w:r w:rsidRPr="00B055A6">
        <w:rPr>
          <w:sz w:val="26"/>
          <w:szCs w:val="26"/>
        </w:rPr>
        <w:t xml:space="preserve"> Pleitear ao chefe do poder Executivo Municipal, providências necessárias junto à secretária municipal competente, para</w:t>
      </w:r>
      <w:r w:rsidRPr="00B055A6">
        <w:rPr>
          <w:sz w:val="26"/>
          <w:szCs w:val="26"/>
        </w:rPr>
        <w:tab/>
        <w:t>realizar a</w:t>
      </w:r>
      <w:r w:rsidRPr="00B055A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LIMPEZA DA CALHA DO RIO DO KM 14 DO MUTUM, LOCALIZADO NO DISTRITO DO KM 14 DO MUTUM, COM INÍCIO NAS APROXIMIDADES DO KM 15 AO KM 12, </w:t>
      </w:r>
      <w:r>
        <w:rPr>
          <w:rFonts w:ascii="Arial" w:hAnsi="Arial" w:cs="Arial"/>
          <w:sz w:val="26"/>
          <w:szCs w:val="26"/>
        </w:rPr>
        <w:t>com objetivo de evitar futuras enchentes.</w:t>
      </w:r>
    </w:p>
    <w:p w14:paraId="61CF2E6E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t xml:space="preserve">PÚBLICO ALVO: MORADORES DO DISTRITO </w:t>
      </w:r>
      <w:r>
        <w:rPr>
          <w:rFonts w:ascii="Arial" w:hAnsi="Arial" w:cs="Arial"/>
          <w:sz w:val="26"/>
          <w:szCs w:val="26"/>
        </w:rPr>
        <w:t>DO KM 14 DO</w:t>
      </w:r>
      <w:r w:rsidRPr="00B055A6">
        <w:rPr>
          <w:rFonts w:ascii="Arial" w:hAnsi="Arial" w:cs="Arial"/>
          <w:sz w:val="26"/>
          <w:szCs w:val="26"/>
        </w:rPr>
        <w:t xml:space="preserve"> MUT</w:t>
      </w:r>
      <w:r>
        <w:rPr>
          <w:rFonts w:ascii="Arial" w:hAnsi="Arial" w:cs="Arial"/>
          <w:sz w:val="26"/>
          <w:szCs w:val="26"/>
        </w:rPr>
        <w:t>UM</w:t>
      </w:r>
      <w:r w:rsidRPr="00B055A6">
        <w:rPr>
          <w:rFonts w:ascii="Arial" w:hAnsi="Arial" w:cs="Arial"/>
          <w:sz w:val="26"/>
          <w:szCs w:val="26"/>
        </w:rPr>
        <w:t>, MUNICÍPIO DE BAIXO GUANDU – ES.</w:t>
      </w:r>
    </w:p>
    <w:p w14:paraId="64352F2A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t xml:space="preserve">Esclarecemos que a dignidade e a qualidade de vida são algumas das preocupações do vereador SEBASTIÃO BATISTA ARAÚJO – BATATA, eleito para representar e defender os direitos do povo </w:t>
      </w:r>
      <w:proofErr w:type="spellStart"/>
      <w:r w:rsidRPr="00B055A6">
        <w:rPr>
          <w:rFonts w:ascii="Arial" w:hAnsi="Arial" w:cs="Arial"/>
          <w:sz w:val="26"/>
          <w:szCs w:val="26"/>
        </w:rPr>
        <w:t>guanduense</w:t>
      </w:r>
      <w:proofErr w:type="spellEnd"/>
      <w:r w:rsidRPr="00B055A6">
        <w:rPr>
          <w:rFonts w:ascii="Arial" w:hAnsi="Arial" w:cs="Arial"/>
          <w:sz w:val="26"/>
          <w:szCs w:val="26"/>
        </w:rPr>
        <w:t>. É necessário trabalharmos em parceria com o poder EXECUTIVO, levando ao conhecimento deste os problemas, bem como, os projetos que podem ser executados, garantindo qualidade de vida aos munícipes.</w:t>
      </w:r>
    </w:p>
    <w:p w14:paraId="675F4C1A" w14:textId="5FB3733D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b/>
          <w:sz w:val="26"/>
          <w:szCs w:val="26"/>
        </w:rPr>
        <w:t xml:space="preserve">CONCLUSÃO: </w:t>
      </w:r>
      <w:r w:rsidRPr="00B055A6">
        <w:rPr>
          <w:rFonts w:ascii="Arial" w:hAnsi="Arial" w:cs="Arial"/>
          <w:sz w:val="26"/>
          <w:szCs w:val="26"/>
        </w:rPr>
        <w:t>A presente preposição é uma reivindicação dos moradores do</w:t>
      </w:r>
      <w:r>
        <w:rPr>
          <w:rFonts w:ascii="Arial" w:hAnsi="Arial" w:cs="Arial"/>
          <w:sz w:val="26"/>
          <w:szCs w:val="26"/>
        </w:rPr>
        <w:t xml:space="preserve"> Distrito do Km 14 do Mutum,</w:t>
      </w:r>
      <w:r w:rsidRPr="00B055A6">
        <w:rPr>
          <w:rFonts w:ascii="Arial" w:hAnsi="Arial" w:cs="Arial"/>
          <w:sz w:val="26"/>
          <w:szCs w:val="26"/>
        </w:rPr>
        <w:t xml:space="preserve"> pois em períodos de chuvas a água sobe rapidamente entrando nas residências, deixando os moradores desabrigados e trazendo a água e o esgoto escoado no rio, provocando doenças e prejuízos como perda de móveis e eletrodomésticos, </w:t>
      </w:r>
    </w:p>
    <w:p w14:paraId="4DF76639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lastRenderedPageBreak/>
        <w:t>Faço acima alinhado, espero contar com o apoio do PODER LEGISLATIVO na aprovação deste pedido de providência e do poder executivo.</w:t>
      </w:r>
    </w:p>
    <w:p w14:paraId="27197E50" w14:textId="77777777" w:rsidR="007C6D81" w:rsidRDefault="007C6D81" w:rsidP="007C6D81">
      <w:pPr>
        <w:jc w:val="both"/>
        <w:rPr>
          <w:rFonts w:ascii="Arial" w:hAnsi="Arial" w:cs="Arial"/>
          <w:sz w:val="26"/>
          <w:szCs w:val="26"/>
        </w:rPr>
      </w:pPr>
      <w:r w:rsidRPr="00B055A6">
        <w:rPr>
          <w:rFonts w:ascii="Arial" w:hAnsi="Arial" w:cs="Arial"/>
          <w:sz w:val="26"/>
          <w:szCs w:val="26"/>
        </w:rPr>
        <w:t>CÂMARA MUNICIPAL DE BAIXO GUANDU – ES, “PALÁCIO MONSENHOR ALONSO LEITE”, EST</w:t>
      </w:r>
      <w:r>
        <w:rPr>
          <w:rFonts w:ascii="Arial" w:hAnsi="Arial" w:cs="Arial"/>
          <w:sz w:val="26"/>
          <w:szCs w:val="26"/>
        </w:rPr>
        <w:t>ADO DO ESPÍRITO SANTO AOS CINCO DIAS DO MÊS DE MAIO</w:t>
      </w:r>
      <w:r w:rsidRPr="00B055A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DO ANO DE DOIS MIL E VINTE.</w:t>
      </w:r>
    </w:p>
    <w:p w14:paraId="180F823B" w14:textId="77777777" w:rsidR="007C6D81" w:rsidRPr="00B055A6" w:rsidRDefault="007C6D81" w:rsidP="007C6D81">
      <w:pPr>
        <w:jc w:val="both"/>
        <w:rPr>
          <w:rFonts w:ascii="Arial" w:hAnsi="Arial" w:cs="Arial"/>
          <w:sz w:val="26"/>
          <w:szCs w:val="26"/>
        </w:rPr>
      </w:pPr>
    </w:p>
    <w:p w14:paraId="2603C9A2" w14:textId="77777777" w:rsidR="007C6D81" w:rsidRPr="00B055A6" w:rsidRDefault="007C6D81" w:rsidP="00601F72">
      <w:pPr>
        <w:spacing w:after="0" w:line="240" w:lineRule="auto"/>
        <w:rPr>
          <w:sz w:val="26"/>
          <w:szCs w:val="26"/>
        </w:rPr>
      </w:pPr>
      <w:r w:rsidRPr="00B055A6">
        <w:rPr>
          <w:sz w:val="26"/>
          <w:szCs w:val="26"/>
        </w:rPr>
        <w:t xml:space="preserve">                                             SEBASTIÃO BATISTA ARAÚJO</w:t>
      </w:r>
    </w:p>
    <w:p w14:paraId="7A5B082A" w14:textId="77777777" w:rsidR="007C6D81" w:rsidRPr="00B055A6" w:rsidRDefault="007C6D81" w:rsidP="00601F72">
      <w:pPr>
        <w:spacing w:after="0" w:line="240" w:lineRule="auto"/>
        <w:jc w:val="center"/>
        <w:rPr>
          <w:sz w:val="26"/>
          <w:szCs w:val="26"/>
        </w:rPr>
      </w:pPr>
      <w:r w:rsidRPr="00B055A6">
        <w:rPr>
          <w:sz w:val="26"/>
          <w:szCs w:val="26"/>
        </w:rPr>
        <w:t>(VEREADOR AUTOR)</w:t>
      </w:r>
    </w:p>
    <w:p w14:paraId="11553BEE" w14:textId="77777777" w:rsidR="0014237C" w:rsidRPr="00BF7CD4" w:rsidRDefault="0014237C" w:rsidP="00BF7CD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Cs/>
          <w:sz w:val="28"/>
          <w:szCs w:val="28"/>
        </w:rPr>
      </w:pPr>
    </w:p>
    <w:p w14:paraId="0DE8D8EE" w14:textId="77777777" w:rsidR="0014237C" w:rsidRPr="00BF7CD4" w:rsidRDefault="0014237C" w:rsidP="00BF7CD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Cs/>
          <w:sz w:val="28"/>
          <w:szCs w:val="28"/>
        </w:rPr>
      </w:pPr>
    </w:p>
    <w:p w14:paraId="38D6D02B" w14:textId="77777777" w:rsidR="0014237C" w:rsidRPr="00BF7CD4" w:rsidRDefault="0014237C" w:rsidP="00BF7CD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Cs/>
          <w:sz w:val="28"/>
          <w:szCs w:val="28"/>
        </w:rPr>
      </w:pPr>
    </w:p>
    <w:p w14:paraId="23FCD3D2" w14:textId="77777777" w:rsidR="00A01A18" w:rsidRDefault="00A01A18" w:rsidP="00BF7CD4">
      <w:pPr>
        <w:spacing w:before="120"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556DCBB" w14:textId="77777777" w:rsidR="00B00C52" w:rsidRDefault="00B00C52" w:rsidP="00BF7CD4">
      <w:pPr>
        <w:spacing w:line="276" w:lineRule="auto"/>
        <w:jc w:val="both"/>
      </w:pPr>
    </w:p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DC704" w14:textId="77777777" w:rsidR="00F77F9D" w:rsidRDefault="00F77F9D" w:rsidP="00CE7E60">
      <w:pPr>
        <w:spacing w:after="0" w:line="240" w:lineRule="auto"/>
      </w:pPr>
      <w:r>
        <w:separator/>
      </w:r>
    </w:p>
  </w:endnote>
  <w:endnote w:type="continuationSeparator" w:id="0">
    <w:p w14:paraId="4A3ECA42" w14:textId="77777777" w:rsidR="00F77F9D" w:rsidRDefault="00F77F9D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CDC0B" w14:textId="77777777" w:rsidR="00CE7E60" w:rsidRDefault="00CE7E60">
    <w:pPr>
      <w:pStyle w:val="Rodap"/>
      <w:pBdr>
        <w:bottom w:val="single" w:sz="12" w:space="1" w:color="auto"/>
      </w:pBdr>
    </w:pPr>
  </w:p>
  <w:p w14:paraId="19D27607" w14:textId="7E21547E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4A7D052" wp14:editId="34EF8878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601F72">
      <w:t>231</w:t>
    </w:r>
    <w:r w:rsidR="00CE7E60">
      <w:t>, Centro, Baixo Guandu-ES, 29 730-000, Fone (27) 3732-1644</w:t>
    </w:r>
  </w:p>
  <w:p w14:paraId="3A06B0D4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EC9AC" w14:textId="77777777" w:rsidR="00F77F9D" w:rsidRDefault="00F77F9D" w:rsidP="00CE7E60">
      <w:pPr>
        <w:spacing w:after="0" w:line="240" w:lineRule="auto"/>
      </w:pPr>
      <w:r>
        <w:separator/>
      </w:r>
    </w:p>
  </w:footnote>
  <w:footnote w:type="continuationSeparator" w:id="0">
    <w:p w14:paraId="53BA2465" w14:textId="77777777" w:rsidR="00F77F9D" w:rsidRDefault="00F77F9D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4D99C" w14:textId="77777777" w:rsidR="007D7AEA" w:rsidRDefault="00601F72">
    <w:pPr>
      <w:pStyle w:val="Cabealho"/>
    </w:pPr>
    <w:r>
      <w:rPr>
        <w:noProof/>
        <w:lang w:eastAsia="pt-BR"/>
      </w:rPr>
      <w:pict w14:anchorId="1A318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414E1" w14:textId="77777777" w:rsidR="00CE7E60" w:rsidRDefault="00601F7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78CDE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0F1D3A85" wp14:editId="6F5AACE5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01B415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D667A3F" w14:textId="77777777" w:rsidR="00CE7E60" w:rsidRDefault="00CE7E60" w:rsidP="00CE7E60">
    <w:pPr>
      <w:pStyle w:val="Cabealho"/>
      <w:jc w:val="center"/>
    </w:pPr>
  </w:p>
  <w:p w14:paraId="3F6C9D07" w14:textId="77777777" w:rsidR="00CE7E60" w:rsidRDefault="00CE7E60" w:rsidP="00CE7E60">
    <w:pPr>
      <w:pStyle w:val="Cabealho"/>
      <w:jc w:val="center"/>
    </w:pPr>
  </w:p>
  <w:p w14:paraId="44D0DCBA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5225B" w14:textId="77777777" w:rsidR="007D7AEA" w:rsidRDefault="00601F72">
    <w:pPr>
      <w:pStyle w:val="Cabealho"/>
    </w:pPr>
    <w:r>
      <w:rPr>
        <w:noProof/>
        <w:lang w:eastAsia="pt-BR"/>
      </w:rPr>
      <w:pict w14:anchorId="64534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82146"/>
    <w:multiLevelType w:val="hybridMultilevel"/>
    <w:tmpl w:val="52FC09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050B2"/>
    <w:multiLevelType w:val="hybridMultilevel"/>
    <w:tmpl w:val="EFB0CC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82D"/>
    <w:rsid w:val="000325E5"/>
    <w:rsid w:val="00037B8D"/>
    <w:rsid w:val="0004182D"/>
    <w:rsid w:val="00050E19"/>
    <w:rsid w:val="00071717"/>
    <w:rsid w:val="000B1816"/>
    <w:rsid w:val="00115F3A"/>
    <w:rsid w:val="00125BDA"/>
    <w:rsid w:val="0014237C"/>
    <w:rsid w:val="001430E1"/>
    <w:rsid w:val="001A36B8"/>
    <w:rsid w:val="001D4D89"/>
    <w:rsid w:val="00222E73"/>
    <w:rsid w:val="0022590C"/>
    <w:rsid w:val="002D19F6"/>
    <w:rsid w:val="002E357E"/>
    <w:rsid w:val="002F12E6"/>
    <w:rsid w:val="002F784E"/>
    <w:rsid w:val="00323483"/>
    <w:rsid w:val="00355BFD"/>
    <w:rsid w:val="003940F9"/>
    <w:rsid w:val="003A49E6"/>
    <w:rsid w:val="003D2CBE"/>
    <w:rsid w:val="003D3345"/>
    <w:rsid w:val="00407695"/>
    <w:rsid w:val="00425032"/>
    <w:rsid w:val="00447B38"/>
    <w:rsid w:val="004E0A0E"/>
    <w:rsid w:val="004E2C80"/>
    <w:rsid w:val="004F139B"/>
    <w:rsid w:val="00500543"/>
    <w:rsid w:val="00540FD8"/>
    <w:rsid w:val="005664C9"/>
    <w:rsid w:val="005722D2"/>
    <w:rsid w:val="00575166"/>
    <w:rsid w:val="005B278E"/>
    <w:rsid w:val="005C53E2"/>
    <w:rsid w:val="00600C51"/>
    <w:rsid w:val="00601F72"/>
    <w:rsid w:val="00617E23"/>
    <w:rsid w:val="00633878"/>
    <w:rsid w:val="006362D2"/>
    <w:rsid w:val="006442B3"/>
    <w:rsid w:val="00660FCD"/>
    <w:rsid w:val="006C30B6"/>
    <w:rsid w:val="006F64F7"/>
    <w:rsid w:val="007378E3"/>
    <w:rsid w:val="007627A1"/>
    <w:rsid w:val="007765AE"/>
    <w:rsid w:val="007C6D81"/>
    <w:rsid w:val="007D24F4"/>
    <w:rsid w:val="007D7AEA"/>
    <w:rsid w:val="00810BAE"/>
    <w:rsid w:val="00830F23"/>
    <w:rsid w:val="00842F02"/>
    <w:rsid w:val="00886AC3"/>
    <w:rsid w:val="00887288"/>
    <w:rsid w:val="008F2FEF"/>
    <w:rsid w:val="0091327C"/>
    <w:rsid w:val="00926EE7"/>
    <w:rsid w:val="009271F6"/>
    <w:rsid w:val="0093134F"/>
    <w:rsid w:val="0093138E"/>
    <w:rsid w:val="009621AC"/>
    <w:rsid w:val="0097744D"/>
    <w:rsid w:val="009877DE"/>
    <w:rsid w:val="009B6894"/>
    <w:rsid w:val="009E6E32"/>
    <w:rsid w:val="00A01A18"/>
    <w:rsid w:val="00A72EB1"/>
    <w:rsid w:val="00A744BB"/>
    <w:rsid w:val="00AB3A35"/>
    <w:rsid w:val="00B00018"/>
    <w:rsid w:val="00B00C52"/>
    <w:rsid w:val="00B32919"/>
    <w:rsid w:val="00B80713"/>
    <w:rsid w:val="00B93918"/>
    <w:rsid w:val="00BB2059"/>
    <w:rsid w:val="00BB52C1"/>
    <w:rsid w:val="00BD177D"/>
    <w:rsid w:val="00BE517B"/>
    <w:rsid w:val="00BF7CD4"/>
    <w:rsid w:val="00C24F58"/>
    <w:rsid w:val="00C443EC"/>
    <w:rsid w:val="00C7530B"/>
    <w:rsid w:val="00CE7E60"/>
    <w:rsid w:val="00D31483"/>
    <w:rsid w:val="00D315CE"/>
    <w:rsid w:val="00D31FEA"/>
    <w:rsid w:val="00D36E67"/>
    <w:rsid w:val="00D4482B"/>
    <w:rsid w:val="00D53BDB"/>
    <w:rsid w:val="00D77DA7"/>
    <w:rsid w:val="00D86F28"/>
    <w:rsid w:val="00DD1B2A"/>
    <w:rsid w:val="00E00C96"/>
    <w:rsid w:val="00E2181B"/>
    <w:rsid w:val="00E35FD9"/>
    <w:rsid w:val="00E528E2"/>
    <w:rsid w:val="00E767FD"/>
    <w:rsid w:val="00EF70F4"/>
    <w:rsid w:val="00F514AE"/>
    <w:rsid w:val="00F77F9D"/>
    <w:rsid w:val="00F94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13010F3"/>
  <w15:docId w15:val="{62889F26-62CC-4265-A57A-F2B4EE43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SemEspaamento">
    <w:name w:val="No Spacing"/>
    <w:uiPriority w:val="1"/>
    <w:qFormat/>
    <w:rsid w:val="0014237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F7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</TotalTime>
  <Pages>3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Maria Rita Almeida Moares Araújo</cp:lastModifiedBy>
  <cp:revision>3</cp:revision>
  <cp:lastPrinted>2020-05-06T12:40:00Z</cp:lastPrinted>
  <dcterms:created xsi:type="dcterms:W3CDTF">2020-05-05T16:10:00Z</dcterms:created>
  <dcterms:modified xsi:type="dcterms:W3CDTF">2020-05-06T12:43:00Z</dcterms:modified>
</cp:coreProperties>
</file>