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5A5B39" w14:textId="47527B99" w:rsidR="00664534" w:rsidRPr="00C27C98" w:rsidRDefault="00AA7018" w:rsidP="002946F3">
      <w:pPr>
        <w:rPr>
          <w:rFonts w:ascii="Arial" w:eastAsia="Cambria" w:hAnsi="Arial" w:cs="Arial"/>
          <w:b/>
          <w:sz w:val="24"/>
          <w:szCs w:val="24"/>
        </w:rPr>
      </w:pPr>
      <w:r w:rsidRPr="00C27C98">
        <w:rPr>
          <w:rFonts w:ascii="Arial" w:eastAsia="Cambria" w:hAnsi="Arial" w:cs="Arial"/>
          <w:b/>
          <w:sz w:val="24"/>
          <w:szCs w:val="24"/>
        </w:rPr>
        <w:t>MOÇÃO DE</w:t>
      </w:r>
      <w:r w:rsidR="00C27C98" w:rsidRPr="00C27C98">
        <w:rPr>
          <w:rFonts w:ascii="Arial" w:hAnsi="Arial" w:cs="Arial"/>
          <w:b/>
          <w:sz w:val="24"/>
          <w:szCs w:val="24"/>
        </w:rPr>
        <w:t xml:space="preserve"> VOTO DE CONGRATULAÇÕES E </w:t>
      </w:r>
      <w:r w:rsidRPr="00C27C98">
        <w:rPr>
          <w:rFonts w:ascii="Arial" w:eastAsia="Cambria" w:hAnsi="Arial" w:cs="Arial"/>
          <w:b/>
          <w:sz w:val="24"/>
          <w:szCs w:val="24"/>
        </w:rPr>
        <w:t>APLAUSOS</w:t>
      </w:r>
      <w:r w:rsidR="005A59AC" w:rsidRPr="00C27C98">
        <w:rPr>
          <w:rFonts w:ascii="Arial" w:eastAsia="Cambria" w:hAnsi="Arial" w:cs="Arial"/>
          <w:b/>
          <w:sz w:val="24"/>
          <w:szCs w:val="24"/>
        </w:rPr>
        <w:t xml:space="preserve"> Nº </w:t>
      </w:r>
      <w:r w:rsidR="001D0293">
        <w:rPr>
          <w:rFonts w:ascii="Arial" w:eastAsia="Cambria" w:hAnsi="Arial" w:cs="Arial"/>
          <w:b/>
          <w:sz w:val="24"/>
          <w:szCs w:val="24"/>
        </w:rPr>
        <w:t>07</w:t>
      </w:r>
      <w:r w:rsidR="005A59AC" w:rsidRPr="00C27C98">
        <w:rPr>
          <w:rFonts w:ascii="Arial" w:eastAsia="Cambria" w:hAnsi="Arial" w:cs="Arial"/>
          <w:b/>
          <w:sz w:val="24"/>
          <w:szCs w:val="24"/>
        </w:rPr>
        <w:t>/2020</w:t>
      </w:r>
      <w:r w:rsidR="00664534" w:rsidRPr="00C27C98">
        <w:rPr>
          <w:rFonts w:ascii="Arial" w:eastAsia="Cambria" w:hAnsi="Arial" w:cs="Arial"/>
          <w:b/>
          <w:sz w:val="24"/>
          <w:szCs w:val="24"/>
        </w:rPr>
        <w:t>.</w:t>
      </w:r>
    </w:p>
    <w:p w14:paraId="576A8E98" w14:textId="703D9EA5" w:rsidR="00664534" w:rsidRPr="00582D56" w:rsidRDefault="00664534" w:rsidP="002946F3">
      <w:pPr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 xml:space="preserve">Autor: Vereador Paulo Cesar da </w:t>
      </w:r>
      <w:r w:rsidR="001D0293" w:rsidRPr="00582D56">
        <w:rPr>
          <w:rFonts w:ascii="Bookman Old Style" w:eastAsia="Cambria" w:hAnsi="Bookman Old Style" w:cs="Cambria"/>
          <w:b/>
          <w:sz w:val="24"/>
        </w:rPr>
        <w:t>Fonseca.</w:t>
      </w:r>
    </w:p>
    <w:p w14:paraId="2DED44D9" w14:textId="77777777" w:rsidR="0002365B" w:rsidRPr="002946F3" w:rsidRDefault="0002365B" w:rsidP="002946F3">
      <w:pPr>
        <w:tabs>
          <w:tab w:val="left" w:pos="543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2946F3">
        <w:rPr>
          <w:rFonts w:ascii="Arial" w:hAnsi="Arial" w:cs="Arial"/>
          <w:sz w:val="24"/>
          <w:szCs w:val="24"/>
        </w:rPr>
        <w:t xml:space="preserve">Senhor Presidente, </w:t>
      </w:r>
    </w:p>
    <w:p w14:paraId="0276F454" w14:textId="77777777" w:rsidR="002946F3" w:rsidRDefault="002946F3" w:rsidP="002946F3">
      <w:pPr>
        <w:tabs>
          <w:tab w:val="left" w:pos="543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14:paraId="2887F689" w14:textId="77777777" w:rsidR="0002365B" w:rsidRPr="002946F3" w:rsidRDefault="0002365B" w:rsidP="002946F3">
      <w:pPr>
        <w:tabs>
          <w:tab w:val="left" w:pos="543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2946F3">
        <w:rPr>
          <w:rFonts w:ascii="Arial" w:hAnsi="Arial" w:cs="Arial"/>
          <w:sz w:val="24"/>
          <w:szCs w:val="24"/>
        </w:rPr>
        <w:t>Senhores Vereadores</w:t>
      </w:r>
    </w:p>
    <w:p w14:paraId="0309AC35" w14:textId="77777777" w:rsidR="0002365B" w:rsidRPr="002946F3" w:rsidRDefault="0002365B" w:rsidP="0002365B">
      <w:pPr>
        <w:tabs>
          <w:tab w:val="left" w:pos="5430"/>
        </w:tabs>
        <w:spacing w:after="0"/>
        <w:ind w:left="1416"/>
        <w:jc w:val="both"/>
        <w:rPr>
          <w:rFonts w:ascii="Arial" w:hAnsi="Arial" w:cs="Arial"/>
          <w:sz w:val="24"/>
          <w:szCs w:val="24"/>
        </w:rPr>
      </w:pPr>
    </w:p>
    <w:p w14:paraId="25202DD8" w14:textId="77777777" w:rsidR="002946F3" w:rsidRPr="002946F3" w:rsidRDefault="005C2038" w:rsidP="002946F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2946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Proponho à Mesa Diretora, na forma regimental, seja incluído nos Anais da Câmara Municipal de Baixo Guandu um</w:t>
      </w:r>
      <w:r w:rsidR="002946F3" w:rsidRPr="002946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="007C7424" w:rsidRPr="002946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14:paraId="5E8B80F9" w14:textId="77777777" w:rsidR="002946F3" w:rsidRPr="002946F3" w:rsidRDefault="002946F3" w:rsidP="002946F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8DFC892" w14:textId="77777777" w:rsidR="0002365B" w:rsidRPr="002946F3" w:rsidRDefault="005C2038" w:rsidP="002946F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2946F3">
        <w:rPr>
          <w:rFonts w:ascii="Arial" w:hAnsi="Arial" w:cs="Arial"/>
          <w:b/>
          <w:sz w:val="24"/>
          <w:szCs w:val="24"/>
        </w:rPr>
        <w:t xml:space="preserve">VOTO DE CONGRATULAÇÕES E APLAUSOS </w:t>
      </w:r>
      <w:r w:rsidR="00C27C98">
        <w:rPr>
          <w:rFonts w:ascii="Arial" w:hAnsi="Arial" w:cs="Arial"/>
          <w:b/>
          <w:sz w:val="24"/>
          <w:szCs w:val="24"/>
        </w:rPr>
        <w:t>À LOJA MAÇÔNICA</w:t>
      </w:r>
      <w:r w:rsidR="002B766A">
        <w:rPr>
          <w:rFonts w:ascii="Arial" w:hAnsi="Arial" w:cs="Arial"/>
          <w:b/>
          <w:sz w:val="24"/>
          <w:szCs w:val="24"/>
        </w:rPr>
        <w:t xml:space="preserve"> FRATERNIDADE GUANDUENSE</w:t>
      </w:r>
      <w:r w:rsidR="002946F3" w:rsidRPr="002946F3">
        <w:rPr>
          <w:rFonts w:ascii="Arial" w:hAnsi="Arial" w:cs="Arial"/>
          <w:b/>
          <w:sz w:val="24"/>
          <w:szCs w:val="24"/>
        </w:rPr>
        <w:t>,</w:t>
      </w:r>
      <w:r w:rsidRPr="002946F3">
        <w:rPr>
          <w:rFonts w:ascii="Arial" w:hAnsi="Arial" w:cs="Arial"/>
          <w:b/>
          <w:sz w:val="24"/>
          <w:szCs w:val="24"/>
        </w:rPr>
        <w:t xml:space="preserve"> PELA PASSAGEM DO SEU</w:t>
      </w:r>
      <w:r w:rsidR="007C7424" w:rsidRPr="002946F3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 </w:t>
      </w:r>
      <w:r w:rsidR="002946F3" w:rsidRPr="002946F3">
        <w:rPr>
          <w:rFonts w:ascii="Arial" w:hAnsi="Arial" w:cs="Arial"/>
          <w:b/>
          <w:sz w:val="24"/>
          <w:szCs w:val="24"/>
        </w:rPr>
        <w:t>65</w:t>
      </w:r>
      <w:r w:rsidRPr="002946F3">
        <w:rPr>
          <w:rFonts w:ascii="Arial" w:hAnsi="Arial" w:cs="Arial"/>
          <w:b/>
          <w:sz w:val="24"/>
          <w:szCs w:val="24"/>
        </w:rPr>
        <w:t>º ANIVERSÁRIO DE FUNDAÇÃO</w:t>
      </w:r>
      <w:r w:rsidR="002B766A">
        <w:rPr>
          <w:rFonts w:ascii="Arial" w:hAnsi="Arial" w:cs="Arial"/>
          <w:b/>
          <w:sz w:val="24"/>
          <w:szCs w:val="24"/>
        </w:rPr>
        <w:t xml:space="preserve"> QUE OCORREU NO DIA TRINTA DE JANEIRO DO ANO EM CURSO.</w:t>
      </w:r>
    </w:p>
    <w:p w14:paraId="2C1E4309" w14:textId="77777777" w:rsidR="00313EB1" w:rsidRDefault="00313EB1" w:rsidP="0002365B">
      <w:pPr>
        <w:tabs>
          <w:tab w:val="left" w:pos="5430"/>
        </w:tabs>
        <w:spacing w:after="0"/>
        <w:ind w:left="1416"/>
        <w:jc w:val="both"/>
      </w:pPr>
    </w:p>
    <w:p w14:paraId="1FFE7A60" w14:textId="06FC1775" w:rsidR="00313EB1" w:rsidRPr="002946F3" w:rsidRDefault="007C7424" w:rsidP="002946F3">
      <w:pPr>
        <w:tabs>
          <w:tab w:val="left" w:pos="543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946F3">
        <w:rPr>
          <w:rFonts w:ascii="Arial" w:hAnsi="Arial" w:cs="Arial"/>
          <w:sz w:val="24"/>
          <w:szCs w:val="24"/>
        </w:rPr>
        <w:t>Esta Moção de Aplauso é uma homenagem a essa “Instituição que tem por objetivo tornar feliz a humanidade pelo amor, pelo aperfeiçoamento dos costumes, pela tolerância, pela igualdade, pela solidariedade, pela lealdade, e pelo respeito à autoridade e à religião. É universal. E suas lojas espalham-se por todos os recantos da terra sem preconceito, de fronteiras e de raças, virtudes, honra e bondade</w:t>
      </w:r>
    </w:p>
    <w:p w14:paraId="00A98102" w14:textId="77777777" w:rsidR="00313EB1" w:rsidRPr="002946F3" w:rsidRDefault="00313EB1" w:rsidP="002946F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946F3">
        <w:rPr>
          <w:rFonts w:ascii="Arial" w:hAnsi="Arial" w:cs="Arial"/>
          <w:sz w:val="24"/>
          <w:szCs w:val="24"/>
        </w:rPr>
        <w:t xml:space="preserve">O Sublime Universo representa responsabilidade todo aquele que se propõe compor essa grande família alicerçada nos princípios da moral da razão, balizada por uma vivência de fraternidade, união lealdade. </w:t>
      </w:r>
    </w:p>
    <w:p w14:paraId="01C6CBD3" w14:textId="77777777" w:rsidR="00582D56" w:rsidRPr="002946F3" w:rsidRDefault="00313EB1" w:rsidP="002946F3">
      <w:pPr>
        <w:spacing w:line="360" w:lineRule="auto"/>
        <w:jc w:val="both"/>
        <w:rPr>
          <w:rFonts w:ascii="Arial" w:eastAsia="Cambria" w:hAnsi="Arial" w:cs="Arial"/>
          <w:b/>
          <w:sz w:val="24"/>
          <w:szCs w:val="24"/>
        </w:rPr>
      </w:pPr>
      <w:r w:rsidRPr="002946F3">
        <w:rPr>
          <w:rFonts w:ascii="Arial" w:hAnsi="Arial" w:cs="Arial"/>
          <w:sz w:val="24"/>
          <w:szCs w:val="24"/>
        </w:rPr>
        <w:t xml:space="preserve">Ao longo de sua existência referida loja revelou homens de destaque nos mais variados campos de atividade econômica, </w:t>
      </w:r>
      <w:r w:rsidR="002946F3" w:rsidRPr="002946F3">
        <w:rPr>
          <w:rFonts w:ascii="Arial" w:hAnsi="Arial" w:cs="Arial"/>
          <w:sz w:val="24"/>
          <w:szCs w:val="24"/>
        </w:rPr>
        <w:t>política</w:t>
      </w:r>
      <w:r w:rsidRPr="002946F3">
        <w:rPr>
          <w:rFonts w:ascii="Arial" w:hAnsi="Arial" w:cs="Arial"/>
          <w:sz w:val="24"/>
          <w:szCs w:val="24"/>
        </w:rPr>
        <w:t xml:space="preserve"> social. Participa através de seus membros, de inúmeras entidades sociais, filantrópicas de </w:t>
      </w:r>
      <w:r w:rsidR="002946F3" w:rsidRPr="002946F3">
        <w:rPr>
          <w:rFonts w:ascii="Arial" w:hAnsi="Arial" w:cs="Arial"/>
          <w:sz w:val="24"/>
          <w:szCs w:val="24"/>
        </w:rPr>
        <w:t>classe, e presto esta singela homenagem</w:t>
      </w:r>
      <w:r w:rsidR="002B766A">
        <w:rPr>
          <w:rFonts w:ascii="Arial" w:hAnsi="Arial" w:cs="Arial"/>
          <w:sz w:val="24"/>
          <w:szCs w:val="24"/>
        </w:rPr>
        <w:t xml:space="preserve"> pela passagem dos seus 6</w:t>
      </w:r>
      <w:r w:rsidR="002946F3" w:rsidRPr="002946F3">
        <w:rPr>
          <w:rFonts w:ascii="Arial" w:hAnsi="Arial" w:cs="Arial"/>
          <w:sz w:val="24"/>
          <w:szCs w:val="24"/>
        </w:rPr>
        <w:t xml:space="preserve">5 anos de constituição, exemplo para nós maçons, sendo, assim, merecedora da distinção desta honraria da </w:t>
      </w:r>
      <w:r w:rsidR="002946F3" w:rsidRPr="002946F3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Câmara Municipal de Baixo Guandu.</w:t>
      </w:r>
    </w:p>
    <w:p w14:paraId="42860391" w14:textId="77777777" w:rsidR="00582D56" w:rsidRPr="00582D56" w:rsidRDefault="00582D56" w:rsidP="00582D56">
      <w:pPr>
        <w:rPr>
          <w:rFonts w:ascii="Bookman Old Style" w:eastAsia="Cambria" w:hAnsi="Bookman Old Style" w:cs="Cambria"/>
          <w:b/>
          <w:sz w:val="24"/>
        </w:rPr>
      </w:pPr>
    </w:p>
    <w:p w14:paraId="2A43B392" w14:textId="77777777"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PAULO CESAR DA FONSECA</w:t>
      </w:r>
    </w:p>
    <w:p w14:paraId="024CA3C3" w14:textId="77777777" w:rsidR="007C7424" w:rsidRPr="002B766A" w:rsidRDefault="00664534" w:rsidP="002B766A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VEREADO</w:t>
      </w:r>
      <w:r w:rsidR="002B766A">
        <w:rPr>
          <w:rFonts w:ascii="Bookman Old Style" w:eastAsia="Cambria" w:hAnsi="Bookman Old Style" w:cs="Cambria"/>
          <w:b/>
          <w:sz w:val="24"/>
        </w:rPr>
        <w:t>R</w:t>
      </w:r>
    </w:p>
    <w:p w14:paraId="51331A66" w14:textId="77777777" w:rsidR="00664534" w:rsidRPr="00582D56" w:rsidRDefault="00664534" w:rsidP="00582D56">
      <w:pPr>
        <w:ind w:left="720"/>
        <w:jc w:val="center"/>
        <w:rPr>
          <w:rFonts w:ascii="Bookman Old Style" w:eastAsia="Cambria" w:hAnsi="Bookman Old Style" w:cs="Cambria"/>
          <w:b/>
          <w:sz w:val="28"/>
          <w:u w:val="single"/>
        </w:rPr>
      </w:pPr>
      <w:r w:rsidRPr="00582D56">
        <w:rPr>
          <w:rFonts w:ascii="Bookman Old Style" w:eastAsia="Cambria" w:hAnsi="Bookman Old Style" w:cs="Cambria"/>
          <w:b/>
          <w:sz w:val="28"/>
          <w:u w:val="single"/>
        </w:rPr>
        <w:lastRenderedPageBreak/>
        <w:t>JUSTIFICATIVA</w:t>
      </w:r>
    </w:p>
    <w:p w14:paraId="30889B7E" w14:textId="77777777" w:rsidR="00664534" w:rsidRPr="00582D56" w:rsidRDefault="00664534" w:rsidP="00582D56">
      <w:pPr>
        <w:ind w:left="720"/>
        <w:jc w:val="center"/>
        <w:rPr>
          <w:rFonts w:ascii="Bookman Old Style" w:eastAsia="Cambria" w:hAnsi="Bookman Old Style" w:cs="Cambria"/>
          <w:b/>
          <w:sz w:val="24"/>
          <w:u w:val="single"/>
        </w:rPr>
      </w:pPr>
    </w:p>
    <w:p w14:paraId="03C1F27D" w14:textId="77777777" w:rsidR="00664534" w:rsidRPr="00582D56" w:rsidRDefault="00664534" w:rsidP="00582D56">
      <w:pPr>
        <w:jc w:val="both"/>
        <w:rPr>
          <w:rFonts w:ascii="Bookman Old Style" w:eastAsia="Cambria" w:hAnsi="Bookman Old Style" w:cs="Cambria"/>
          <w:b/>
          <w:sz w:val="24"/>
        </w:rPr>
      </w:pPr>
      <w:proofErr w:type="spellStart"/>
      <w:r w:rsidRPr="00582D56">
        <w:rPr>
          <w:rFonts w:ascii="Bookman Old Style" w:eastAsia="Cambria" w:hAnsi="Bookman Old Style" w:cs="Cambria"/>
          <w:b/>
          <w:sz w:val="24"/>
        </w:rPr>
        <w:t>Exmºs</w:t>
      </w:r>
      <w:proofErr w:type="spellEnd"/>
      <w:r w:rsidRPr="00582D56">
        <w:rPr>
          <w:rFonts w:ascii="Bookman Old Style" w:eastAsia="Cambria" w:hAnsi="Bookman Old Style" w:cs="Cambria"/>
          <w:b/>
          <w:sz w:val="24"/>
        </w:rPr>
        <w:t xml:space="preserve"> Senhores Membros da Mesa Diretora da Câmara Municipal de Baixo Guandu/ES.</w:t>
      </w:r>
    </w:p>
    <w:p w14:paraId="4280645A" w14:textId="77777777" w:rsidR="00664534" w:rsidRPr="00582D56" w:rsidRDefault="00664534" w:rsidP="00582D56">
      <w:pPr>
        <w:jc w:val="both"/>
        <w:rPr>
          <w:rFonts w:ascii="Bookman Old Style" w:eastAsia="Cambria" w:hAnsi="Bookman Old Style" w:cs="Cambria"/>
          <w:sz w:val="24"/>
        </w:rPr>
      </w:pPr>
    </w:p>
    <w:p w14:paraId="52969A59" w14:textId="77777777" w:rsidR="00742F8B" w:rsidRDefault="005C36C2" w:rsidP="00742F8B">
      <w:pPr>
        <w:ind w:left="708" w:firstLine="708"/>
        <w:jc w:val="both"/>
        <w:rPr>
          <w:rFonts w:ascii="Bookman Old Style" w:eastAsia="Cambria" w:hAnsi="Bookman Old Style" w:cs="Cambria"/>
          <w:sz w:val="24"/>
        </w:rPr>
      </w:pPr>
      <w:r>
        <w:rPr>
          <w:rFonts w:ascii="Bookman Old Style" w:eastAsia="Cambria" w:hAnsi="Bookman Old Style" w:cs="Cambria"/>
          <w:b/>
        </w:rPr>
        <w:t>JUSTIFICATIVA</w:t>
      </w:r>
      <w:r w:rsidR="00D37122" w:rsidRPr="00F61CF0">
        <w:rPr>
          <w:rFonts w:ascii="Bookman Old Style" w:eastAsia="Cambria" w:hAnsi="Bookman Old Style" w:cs="Cambria"/>
          <w:sz w:val="24"/>
        </w:rPr>
        <w:t>:</w:t>
      </w:r>
    </w:p>
    <w:p w14:paraId="76AC375F" w14:textId="3D92D2BC" w:rsidR="00544F7E" w:rsidRPr="002946F3" w:rsidRDefault="002946F3" w:rsidP="002946F3">
      <w:pPr>
        <w:spacing w:line="360" w:lineRule="auto"/>
        <w:ind w:left="708" w:firstLine="708"/>
        <w:jc w:val="both"/>
        <w:rPr>
          <w:rFonts w:ascii="Arial" w:eastAsia="Cambria" w:hAnsi="Arial" w:cs="Arial"/>
          <w:sz w:val="24"/>
          <w:szCs w:val="24"/>
        </w:rPr>
      </w:pPr>
      <w:r w:rsidRPr="002946F3">
        <w:rPr>
          <w:rFonts w:ascii="Arial" w:eastAsia="Cambria" w:hAnsi="Arial" w:cs="Arial"/>
          <w:sz w:val="24"/>
          <w:szCs w:val="24"/>
        </w:rPr>
        <w:t xml:space="preserve">A 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Loja </w:t>
      </w:r>
      <w:r w:rsidR="000D1186" w:rsidRPr="002946F3">
        <w:rPr>
          <w:rFonts w:ascii="Arial" w:eastAsia="Cambria" w:hAnsi="Arial" w:cs="Arial"/>
          <w:sz w:val="24"/>
          <w:szCs w:val="24"/>
        </w:rPr>
        <w:t>Maçônica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 Fraternidade </w:t>
      </w:r>
      <w:proofErr w:type="spellStart"/>
      <w:r w:rsidR="007C7424" w:rsidRPr="002946F3">
        <w:rPr>
          <w:rFonts w:ascii="Arial" w:eastAsia="Cambria" w:hAnsi="Arial" w:cs="Arial"/>
          <w:sz w:val="24"/>
          <w:szCs w:val="24"/>
        </w:rPr>
        <w:t>Guanduense</w:t>
      </w:r>
      <w:proofErr w:type="spellEnd"/>
      <w:r w:rsidR="007C7424" w:rsidRPr="002946F3">
        <w:rPr>
          <w:rFonts w:ascii="Arial" w:eastAsia="Cambria" w:hAnsi="Arial" w:cs="Arial"/>
          <w:sz w:val="24"/>
          <w:szCs w:val="24"/>
        </w:rPr>
        <w:t>, fu</w:t>
      </w:r>
      <w:r w:rsidR="000D1186" w:rsidRPr="002946F3">
        <w:rPr>
          <w:rFonts w:ascii="Arial" w:eastAsia="Cambria" w:hAnsi="Arial" w:cs="Arial"/>
          <w:sz w:val="24"/>
          <w:szCs w:val="24"/>
        </w:rPr>
        <w:t xml:space="preserve">ndada em </w:t>
      </w:r>
      <w:r w:rsidRPr="002946F3">
        <w:rPr>
          <w:rFonts w:ascii="Arial" w:eastAsia="Cambria" w:hAnsi="Arial" w:cs="Arial"/>
          <w:sz w:val="24"/>
          <w:szCs w:val="24"/>
        </w:rPr>
        <w:t>30.01.1955,</w:t>
      </w:r>
      <w:r w:rsidR="001D0293">
        <w:rPr>
          <w:rFonts w:ascii="Arial" w:eastAsia="Cambria" w:hAnsi="Arial" w:cs="Arial"/>
          <w:sz w:val="24"/>
          <w:szCs w:val="24"/>
        </w:rPr>
        <w:t xml:space="preserve"> i</w:t>
      </w:r>
      <w:r w:rsidR="000D1186" w:rsidRPr="002946F3">
        <w:rPr>
          <w:rFonts w:ascii="Arial" w:eastAsia="Cambria" w:hAnsi="Arial" w:cs="Arial"/>
          <w:sz w:val="24"/>
          <w:szCs w:val="24"/>
        </w:rPr>
        <w:t>nstituição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 essencialmente </w:t>
      </w:r>
      <w:r w:rsidR="001D0293" w:rsidRPr="002946F3">
        <w:rPr>
          <w:rFonts w:ascii="Arial" w:eastAsia="Cambria" w:hAnsi="Arial" w:cs="Arial"/>
          <w:sz w:val="24"/>
          <w:szCs w:val="24"/>
        </w:rPr>
        <w:t>iniciática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, </w:t>
      </w:r>
      <w:r w:rsidR="000D1186" w:rsidRPr="002946F3">
        <w:rPr>
          <w:rFonts w:ascii="Arial" w:eastAsia="Cambria" w:hAnsi="Arial" w:cs="Arial"/>
          <w:sz w:val="24"/>
          <w:szCs w:val="24"/>
        </w:rPr>
        <w:t>filosófica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, </w:t>
      </w:r>
      <w:r w:rsidR="000D1186" w:rsidRPr="002946F3">
        <w:rPr>
          <w:rFonts w:ascii="Arial" w:eastAsia="Cambria" w:hAnsi="Arial" w:cs="Arial"/>
          <w:sz w:val="24"/>
          <w:szCs w:val="24"/>
        </w:rPr>
        <w:t>filantrópica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, progressista e evolucionista cujos fins supremos </w:t>
      </w:r>
      <w:r w:rsidRPr="002946F3">
        <w:rPr>
          <w:rFonts w:ascii="Arial" w:eastAsia="Cambria" w:hAnsi="Arial" w:cs="Arial"/>
          <w:sz w:val="24"/>
          <w:szCs w:val="24"/>
        </w:rPr>
        <w:t>são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: Liberdade, Igualdade e Fraternidade. </w:t>
      </w:r>
      <w:r w:rsidR="001D0293" w:rsidRPr="002946F3">
        <w:rPr>
          <w:rFonts w:ascii="Arial" w:eastAsia="Cambria" w:hAnsi="Arial" w:cs="Arial"/>
          <w:sz w:val="24"/>
          <w:szCs w:val="24"/>
        </w:rPr>
        <w:t>Além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 disso proclama a </w:t>
      </w:r>
      <w:r w:rsidRPr="002946F3">
        <w:rPr>
          <w:rFonts w:ascii="Arial" w:eastAsia="Cambria" w:hAnsi="Arial" w:cs="Arial"/>
          <w:sz w:val="24"/>
          <w:szCs w:val="24"/>
        </w:rPr>
        <w:t>prevalência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 do </w:t>
      </w:r>
      <w:r w:rsidRPr="002946F3">
        <w:rPr>
          <w:rFonts w:ascii="Arial" w:eastAsia="Cambria" w:hAnsi="Arial" w:cs="Arial"/>
          <w:sz w:val="24"/>
          <w:szCs w:val="24"/>
        </w:rPr>
        <w:t>espírito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 sobre a </w:t>
      </w:r>
      <w:r w:rsidRPr="002946F3">
        <w:rPr>
          <w:rFonts w:ascii="Arial" w:eastAsia="Cambria" w:hAnsi="Arial" w:cs="Arial"/>
          <w:sz w:val="24"/>
          <w:szCs w:val="24"/>
        </w:rPr>
        <w:t>matéria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, combate continuamente a </w:t>
      </w:r>
      <w:r w:rsidRPr="002946F3">
        <w:rPr>
          <w:rFonts w:ascii="Arial" w:eastAsia="Cambria" w:hAnsi="Arial" w:cs="Arial"/>
          <w:sz w:val="24"/>
          <w:szCs w:val="24"/>
        </w:rPr>
        <w:t>ignorância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, a </w:t>
      </w:r>
      <w:r w:rsidRPr="002946F3">
        <w:rPr>
          <w:rFonts w:ascii="Arial" w:eastAsia="Cambria" w:hAnsi="Arial" w:cs="Arial"/>
          <w:sz w:val="24"/>
          <w:szCs w:val="24"/>
        </w:rPr>
        <w:t>superstição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 e a tirania, pugna pelo </w:t>
      </w:r>
      <w:r w:rsidRPr="002946F3">
        <w:rPr>
          <w:rFonts w:ascii="Arial" w:eastAsia="Cambria" w:hAnsi="Arial" w:cs="Arial"/>
          <w:sz w:val="24"/>
          <w:szCs w:val="24"/>
        </w:rPr>
        <w:t>aperfeiçoamento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 moral, intelectual e social da humanidade, reconhece o trabalho como </w:t>
      </w:r>
      <w:r w:rsidR="002B766A" w:rsidRPr="002946F3">
        <w:rPr>
          <w:rFonts w:ascii="Arial" w:eastAsia="Cambria" w:hAnsi="Arial" w:cs="Arial"/>
          <w:sz w:val="24"/>
          <w:szCs w:val="24"/>
        </w:rPr>
        <w:t xml:space="preserve">dever social e direito inalienável </w:t>
      </w:r>
      <w:proofErr w:type="spellStart"/>
      <w:r w:rsidR="002B766A" w:rsidRPr="002946F3">
        <w:rPr>
          <w:rFonts w:ascii="Arial" w:eastAsia="Cambria" w:hAnsi="Arial" w:cs="Arial"/>
          <w:sz w:val="24"/>
          <w:szCs w:val="24"/>
        </w:rPr>
        <w:t>ale</w:t>
      </w:r>
      <w:r w:rsidR="002B766A">
        <w:rPr>
          <w:rFonts w:ascii="Arial" w:eastAsia="Cambria" w:hAnsi="Arial" w:cs="Arial"/>
          <w:sz w:val="24"/>
          <w:szCs w:val="24"/>
        </w:rPr>
        <w:t>m</w:t>
      </w:r>
      <w:proofErr w:type="spellEnd"/>
      <w:r w:rsidR="007C7424" w:rsidRPr="002946F3">
        <w:rPr>
          <w:rFonts w:ascii="Arial" w:eastAsia="Cambria" w:hAnsi="Arial" w:cs="Arial"/>
          <w:sz w:val="24"/>
          <w:szCs w:val="24"/>
        </w:rPr>
        <w:t xml:space="preserve"> de amor a </w:t>
      </w:r>
      <w:r w:rsidRPr="002946F3">
        <w:rPr>
          <w:rFonts w:ascii="Arial" w:eastAsia="Cambria" w:hAnsi="Arial" w:cs="Arial"/>
          <w:sz w:val="24"/>
          <w:szCs w:val="24"/>
        </w:rPr>
        <w:t>família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, fidelidade e devotamento a </w:t>
      </w:r>
      <w:r w:rsidRPr="002946F3">
        <w:rPr>
          <w:rFonts w:ascii="Arial" w:eastAsia="Cambria" w:hAnsi="Arial" w:cs="Arial"/>
          <w:sz w:val="24"/>
          <w:szCs w:val="24"/>
        </w:rPr>
        <w:t>pátria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 e </w:t>
      </w:r>
      <w:r w:rsidRPr="002946F3">
        <w:rPr>
          <w:rFonts w:ascii="Arial" w:eastAsia="Cambria" w:hAnsi="Arial" w:cs="Arial"/>
          <w:sz w:val="24"/>
          <w:szCs w:val="24"/>
        </w:rPr>
        <w:t>obediência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 as leis. Atualmente a Diretoria e composta: </w:t>
      </w:r>
      <w:r w:rsidRPr="002946F3">
        <w:rPr>
          <w:rFonts w:ascii="Arial" w:eastAsia="Cambria" w:hAnsi="Arial" w:cs="Arial"/>
          <w:sz w:val="24"/>
          <w:szCs w:val="24"/>
        </w:rPr>
        <w:t>Venerável</w:t>
      </w:r>
      <w:r w:rsidR="007C7424" w:rsidRPr="002946F3">
        <w:rPr>
          <w:rFonts w:ascii="Arial" w:eastAsia="Cambria" w:hAnsi="Arial" w:cs="Arial"/>
          <w:sz w:val="24"/>
          <w:szCs w:val="24"/>
        </w:rPr>
        <w:t xml:space="preserve"> Mestre: Edvaldo Luiz da Cunha, Primeiro Vigilante: </w:t>
      </w:r>
      <w:proofErr w:type="spellStart"/>
      <w:r w:rsidR="007C7424" w:rsidRPr="002946F3">
        <w:rPr>
          <w:rFonts w:ascii="Arial" w:eastAsia="Cambria" w:hAnsi="Arial" w:cs="Arial"/>
          <w:sz w:val="24"/>
          <w:szCs w:val="24"/>
        </w:rPr>
        <w:t>Hedson</w:t>
      </w:r>
      <w:proofErr w:type="spellEnd"/>
      <w:r w:rsidR="007C7424" w:rsidRPr="002946F3">
        <w:rPr>
          <w:rFonts w:ascii="Arial" w:eastAsia="Cambria" w:hAnsi="Arial" w:cs="Arial"/>
          <w:sz w:val="24"/>
          <w:szCs w:val="24"/>
        </w:rPr>
        <w:t xml:space="preserve"> Felix, Segundo Vigilante: </w:t>
      </w:r>
      <w:proofErr w:type="spellStart"/>
      <w:r w:rsidR="007C7424" w:rsidRPr="002946F3">
        <w:rPr>
          <w:rFonts w:ascii="Arial" w:eastAsia="Cambria" w:hAnsi="Arial" w:cs="Arial"/>
          <w:sz w:val="24"/>
          <w:szCs w:val="24"/>
        </w:rPr>
        <w:t>Delcio</w:t>
      </w:r>
      <w:proofErr w:type="spellEnd"/>
      <w:r w:rsidR="007C7424" w:rsidRPr="002946F3">
        <w:rPr>
          <w:rFonts w:ascii="Arial" w:eastAsia="Cambria" w:hAnsi="Arial" w:cs="Arial"/>
          <w:sz w:val="24"/>
          <w:szCs w:val="24"/>
        </w:rPr>
        <w:t xml:space="preserve"> Santos de </w:t>
      </w:r>
      <w:proofErr w:type="spellStart"/>
      <w:r w:rsidR="007C7424" w:rsidRPr="002946F3">
        <w:rPr>
          <w:rFonts w:ascii="Arial" w:eastAsia="Cambria" w:hAnsi="Arial" w:cs="Arial"/>
          <w:sz w:val="24"/>
          <w:szCs w:val="24"/>
        </w:rPr>
        <w:t>Nardi</w:t>
      </w:r>
      <w:proofErr w:type="spellEnd"/>
      <w:r w:rsidR="007C7424" w:rsidRPr="002946F3">
        <w:rPr>
          <w:rFonts w:ascii="Arial" w:eastAsia="Cambria" w:hAnsi="Arial" w:cs="Arial"/>
          <w:sz w:val="24"/>
          <w:szCs w:val="24"/>
        </w:rPr>
        <w:t xml:space="preserve">, Orador: Thiago de Souza Pedrosa Gomes, Secretario: Jonas Carlos Moreira, Tesoureiro: Joao Bosco Stein Franca e Chanceler: Fernando Augusto </w:t>
      </w:r>
      <w:proofErr w:type="spellStart"/>
      <w:r w:rsidR="007C7424" w:rsidRPr="002946F3">
        <w:rPr>
          <w:rFonts w:ascii="Arial" w:eastAsia="Cambria" w:hAnsi="Arial" w:cs="Arial"/>
          <w:sz w:val="24"/>
          <w:szCs w:val="24"/>
        </w:rPr>
        <w:t>Piske</w:t>
      </w:r>
      <w:proofErr w:type="spellEnd"/>
      <w:r w:rsidR="007C7424" w:rsidRPr="002946F3">
        <w:rPr>
          <w:rFonts w:ascii="Arial" w:eastAsia="Cambria" w:hAnsi="Arial" w:cs="Arial"/>
          <w:sz w:val="24"/>
          <w:szCs w:val="24"/>
        </w:rPr>
        <w:t xml:space="preserve">, localizada a Rua Coronel </w:t>
      </w:r>
      <w:proofErr w:type="spellStart"/>
      <w:r w:rsidR="007C7424" w:rsidRPr="002946F3">
        <w:rPr>
          <w:rFonts w:ascii="Arial" w:eastAsia="Cambria" w:hAnsi="Arial" w:cs="Arial"/>
          <w:sz w:val="24"/>
          <w:szCs w:val="24"/>
        </w:rPr>
        <w:t>Alvaro</w:t>
      </w:r>
      <w:proofErr w:type="spellEnd"/>
      <w:r w:rsidR="007C7424" w:rsidRPr="002946F3">
        <w:rPr>
          <w:rFonts w:ascii="Arial" w:eastAsia="Cambria" w:hAnsi="Arial" w:cs="Arial"/>
          <w:sz w:val="24"/>
          <w:szCs w:val="24"/>
        </w:rPr>
        <w:t xml:space="preserve"> Mi</w:t>
      </w:r>
      <w:r w:rsidR="002B766A">
        <w:rPr>
          <w:rFonts w:ascii="Arial" w:eastAsia="Cambria" w:hAnsi="Arial" w:cs="Arial"/>
          <w:sz w:val="24"/>
          <w:szCs w:val="24"/>
        </w:rPr>
        <w:t xml:space="preserve">lagres Ferreira - 244 - </w:t>
      </w:r>
      <w:proofErr w:type="spellStart"/>
      <w:r w:rsidR="002B766A">
        <w:rPr>
          <w:rFonts w:ascii="Arial" w:eastAsia="Cambria" w:hAnsi="Arial" w:cs="Arial"/>
          <w:sz w:val="24"/>
          <w:szCs w:val="24"/>
        </w:rPr>
        <w:t>Centro.Baixo</w:t>
      </w:r>
      <w:proofErr w:type="spellEnd"/>
      <w:r w:rsidR="002B766A">
        <w:rPr>
          <w:rFonts w:ascii="Arial" w:eastAsia="Cambria" w:hAnsi="Arial" w:cs="Arial"/>
          <w:sz w:val="24"/>
          <w:szCs w:val="24"/>
        </w:rPr>
        <w:t xml:space="preserve"> Guandu-ES</w:t>
      </w:r>
    </w:p>
    <w:p w14:paraId="47D53F0F" w14:textId="77777777" w:rsidR="008126B9" w:rsidRPr="00582D56" w:rsidRDefault="008126B9" w:rsidP="002946F3">
      <w:pPr>
        <w:jc w:val="both"/>
        <w:rPr>
          <w:rFonts w:ascii="Bookman Old Style" w:eastAsia="Cambria" w:hAnsi="Bookman Old Style" w:cs="Cambria"/>
          <w:b/>
          <w:sz w:val="24"/>
        </w:rPr>
      </w:pPr>
    </w:p>
    <w:p w14:paraId="5AE0EC8D" w14:textId="77777777" w:rsidR="00582D56" w:rsidRDefault="00664534" w:rsidP="009D2919">
      <w:pPr>
        <w:ind w:left="709"/>
        <w:jc w:val="both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Câmara Municipal de Baixo Guandu – ES, Plenário Monsenhor Alonso Leite, a</w:t>
      </w:r>
      <w:r w:rsidR="008B0EAE">
        <w:rPr>
          <w:rFonts w:ascii="Bookman Old Style" w:eastAsia="Cambria" w:hAnsi="Bookman Old Style" w:cs="Cambria"/>
          <w:b/>
          <w:sz w:val="24"/>
        </w:rPr>
        <w:t>o</w:t>
      </w:r>
      <w:r w:rsidR="00834CE9">
        <w:rPr>
          <w:rFonts w:ascii="Bookman Old Style" w:eastAsia="Cambria" w:hAnsi="Bookman Old Style" w:cs="Cambria"/>
          <w:b/>
          <w:sz w:val="24"/>
        </w:rPr>
        <w:t>s sete</w:t>
      </w:r>
      <w:r w:rsidR="002B766A">
        <w:rPr>
          <w:rFonts w:ascii="Bookman Old Style" w:eastAsia="Cambria" w:hAnsi="Bookman Old Style" w:cs="Cambria"/>
          <w:b/>
          <w:sz w:val="24"/>
        </w:rPr>
        <w:t xml:space="preserve"> dia </w:t>
      </w:r>
      <w:r w:rsidR="00D32805">
        <w:rPr>
          <w:rFonts w:ascii="Bookman Old Style" w:eastAsia="Cambria" w:hAnsi="Bookman Old Style" w:cs="Cambria"/>
          <w:b/>
          <w:sz w:val="24"/>
        </w:rPr>
        <w:t xml:space="preserve">do mês </w:t>
      </w:r>
      <w:r w:rsidR="002B766A">
        <w:rPr>
          <w:rFonts w:ascii="Bookman Old Style" w:eastAsia="Cambria" w:hAnsi="Bookman Old Style" w:cs="Cambria"/>
          <w:b/>
          <w:sz w:val="24"/>
        </w:rPr>
        <w:t>de maio</w:t>
      </w:r>
      <w:r w:rsidR="002946F3">
        <w:rPr>
          <w:rFonts w:ascii="Bookman Old Style" w:eastAsia="Cambria" w:hAnsi="Bookman Old Style" w:cs="Cambria"/>
          <w:b/>
          <w:sz w:val="24"/>
        </w:rPr>
        <w:t xml:space="preserve"> </w:t>
      </w:r>
      <w:r w:rsidR="000F1A44">
        <w:rPr>
          <w:rFonts w:ascii="Bookman Old Style" w:eastAsia="Cambria" w:hAnsi="Bookman Old Style" w:cs="Cambria"/>
          <w:b/>
          <w:sz w:val="24"/>
        </w:rPr>
        <w:t>de 2020</w:t>
      </w:r>
      <w:r w:rsidRPr="00582D56">
        <w:rPr>
          <w:rFonts w:ascii="Bookman Old Style" w:eastAsia="Cambria" w:hAnsi="Bookman Old Style" w:cs="Cambria"/>
          <w:b/>
          <w:sz w:val="24"/>
        </w:rPr>
        <w:t>.</w:t>
      </w:r>
    </w:p>
    <w:p w14:paraId="01DFCFB8" w14:textId="77777777" w:rsidR="00CF05B1" w:rsidRDefault="00CF05B1" w:rsidP="008126B9">
      <w:pPr>
        <w:ind w:right="-872"/>
        <w:jc w:val="both"/>
        <w:rPr>
          <w:rFonts w:ascii="Bookman Old Style" w:eastAsia="Cambria" w:hAnsi="Bookman Old Style" w:cs="Cambria"/>
          <w:b/>
          <w:sz w:val="24"/>
        </w:rPr>
      </w:pPr>
    </w:p>
    <w:p w14:paraId="023067F1" w14:textId="77777777" w:rsidR="009D2919" w:rsidRPr="00582D56" w:rsidRDefault="009D2919" w:rsidP="00582D56">
      <w:pPr>
        <w:ind w:left="709" w:right="-872"/>
        <w:jc w:val="both"/>
        <w:rPr>
          <w:rFonts w:ascii="Bookman Old Style" w:eastAsia="Cambria" w:hAnsi="Bookman Old Style" w:cs="Cambria"/>
          <w:b/>
          <w:sz w:val="24"/>
        </w:rPr>
      </w:pPr>
    </w:p>
    <w:p w14:paraId="16102E78" w14:textId="77777777" w:rsidR="00664534" w:rsidRPr="00582D56" w:rsidRDefault="00664534" w:rsidP="00582D56">
      <w:pPr>
        <w:jc w:val="center"/>
        <w:rPr>
          <w:rFonts w:ascii="Bookman Old Style" w:eastAsia="Cambria" w:hAnsi="Bookman Old Style" w:cs="Cambria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PAULO CESAR DA FONSECA</w:t>
      </w:r>
    </w:p>
    <w:p w14:paraId="1CC74579" w14:textId="2FBFF743" w:rsidR="00C27C98" w:rsidRDefault="00664534" w:rsidP="00582D56">
      <w:pPr>
        <w:jc w:val="center"/>
        <w:rPr>
          <w:rFonts w:ascii="Bookman Old Style" w:eastAsia="Courier New" w:hAnsi="Bookman Old Style" w:cs="Courier New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t>(VEREADOR- AUTOR</w:t>
      </w:r>
      <w:r w:rsidRPr="00582D56">
        <w:rPr>
          <w:rFonts w:ascii="Bookman Old Style" w:eastAsia="Courier New" w:hAnsi="Bookman Old Style" w:cs="Courier New"/>
          <w:b/>
          <w:sz w:val="24"/>
        </w:rPr>
        <w:t>)</w:t>
      </w:r>
    </w:p>
    <w:p w14:paraId="23C0EED8" w14:textId="77777777" w:rsidR="00C27C98" w:rsidRDefault="00C27C98" w:rsidP="00582D56">
      <w:pPr>
        <w:jc w:val="center"/>
        <w:rPr>
          <w:rFonts w:ascii="Bookman Old Style" w:eastAsia="Courier New" w:hAnsi="Bookman Old Style" w:cs="Courier New"/>
          <w:b/>
          <w:sz w:val="24"/>
        </w:rPr>
      </w:pPr>
    </w:p>
    <w:p w14:paraId="7A5BA226" w14:textId="179AFBF0" w:rsidR="00830EC3" w:rsidRPr="00582D56" w:rsidRDefault="00834CE9" w:rsidP="00834CE9">
      <w:pPr>
        <w:jc w:val="center"/>
        <w:rPr>
          <w:rFonts w:ascii="Bookman Old Style" w:eastAsia="Courier New" w:hAnsi="Bookman Old Style" w:cs="Courier New"/>
          <w:b/>
          <w:sz w:val="24"/>
        </w:rPr>
      </w:pPr>
      <w:r w:rsidRPr="00582D56">
        <w:rPr>
          <w:rFonts w:ascii="Bookman Old Style" w:eastAsia="Cambria" w:hAnsi="Bookman Old Style" w:cs="Cambria"/>
          <w:b/>
          <w:sz w:val="24"/>
        </w:rPr>
        <w:lastRenderedPageBreak/>
        <w:t>- AUTOR</w:t>
      </w:r>
      <w:r w:rsidRPr="00582D56">
        <w:rPr>
          <w:rFonts w:ascii="Bookman Old Style" w:eastAsia="Courier New" w:hAnsi="Bookman Old Style" w:cs="Courier New"/>
          <w:b/>
          <w:sz w:val="24"/>
        </w:rPr>
        <w:t>)</w:t>
      </w:r>
    </w:p>
    <w:sectPr w:rsidR="00830EC3" w:rsidRPr="00582D56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43D374" w14:textId="77777777" w:rsidR="007E5768" w:rsidRDefault="007E5768" w:rsidP="00CE7E60">
      <w:pPr>
        <w:spacing w:after="0" w:line="240" w:lineRule="auto"/>
      </w:pPr>
      <w:r>
        <w:separator/>
      </w:r>
    </w:p>
  </w:endnote>
  <w:endnote w:type="continuationSeparator" w:id="0">
    <w:p w14:paraId="066A3848" w14:textId="77777777" w:rsidR="007E5768" w:rsidRDefault="007E5768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E35C0" w14:textId="77777777" w:rsidR="00CE7E60" w:rsidRDefault="00CE7E60">
    <w:pPr>
      <w:pStyle w:val="Rodap"/>
      <w:pBdr>
        <w:bottom w:val="single" w:sz="12" w:space="1" w:color="auto"/>
      </w:pBdr>
    </w:pPr>
  </w:p>
  <w:p w14:paraId="3070AA6B" w14:textId="181055BF" w:rsidR="00CE7E60" w:rsidRDefault="00926189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75FDFEC1" wp14:editId="2C2333AA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1905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7E60">
      <w:t xml:space="preserve">Av. Carlos de Medeiros, </w:t>
    </w:r>
    <w:r w:rsidR="001D0293">
      <w:t>231</w:t>
    </w:r>
    <w:r w:rsidR="00CE7E60">
      <w:t>, Centro, Baixo Guandu-ES, 29 730-000, Fone (27) 3732-1644</w:t>
    </w:r>
  </w:p>
  <w:p w14:paraId="6D469007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689659" w14:textId="77777777" w:rsidR="007E5768" w:rsidRDefault="007E5768" w:rsidP="00CE7E60">
      <w:pPr>
        <w:spacing w:after="0" w:line="240" w:lineRule="auto"/>
      </w:pPr>
      <w:r>
        <w:separator/>
      </w:r>
    </w:p>
  </w:footnote>
  <w:footnote w:type="continuationSeparator" w:id="0">
    <w:p w14:paraId="30BDE93A" w14:textId="77777777" w:rsidR="007E5768" w:rsidRDefault="007E5768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42BC3" w14:textId="77777777" w:rsidR="007D7AEA" w:rsidRDefault="001D0293">
    <w:pPr>
      <w:pStyle w:val="Cabealho"/>
    </w:pPr>
    <w:r>
      <w:rPr>
        <w:noProof/>
        <w:lang w:eastAsia="pt-BR"/>
      </w:rPr>
      <w:pict w14:anchorId="3F4342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6CB2E" w14:textId="77777777" w:rsidR="00CE7E60" w:rsidRDefault="001D0293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  <w:lang w:eastAsia="pt-BR"/>
      </w:rPr>
      <w:pict w14:anchorId="125D5D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926189">
      <w:rPr>
        <w:b/>
        <w:noProof/>
        <w:spacing w:val="40"/>
        <w:lang w:eastAsia="pt-BR"/>
      </w:rPr>
      <w:drawing>
        <wp:inline distT="0" distB="0" distL="0" distR="0" wp14:anchorId="22CDC4B9" wp14:editId="4B00BA75">
          <wp:extent cx="826770" cy="817880"/>
          <wp:effectExtent l="19050" t="0" r="0" b="0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7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22D46ED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5E06DA2C" w14:textId="77777777" w:rsidR="00CE7E60" w:rsidRDefault="00CE7E60" w:rsidP="00CE7E60">
    <w:pPr>
      <w:pStyle w:val="Cabealho"/>
      <w:jc w:val="center"/>
    </w:pPr>
  </w:p>
  <w:p w14:paraId="47ECAF4A" w14:textId="77777777" w:rsidR="00CE7E60" w:rsidRDefault="00CE7E60" w:rsidP="00CE7E60">
    <w:pPr>
      <w:pStyle w:val="Cabealho"/>
      <w:jc w:val="center"/>
    </w:pPr>
  </w:p>
  <w:p w14:paraId="5E0D7389" w14:textId="77777777" w:rsidR="00CE7E60" w:rsidRDefault="00CE7E60" w:rsidP="00CE7E60">
    <w:pPr>
      <w:pStyle w:val="Cabealho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F5022" w14:textId="77777777" w:rsidR="007D7AEA" w:rsidRDefault="001D0293">
    <w:pPr>
      <w:pStyle w:val="Cabealho"/>
    </w:pPr>
    <w:r>
      <w:rPr>
        <w:noProof/>
        <w:lang w:eastAsia="pt-BR"/>
      </w:rPr>
      <w:pict w14:anchorId="5D81DC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19A1"/>
    <w:rsid w:val="00010561"/>
    <w:rsid w:val="0001592A"/>
    <w:rsid w:val="0002365B"/>
    <w:rsid w:val="00031C9D"/>
    <w:rsid w:val="00082823"/>
    <w:rsid w:val="000A19EF"/>
    <w:rsid w:val="000A764C"/>
    <w:rsid w:val="000C0D42"/>
    <w:rsid w:val="000C7E99"/>
    <w:rsid w:val="000D1186"/>
    <w:rsid w:val="000D7FAA"/>
    <w:rsid w:val="000F1A44"/>
    <w:rsid w:val="0011217C"/>
    <w:rsid w:val="001142D2"/>
    <w:rsid w:val="0012504C"/>
    <w:rsid w:val="00127210"/>
    <w:rsid w:val="00132F3B"/>
    <w:rsid w:val="00147A71"/>
    <w:rsid w:val="00163EAE"/>
    <w:rsid w:val="00167DB6"/>
    <w:rsid w:val="001B5032"/>
    <w:rsid w:val="001D0293"/>
    <w:rsid w:val="0020001D"/>
    <w:rsid w:val="002946F3"/>
    <w:rsid w:val="002B1A30"/>
    <w:rsid w:val="002B6D7F"/>
    <w:rsid w:val="002B766A"/>
    <w:rsid w:val="002F0FBC"/>
    <w:rsid w:val="002F12E6"/>
    <w:rsid w:val="00313EB1"/>
    <w:rsid w:val="00330C30"/>
    <w:rsid w:val="00335FAF"/>
    <w:rsid w:val="003515F8"/>
    <w:rsid w:val="00370805"/>
    <w:rsid w:val="00393862"/>
    <w:rsid w:val="003E56C8"/>
    <w:rsid w:val="003F1F7D"/>
    <w:rsid w:val="0042097E"/>
    <w:rsid w:val="004228AF"/>
    <w:rsid w:val="004432B5"/>
    <w:rsid w:val="004A2E12"/>
    <w:rsid w:val="004C59A1"/>
    <w:rsid w:val="004D2731"/>
    <w:rsid w:val="004D60BC"/>
    <w:rsid w:val="004E090C"/>
    <w:rsid w:val="004E0A79"/>
    <w:rsid w:val="004E3712"/>
    <w:rsid w:val="004F500A"/>
    <w:rsid w:val="00514999"/>
    <w:rsid w:val="005365D4"/>
    <w:rsid w:val="00544F7E"/>
    <w:rsid w:val="00547CCA"/>
    <w:rsid w:val="00554561"/>
    <w:rsid w:val="00573F8B"/>
    <w:rsid w:val="00582D56"/>
    <w:rsid w:val="00585D62"/>
    <w:rsid w:val="005A410B"/>
    <w:rsid w:val="005A59AC"/>
    <w:rsid w:val="005A5A67"/>
    <w:rsid w:val="005B20F8"/>
    <w:rsid w:val="005B3E1B"/>
    <w:rsid w:val="005C2038"/>
    <w:rsid w:val="005C36C2"/>
    <w:rsid w:val="005E2B81"/>
    <w:rsid w:val="005E3FD0"/>
    <w:rsid w:val="005F03B7"/>
    <w:rsid w:val="005F6053"/>
    <w:rsid w:val="006119AF"/>
    <w:rsid w:val="00617DCE"/>
    <w:rsid w:val="00636499"/>
    <w:rsid w:val="00640719"/>
    <w:rsid w:val="00664534"/>
    <w:rsid w:val="0068584B"/>
    <w:rsid w:val="006B19A1"/>
    <w:rsid w:val="006D69D6"/>
    <w:rsid w:val="007302ED"/>
    <w:rsid w:val="00742F8B"/>
    <w:rsid w:val="007C16D0"/>
    <w:rsid w:val="007C6EA9"/>
    <w:rsid w:val="007C7424"/>
    <w:rsid w:val="007D4D8B"/>
    <w:rsid w:val="007D7AEA"/>
    <w:rsid w:val="007E4477"/>
    <w:rsid w:val="007E5768"/>
    <w:rsid w:val="007E79D8"/>
    <w:rsid w:val="008126B9"/>
    <w:rsid w:val="00812EB2"/>
    <w:rsid w:val="00830EC3"/>
    <w:rsid w:val="00834CE9"/>
    <w:rsid w:val="00887F92"/>
    <w:rsid w:val="008A23E5"/>
    <w:rsid w:val="008A28E2"/>
    <w:rsid w:val="008B0EAE"/>
    <w:rsid w:val="008B6F6A"/>
    <w:rsid w:val="008C3393"/>
    <w:rsid w:val="008C5220"/>
    <w:rsid w:val="008C7707"/>
    <w:rsid w:val="008D28F6"/>
    <w:rsid w:val="00906955"/>
    <w:rsid w:val="00926189"/>
    <w:rsid w:val="00927EDF"/>
    <w:rsid w:val="00941D92"/>
    <w:rsid w:val="009761F6"/>
    <w:rsid w:val="00980AAB"/>
    <w:rsid w:val="009D2919"/>
    <w:rsid w:val="009E2E56"/>
    <w:rsid w:val="009F4EF6"/>
    <w:rsid w:val="00AA7018"/>
    <w:rsid w:val="00AB177D"/>
    <w:rsid w:val="00AC4FD1"/>
    <w:rsid w:val="00B00C52"/>
    <w:rsid w:val="00B25081"/>
    <w:rsid w:val="00B54379"/>
    <w:rsid w:val="00B5495D"/>
    <w:rsid w:val="00B940CC"/>
    <w:rsid w:val="00BA00A8"/>
    <w:rsid w:val="00BA3F0A"/>
    <w:rsid w:val="00BB52C1"/>
    <w:rsid w:val="00BB6314"/>
    <w:rsid w:val="00BF2814"/>
    <w:rsid w:val="00C2105A"/>
    <w:rsid w:val="00C2229E"/>
    <w:rsid w:val="00C24772"/>
    <w:rsid w:val="00C24C0D"/>
    <w:rsid w:val="00C27C98"/>
    <w:rsid w:val="00C32583"/>
    <w:rsid w:val="00C5455F"/>
    <w:rsid w:val="00C572FF"/>
    <w:rsid w:val="00C7530B"/>
    <w:rsid w:val="00C8410F"/>
    <w:rsid w:val="00C848C3"/>
    <w:rsid w:val="00CB6009"/>
    <w:rsid w:val="00CC69D8"/>
    <w:rsid w:val="00CE7E60"/>
    <w:rsid w:val="00CF05B1"/>
    <w:rsid w:val="00CF2751"/>
    <w:rsid w:val="00D2569C"/>
    <w:rsid w:val="00D32805"/>
    <w:rsid w:val="00D37122"/>
    <w:rsid w:val="00D43DAE"/>
    <w:rsid w:val="00D47D7F"/>
    <w:rsid w:val="00D559E9"/>
    <w:rsid w:val="00D7531B"/>
    <w:rsid w:val="00D83636"/>
    <w:rsid w:val="00DA0CC5"/>
    <w:rsid w:val="00DC1569"/>
    <w:rsid w:val="00DC2056"/>
    <w:rsid w:val="00E00C96"/>
    <w:rsid w:val="00E0189C"/>
    <w:rsid w:val="00E322C9"/>
    <w:rsid w:val="00E42182"/>
    <w:rsid w:val="00EB6193"/>
    <w:rsid w:val="00EC21AC"/>
    <w:rsid w:val="00EE6D8F"/>
    <w:rsid w:val="00EF6F00"/>
    <w:rsid w:val="00F05B03"/>
    <w:rsid w:val="00F1141D"/>
    <w:rsid w:val="00F123DB"/>
    <w:rsid w:val="00F61CF0"/>
    <w:rsid w:val="00F8085A"/>
    <w:rsid w:val="00FA3636"/>
    <w:rsid w:val="00FB65F5"/>
    <w:rsid w:val="00FD33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0938CBA"/>
  <w15:docId w15:val="{728694B6-6A4B-4B0B-B5A8-90107D8BA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EB2"/>
    <w:pPr>
      <w:spacing w:after="160" w:line="259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330C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330C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66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4534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D371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37122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330C30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330C30"/>
    <w:rPr>
      <w:rFonts w:ascii="Times New Roman" w:eastAsia="Times New Roman" w:hAnsi="Times New Roman"/>
      <w:b/>
      <w:bCs/>
      <w:sz w:val="27"/>
      <w:szCs w:val="27"/>
    </w:rPr>
  </w:style>
  <w:style w:type="character" w:styleId="nfase">
    <w:name w:val="Emphasis"/>
    <w:basedOn w:val="Fontepargpadro"/>
    <w:uiPriority w:val="20"/>
    <w:qFormat/>
    <w:rsid w:val="00330C30"/>
    <w:rPr>
      <w:i/>
      <w:iCs/>
    </w:rPr>
  </w:style>
  <w:style w:type="character" w:customStyle="1" w:styleId="apple-converted-space">
    <w:name w:val="apple-converted-space"/>
    <w:basedOn w:val="Fontepargpadro"/>
    <w:rsid w:val="00330C30"/>
  </w:style>
  <w:style w:type="character" w:customStyle="1" w:styleId="numbers">
    <w:name w:val="numbers"/>
    <w:basedOn w:val="Fontepargpadro"/>
    <w:rsid w:val="00D47D7F"/>
  </w:style>
  <w:style w:type="character" w:styleId="Hyperlink">
    <w:name w:val="Hyperlink"/>
    <w:basedOn w:val="Fontepargpadro"/>
    <w:uiPriority w:val="99"/>
    <w:semiHidden/>
    <w:unhideWhenUsed/>
    <w:rsid w:val="00D47D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5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INA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965</TotalTime>
  <Pages>2</Pages>
  <Words>421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2693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Maria Rita Almeida Moares Araújo</cp:lastModifiedBy>
  <cp:revision>8</cp:revision>
  <cp:lastPrinted>2020-05-08T12:00:00Z</cp:lastPrinted>
  <dcterms:created xsi:type="dcterms:W3CDTF">2020-04-11T20:52:00Z</dcterms:created>
  <dcterms:modified xsi:type="dcterms:W3CDTF">2020-05-08T12:07:00Z</dcterms:modified>
</cp:coreProperties>
</file>