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458B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B17789">
        <w:rPr>
          <w:rFonts w:ascii="Arial" w:hAnsi="Arial" w:cs="Arial"/>
          <w:b/>
          <w:sz w:val="24"/>
          <w:szCs w:val="24"/>
        </w:rPr>
        <w:t>edido de Providência Nº ___/2020</w:t>
      </w:r>
    </w:p>
    <w:p w14:paraId="709C2AD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32244316" w14:textId="77777777" w:rsidR="005D4E1F" w:rsidRPr="00550978" w:rsidRDefault="005D4E1F" w:rsidP="005D4E1F">
      <w:pPr>
        <w:spacing w:after="0"/>
        <w:rPr>
          <w:rFonts w:ascii="Arial" w:hAnsi="Arial" w:cs="Arial"/>
          <w:b/>
          <w:sz w:val="24"/>
          <w:szCs w:val="24"/>
        </w:rPr>
      </w:pPr>
    </w:p>
    <w:p w14:paraId="342E79D6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604CE39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68457D" w14:textId="3C454F0F" w:rsidR="005D4E1F" w:rsidRPr="00116A4D" w:rsidRDefault="005D4E1F" w:rsidP="005D4E1F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211B4F">
        <w:rPr>
          <w:rFonts w:ascii="Arial" w:hAnsi="Arial" w:cs="Arial"/>
          <w:b/>
          <w:sz w:val="24"/>
          <w:szCs w:val="24"/>
        </w:rPr>
        <w:t>Manutenção URGENTE do calçamento da R</w:t>
      </w:r>
      <w:r w:rsidR="00211B4F" w:rsidRPr="00211B4F">
        <w:rPr>
          <w:rFonts w:ascii="Arial" w:hAnsi="Arial" w:cs="Arial"/>
          <w:b/>
          <w:sz w:val="24"/>
          <w:szCs w:val="24"/>
        </w:rPr>
        <w:t>ua</w:t>
      </w:r>
      <w:r w:rsidR="00211B4F">
        <w:rPr>
          <w:rFonts w:ascii="Arial" w:hAnsi="Arial" w:cs="Arial"/>
          <w:b/>
          <w:sz w:val="24"/>
          <w:szCs w:val="24"/>
        </w:rPr>
        <w:t xml:space="preserve"> J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ose Vieira </w:t>
      </w:r>
      <w:r w:rsidR="00211B4F">
        <w:rPr>
          <w:rFonts w:ascii="Arial" w:hAnsi="Arial" w:cs="Arial"/>
          <w:b/>
          <w:sz w:val="24"/>
          <w:szCs w:val="24"/>
        </w:rPr>
        <w:t>M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ilagre com a rua Barão do Rio </w:t>
      </w:r>
      <w:r w:rsidR="00211B4F">
        <w:rPr>
          <w:rFonts w:ascii="Arial" w:hAnsi="Arial" w:cs="Arial"/>
          <w:b/>
          <w:sz w:val="24"/>
          <w:szCs w:val="24"/>
        </w:rPr>
        <w:t>B</w:t>
      </w:r>
      <w:r w:rsidR="00211B4F" w:rsidRPr="00211B4F">
        <w:rPr>
          <w:rFonts w:ascii="Arial" w:hAnsi="Arial" w:cs="Arial"/>
          <w:b/>
          <w:sz w:val="24"/>
          <w:szCs w:val="24"/>
        </w:rPr>
        <w:t>ranco</w:t>
      </w:r>
      <w:r w:rsidR="00211B4F">
        <w:rPr>
          <w:rFonts w:ascii="Arial" w:hAnsi="Arial" w:cs="Arial"/>
          <w:b/>
          <w:sz w:val="24"/>
          <w:szCs w:val="24"/>
        </w:rPr>
        <w:t xml:space="preserve"> </w:t>
      </w:r>
      <w:r w:rsidR="00211B4F" w:rsidRPr="00211B4F">
        <w:rPr>
          <w:rFonts w:ascii="Arial" w:hAnsi="Arial" w:cs="Arial"/>
          <w:b/>
          <w:sz w:val="24"/>
          <w:szCs w:val="24"/>
        </w:rPr>
        <w:t>nas pro</w:t>
      </w:r>
      <w:r w:rsidR="00211B4F">
        <w:rPr>
          <w:rFonts w:ascii="Arial" w:hAnsi="Arial" w:cs="Arial"/>
          <w:b/>
          <w:sz w:val="24"/>
          <w:szCs w:val="24"/>
        </w:rPr>
        <w:t>x</w:t>
      </w:r>
      <w:r w:rsidR="00211B4F" w:rsidRPr="00211B4F">
        <w:rPr>
          <w:rFonts w:ascii="Arial" w:hAnsi="Arial" w:cs="Arial"/>
          <w:b/>
          <w:sz w:val="24"/>
          <w:szCs w:val="24"/>
        </w:rPr>
        <w:t>imidade</w:t>
      </w:r>
      <w:r w:rsidR="00211B4F">
        <w:rPr>
          <w:rFonts w:ascii="Arial" w:hAnsi="Arial" w:cs="Arial"/>
          <w:b/>
          <w:sz w:val="24"/>
          <w:szCs w:val="24"/>
        </w:rPr>
        <w:t>s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 da casa d</w:t>
      </w:r>
      <w:r w:rsidR="00211B4F">
        <w:rPr>
          <w:rFonts w:ascii="Arial" w:hAnsi="Arial" w:cs="Arial"/>
          <w:b/>
          <w:sz w:val="24"/>
          <w:szCs w:val="24"/>
        </w:rPr>
        <w:t>a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 dona Mônica no Rosário 2</w:t>
      </w:r>
      <w:r w:rsidR="00116A4D" w:rsidRPr="00116A4D">
        <w:rPr>
          <w:rFonts w:ascii="Arial" w:hAnsi="Arial" w:cs="Arial"/>
          <w:b/>
          <w:sz w:val="24"/>
          <w:szCs w:val="24"/>
        </w:rPr>
        <w:t>.</w:t>
      </w:r>
    </w:p>
    <w:p w14:paraId="083E8BBA" w14:textId="77777777" w:rsidR="005D4E1F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28324B4" w14:textId="77777777" w:rsidR="005D4E1F" w:rsidRPr="00550978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5C23E7D4" w14:textId="77777777" w:rsidR="005D4E1F" w:rsidRPr="00550978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8819312" w14:textId="77777777" w:rsidR="005D4E1F" w:rsidRDefault="005D4E1F" w:rsidP="005D4E1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DF3F853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38A5960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F40FCE6" w14:textId="77777777" w:rsidR="00211B4F" w:rsidRPr="00116A4D" w:rsidRDefault="005D4E1F" w:rsidP="00211B4F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B17789">
        <w:rPr>
          <w:rFonts w:ascii="Arial" w:hAnsi="Arial" w:cs="Arial"/>
          <w:sz w:val="24"/>
          <w:szCs w:val="24"/>
        </w:rPr>
        <w:t xml:space="preserve">Baixo Guandu, uma cidade que possui um </w:t>
      </w:r>
      <w:r w:rsidR="003075ED" w:rsidRPr="00B17789">
        <w:rPr>
          <w:rFonts w:ascii="Arial" w:hAnsi="Arial" w:cs="Arial"/>
          <w:sz w:val="24"/>
          <w:szCs w:val="24"/>
        </w:rPr>
        <w:t>número</w:t>
      </w:r>
      <w:r w:rsidRPr="00B17789">
        <w:rPr>
          <w:rFonts w:ascii="Arial" w:hAnsi="Arial" w:cs="Arial"/>
          <w:sz w:val="24"/>
          <w:szCs w:val="24"/>
        </w:rPr>
        <w:t xml:space="preserve"> crescente de famílias, crianças, adolescentes e jovens, o que faz de nós legisladores responsáveis a cada dia por um número maior de pessoas que necessitam do poder público, do trabalho, das empresas privadas,</w:t>
      </w:r>
      <w:r w:rsidR="00FB55CD" w:rsidRPr="00B17789">
        <w:rPr>
          <w:rFonts w:ascii="Arial" w:hAnsi="Arial" w:cs="Arial"/>
          <w:sz w:val="24"/>
          <w:szCs w:val="24"/>
        </w:rPr>
        <w:t xml:space="preserve"> por isso venho solicitar </w:t>
      </w:r>
      <w:r w:rsidR="00211B4F">
        <w:rPr>
          <w:rFonts w:ascii="Arial" w:hAnsi="Arial" w:cs="Arial"/>
          <w:b/>
          <w:sz w:val="24"/>
          <w:szCs w:val="24"/>
        </w:rPr>
        <w:t>Manutenção URGENTE do calçamento da R</w:t>
      </w:r>
      <w:r w:rsidR="00211B4F" w:rsidRPr="00211B4F">
        <w:rPr>
          <w:rFonts w:ascii="Arial" w:hAnsi="Arial" w:cs="Arial"/>
          <w:b/>
          <w:sz w:val="24"/>
          <w:szCs w:val="24"/>
        </w:rPr>
        <w:t>ua</w:t>
      </w:r>
      <w:r w:rsidR="00211B4F">
        <w:rPr>
          <w:rFonts w:ascii="Arial" w:hAnsi="Arial" w:cs="Arial"/>
          <w:b/>
          <w:sz w:val="24"/>
          <w:szCs w:val="24"/>
        </w:rPr>
        <w:t xml:space="preserve"> J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ose Vieira </w:t>
      </w:r>
      <w:r w:rsidR="00211B4F">
        <w:rPr>
          <w:rFonts w:ascii="Arial" w:hAnsi="Arial" w:cs="Arial"/>
          <w:b/>
          <w:sz w:val="24"/>
          <w:szCs w:val="24"/>
        </w:rPr>
        <w:t>M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ilagre com a rua Barão do Rio </w:t>
      </w:r>
      <w:r w:rsidR="00211B4F">
        <w:rPr>
          <w:rFonts w:ascii="Arial" w:hAnsi="Arial" w:cs="Arial"/>
          <w:b/>
          <w:sz w:val="24"/>
          <w:szCs w:val="24"/>
        </w:rPr>
        <w:t>B</w:t>
      </w:r>
      <w:r w:rsidR="00211B4F" w:rsidRPr="00211B4F">
        <w:rPr>
          <w:rFonts w:ascii="Arial" w:hAnsi="Arial" w:cs="Arial"/>
          <w:b/>
          <w:sz w:val="24"/>
          <w:szCs w:val="24"/>
        </w:rPr>
        <w:t>ranco</w:t>
      </w:r>
      <w:r w:rsidR="00211B4F">
        <w:rPr>
          <w:rFonts w:ascii="Arial" w:hAnsi="Arial" w:cs="Arial"/>
          <w:b/>
          <w:sz w:val="24"/>
          <w:szCs w:val="24"/>
        </w:rPr>
        <w:t xml:space="preserve"> </w:t>
      </w:r>
      <w:r w:rsidR="00211B4F" w:rsidRPr="00211B4F">
        <w:rPr>
          <w:rFonts w:ascii="Arial" w:hAnsi="Arial" w:cs="Arial"/>
          <w:b/>
          <w:sz w:val="24"/>
          <w:szCs w:val="24"/>
        </w:rPr>
        <w:t>nas pro</w:t>
      </w:r>
      <w:r w:rsidR="00211B4F">
        <w:rPr>
          <w:rFonts w:ascii="Arial" w:hAnsi="Arial" w:cs="Arial"/>
          <w:b/>
          <w:sz w:val="24"/>
          <w:szCs w:val="24"/>
        </w:rPr>
        <w:t>x</w:t>
      </w:r>
      <w:r w:rsidR="00211B4F" w:rsidRPr="00211B4F">
        <w:rPr>
          <w:rFonts w:ascii="Arial" w:hAnsi="Arial" w:cs="Arial"/>
          <w:b/>
          <w:sz w:val="24"/>
          <w:szCs w:val="24"/>
        </w:rPr>
        <w:t>imidade</w:t>
      </w:r>
      <w:r w:rsidR="00211B4F">
        <w:rPr>
          <w:rFonts w:ascii="Arial" w:hAnsi="Arial" w:cs="Arial"/>
          <w:b/>
          <w:sz w:val="24"/>
          <w:szCs w:val="24"/>
        </w:rPr>
        <w:t>s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 da casa d</w:t>
      </w:r>
      <w:r w:rsidR="00211B4F">
        <w:rPr>
          <w:rFonts w:ascii="Arial" w:hAnsi="Arial" w:cs="Arial"/>
          <w:b/>
          <w:sz w:val="24"/>
          <w:szCs w:val="24"/>
        </w:rPr>
        <w:t>a</w:t>
      </w:r>
      <w:r w:rsidR="00211B4F" w:rsidRPr="00211B4F">
        <w:rPr>
          <w:rFonts w:ascii="Arial" w:hAnsi="Arial" w:cs="Arial"/>
          <w:b/>
          <w:sz w:val="24"/>
          <w:szCs w:val="24"/>
        </w:rPr>
        <w:t xml:space="preserve"> dona Mônica no Rosário 2</w:t>
      </w:r>
      <w:r w:rsidR="00211B4F" w:rsidRPr="00116A4D">
        <w:rPr>
          <w:rFonts w:ascii="Arial" w:hAnsi="Arial" w:cs="Arial"/>
          <w:b/>
          <w:sz w:val="24"/>
          <w:szCs w:val="24"/>
        </w:rPr>
        <w:t>.</w:t>
      </w:r>
    </w:p>
    <w:p w14:paraId="70B471E0" w14:textId="6B32D91F" w:rsidR="009B6F88" w:rsidRPr="003A3E93" w:rsidRDefault="009B6F88" w:rsidP="003A3E93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72F731A7" w14:textId="77777777" w:rsidR="009B6F88" w:rsidRPr="009B6F88" w:rsidRDefault="009B6F88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038CFFA" w14:textId="77777777" w:rsidR="005D4E1F" w:rsidRPr="00550978" w:rsidRDefault="005D4E1F" w:rsidP="005A5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E8F6A7B" w14:textId="77777777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F4E786" w14:textId="51E5E676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211B4F">
        <w:rPr>
          <w:rFonts w:ascii="Arial" w:hAnsi="Arial" w:cs="Arial"/>
          <w:sz w:val="24"/>
          <w:szCs w:val="24"/>
        </w:rPr>
        <w:t>03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211B4F">
        <w:rPr>
          <w:rFonts w:ascii="Arial" w:hAnsi="Arial" w:cs="Arial"/>
          <w:sz w:val="24"/>
          <w:szCs w:val="24"/>
        </w:rPr>
        <w:t>Junho</w:t>
      </w:r>
      <w:r w:rsidR="00B17789">
        <w:rPr>
          <w:rFonts w:ascii="Arial" w:hAnsi="Arial" w:cs="Arial"/>
          <w:sz w:val="24"/>
          <w:szCs w:val="24"/>
        </w:rPr>
        <w:t xml:space="preserve"> de 2020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462B673" w14:textId="77777777" w:rsidR="005D4E1F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39FE5183" w14:textId="77777777" w:rsidR="005D4E1F" w:rsidRPr="002836B0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6C89F278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327C44F" w14:textId="77777777" w:rsidR="005D4E1F" w:rsidRDefault="00FB55CD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7A2AE97" w14:textId="77777777" w:rsidR="005D4E1F" w:rsidRDefault="00FB55CD" w:rsidP="00FB55CD">
      <w:pPr>
        <w:tabs>
          <w:tab w:val="left" w:pos="1985"/>
        </w:tabs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(VEREADOR</w:t>
      </w:r>
      <w:r w:rsidR="005D4E1F">
        <w:rPr>
          <w:rFonts w:ascii="Arial" w:hAnsi="Arial" w:cs="Arial"/>
          <w:b/>
          <w:sz w:val="24"/>
          <w:szCs w:val="24"/>
        </w:rPr>
        <w:t xml:space="preserve">)     </w:t>
      </w:r>
    </w:p>
    <w:p w14:paraId="2710B0EC" w14:textId="77777777"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1B9F6" w14:textId="77777777" w:rsidR="00470AD2" w:rsidRDefault="00470AD2" w:rsidP="00CE7E60">
      <w:pPr>
        <w:spacing w:after="0" w:line="240" w:lineRule="auto"/>
      </w:pPr>
      <w:r>
        <w:separator/>
      </w:r>
    </w:p>
  </w:endnote>
  <w:endnote w:type="continuationSeparator" w:id="0">
    <w:p w14:paraId="3938C258" w14:textId="77777777" w:rsidR="00470AD2" w:rsidRDefault="00470AD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C3C0B" w14:textId="77777777" w:rsidR="00CE7E60" w:rsidRDefault="00CE7E60">
    <w:pPr>
      <w:pStyle w:val="Rodap"/>
      <w:pBdr>
        <w:bottom w:val="single" w:sz="12" w:space="1" w:color="auto"/>
      </w:pBdr>
    </w:pPr>
  </w:p>
  <w:p w14:paraId="2E185A86" w14:textId="6130B76F" w:rsidR="00CE7E60" w:rsidRDefault="004B4A1F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835F74" wp14:editId="268BED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89">
      <w:t>Av. Carlos de Medeiros, 231</w:t>
    </w:r>
    <w:r w:rsidR="00CE7E60">
      <w:t>, Centro, Baixo Guandu-ES, 29 730-000, Fone (27) 3732-1644</w:t>
    </w:r>
  </w:p>
  <w:p w14:paraId="77558923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8168E" w14:textId="77777777" w:rsidR="00470AD2" w:rsidRDefault="00470AD2" w:rsidP="00CE7E60">
      <w:pPr>
        <w:spacing w:after="0" w:line="240" w:lineRule="auto"/>
      </w:pPr>
      <w:r>
        <w:separator/>
      </w:r>
    </w:p>
  </w:footnote>
  <w:footnote w:type="continuationSeparator" w:id="0">
    <w:p w14:paraId="48DE5D0F" w14:textId="77777777" w:rsidR="00470AD2" w:rsidRDefault="00470AD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BCAC4" w14:textId="77777777" w:rsidR="007D7AEA" w:rsidRDefault="00470AD2">
    <w:pPr>
      <w:pStyle w:val="Cabealho"/>
    </w:pPr>
    <w:r>
      <w:rPr>
        <w:noProof/>
      </w:rPr>
      <w:pict w14:anchorId="62E0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63DC3" w14:textId="657F328E" w:rsidR="00CE7E60" w:rsidRDefault="00470AD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2AC4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B4A1F">
      <w:rPr>
        <w:b/>
        <w:noProof/>
        <w:spacing w:val="40"/>
      </w:rPr>
      <w:drawing>
        <wp:inline distT="0" distB="0" distL="0" distR="0" wp14:anchorId="35B1291F" wp14:editId="0831470B">
          <wp:extent cx="82677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7C321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79A6470" w14:textId="77777777" w:rsidR="00CE7E60" w:rsidRDefault="00CE7E60" w:rsidP="005A5A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BB890" w14:textId="77777777" w:rsidR="007D7AEA" w:rsidRDefault="00470AD2">
    <w:pPr>
      <w:pStyle w:val="Cabealho"/>
    </w:pPr>
    <w:r>
      <w:rPr>
        <w:noProof/>
      </w:rPr>
      <w:pict w14:anchorId="12F1D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1F"/>
    <w:rsid w:val="000C5CF4"/>
    <w:rsid w:val="00116A4D"/>
    <w:rsid w:val="00202EF6"/>
    <w:rsid w:val="00211B4F"/>
    <w:rsid w:val="002433E4"/>
    <w:rsid w:val="002F12E6"/>
    <w:rsid w:val="003075ED"/>
    <w:rsid w:val="00362B3F"/>
    <w:rsid w:val="003A3E93"/>
    <w:rsid w:val="00470AD2"/>
    <w:rsid w:val="004B4A1F"/>
    <w:rsid w:val="005A5AD8"/>
    <w:rsid w:val="005D4E1F"/>
    <w:rsid w:val="00700BC6"/>
    <w:rsid w:val="007D7AEA"/>
    <w:rsid w:val="00876C88"/>
    <w:rsid w:val="008D3812"/>
    <w:rsid w:val="008D7EF7"/>
    <w:rsid w:val="008F49AD"/>
    <w:rsid w:val="009B6F88"/>
    <w:rsid w:val="00B00C52"/>
    <w:rsid w:val="00B17789"/>
    <w:rsid w:val="00BB52C1"/>
    <w:rsid w:val="00C17E57"/>
    <w:rsid w:val="00C7530B"/>
    <w:rsid w:val="00CE7E60"/>
    <w:rsid w:val="00DF353C"/>
    <w:rsid w:val="00E00C96"/>
    <w:rsid w:val="00F054E0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3E51389"/>
  <w15:chartTrackingRefBased/>
  <w15:docId w15:val="{5A60AE64-F398-4AEA-87A8-204EA75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1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0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0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2</cp:revision>
  <cp:lastPrinted>2020-03-09T13:34:00Z</cp:lastPrinted>
  <dcterms:created xsi:type="dcterms:W3CDTF">2020-06-03T11:23:00Z</dcterms:created>
  <dcterms:modified xsi:type="dcterms:W3CDTF">2020-06-03T11:23:00Z</dcterms:modified>
</cp:coreProperties>
</file>