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1458B6" w14:textId="77777777" w:rsidR="005D4E1F" w:rsidRPr="00550978" w:rsidRDefault="005D4E1F" w:rsidP="005D4E1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</w:t>
      </w:r>
      <w:r w:rsidR="00B17789">
        <w:rPr>
          <w:rFonts w:ascii="Arial" w:hAnsi="Arial" w:cs="Arial"/>
          <w:b/>
          <w:sz w:val="24"/>
          <w:szCs w:val="24"/>
        </w:rPr>
        <w:t>edido de Providência Nº ___/2020</w:t>
      </w:r>
    </w:p>
    <w:p w14:paraId="709C2AD6" w14:textId="77777777" w:rsidR="005D4E1F" w:rsidRPr="00550978" w:rsidRDefault="005D4E1F" w:rsidP="005D4E1F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50978">
        <w:rPr>
          <w:rFonts w:ascii="Arial" w:hAnsi="Arial" w:cs="Arial"/>
          <w:b/>
          <w:sz w:val="24"/>
          <w:szCs w:val="24"/>
        </w:rPr>
        <w:t xml:space="preserve">Autor: </w:t>
      </w:r>
      <w:r>
        <w:rPr>
          <w:rFonts w:ascii="Arial" w:hAnsi="Arial" w:cs="Arial"/>
          <w:b/>
          <w:sz w:val="24"/>
          <w:szCs w:val="24"/>
        </w:rPr>
        <w:t>Esmar da Vitória Costa</w:t>
      </w:r>
      <w:r w:rsidRPr="00550978">
        <w:rPr>
          <w:rFonts w:ascii="Arial" w:hAnsi="Arial" w:cs="Arial"/>
          <w:b/>
          <w:sz w:val="24"/>
          <w:szCs w:val="24"/>
        </w:rPr>
        <w:t xml:space="preserve">     </w:t>
      </w:r>
    </w:p>
    <w:p w14:paraId="32244316" w14:textId="77777777" w:rsidR="005D4E1F" w:rsidRPr="00550978" w:rsidRDefault="005D4E1F" w:rsidP="005D4E1F">
      <w:pPr>
        <w:spacing w:after="0"/>
        <w:rPr>
          <w:rFonts w:ascii="Arial" w:hAnsi="Arial" w:cs="Arial"/>
          <w:b/>
          <w:sz w:val="24"/>
          <w:szCs w:val="24"/>
        </w:rPr>
      </w:pPr>
    </w:p>
    <w:p w14:paraId="342E79D6" w14:textId="77777777" w:rsidR="005D4E1F" w:rsidRDefault="005D4E1F" w:rsidP="005D4E1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50978">
        <w:rPr>
          <w:rFonts w:ascii="Arial" w:hAnsi="Arial" w:cs="Arial"/>
          <w:sz w:val="24"/>
          <w:szCs w:val="24"/>
        </w:rPr>
        <w:t xml:space="preserve">O </w:t>
      </w:r>
      <w:r>
        <w:rPr>
          <w:rFonts w:ascii="Arial" w:hAnsi="Arial" w:cs="Arial"/>
          <w:b/>
          <w:sz w:val="24"/>
          <w:szCs w:val="24"/>
        </w:rPr>
        <w:t>Esmar da Vitória Costa</w:t>
      </w:r>
      <w:r w:rsidRPr="00550978">
        <w:rPr>
          <w:rFonts w:ascii="Arial" w:hAnsi="Arial" w:cs="Arial"/>
          <w:sz w:val="24"/>
          <w:szCs w:val="24"/>
        </w:rPr>
        <w:t xml:space="preserve"> vem através deste,</w:t>
      </w:r>
      <w:r>
        <w:rPr>
          <w:rFonts w:ascii="Arial" w:hAnsi="Arial" w:cs="Arial"/>
          <w:sz w:val="24"/>
          <w:szCs w:val="24"/>
        </w:rPr>
        <w:t xml:space="preserve"> em conformidade com a seção III, artigo 112 do regimento interno,</w:t>
      </w:r>
      <w:r w:rsidRPr="00550978">
        <w:rPr>
          <w:rFonts w:ascii="Arial" w:hAnsi="Arial" w:cs="Arial"/>
          <w:sz w:val="24"/>
          <w:szCs w:val="24"/>
        </w:rPr>
        <w:t xml:space="preserve"> solicitar que seja encaminhado ao Executivo Munic</w:t>
      </w:r>
      <w:r>
        <w:rPr>
          <w:rFonts w:ascii="Arial" w:hAnsi="Arial" w:cs="Arial"/>
          <w:sz w:val="24"/>
          <w:szCs w:val="24"/>
        </w:rPr>
        <w:t>ipal o pedido de providência que se segue</w:t>
      </w:r>
      <w:r w:rsidRPr="00550978">
        <w:rPr>
          <w:rFonts w:ascii="Arial" w:hAnsi="Arial" w:cs="Arial"/>
          <w:sz w:val="24"/>
          <w:szCs w:val="24"/>
        </w:rPr>
        <w:t>:</w:t>
      </w:r>
    </w:p>
    <w:p w14:paraId="7604CE39" w14:textId="77777777" w:rsidR="005D4E1F" w:rsidRDefault="005D4E1F" w:rsidP="005D4E1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168457D" w14:textId="13817686" w:rsidR="005D4E1F" w:rsidRPr="00116A4D" w:rsidRDefault="005D4E1F" w:rsidP="005D4E1F">
      <w:pPr>
        <w:spacing w:after="0" w:line="360" w:lineRule="auto"/>
        <w:ind w:left="1134" w:right="139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Encaminho ao executivo o pedido que se segue: </w:t>
      </w:r>
      <w:r w:rsidR="00700BC6">
        <w:rPr>
          <w:rFonts w:ascii="Arial" w:hAnsi="Arial" w:cs="Arial"/>
          <w:b/>
          <w:sz w:val="24"/>
          <w:szCs w:val="24"/>
        </w:rPr>
        <w:t>Limpeza do Rio Guandu e das manilhas de escoamento, nas proximidades da ponte da integração</w:t>
      </w:r>
      <w:r w:rsidR="004720AD">
        <w:rPr>
          <w:rFonts w:ascii="Arial" w:hAnsi="Arial" w:cs="Arial"/>
          <w:b/>
          <w:sz w:val="24"/>
          <w:szCs w:val="24"/>
        </w:rPr>
        <w:t xml:space="preserve"> e limpeza geral da antiga represa Fritz Von </w:t>
      </w:r>
      <w:proofErr w:type="spellStart"/>
      <w:r w:rsidR="004720AD">
        <w:rPr>
          <w:rFonts w:ascii="Arial" w:hAnsi="Arial" w:cs="Arial"/>
          <w:b/>
          <w:sz w:val="24"/>
          <w:szCs w:val="24"/>
        </w:rPr>
        <w:t>Lutzow</w:t>
      </w:r>
      <w:proofErr w:type="spellEnd"/>
      <w:r w:rsidR="004720AD">
        <w:rPr>
          <w:rFonts w:ascii="Arial" w:hAnsi="Arial" w:cs="Arial"/>
          <w:b/>
          <w:sz w:val="24"/>
          <w:szCs w:val="24"/>
        </w:rPr>
        <w:t xml:space="preserve"> e suas </w:t>
      </w:r>
      <w:proofErr w:type="gramStart"/>
      <w:r w:rsidR="004720AD">
        <w:rPr>
          <w:rFonts w:ascii="Arial" w:hAnsi="Arial" w:cs="Arial"/>
          <w:b/>
          <w:sz w:val="24"/>
          <w:szCs w:val="24"/>
        </w:rPr>
        <w:t xml:space="preserve">adutoras </w:t>
      </w:r>
      <w:r w:rsidR="00116A4D" w:rsidRPr="00116A4D">
        <w:rPr>
          <w:rFonts w:ascii="Arial" w:hAnsi="Arial" w:cs="Arial"/>
          <w:b/>
          <w:sz w:val="24"/>
          <w:szCs w:val="24"/>
        </w:rPr>
        <w:t>.</w:t>
      </w:r>
      <w:proofErr w:type="gramEnd"/>
    </w:p>
    <w:p w14:paraId="083E8BBA" w14:textId="77777777" w:rsidR="005D4E1F" w:rsidRDefault="005D4E1F" w:rsidP="005D4E1F">
      <w:pPr>
        <w:spacing w:after="0" w:line="192" w:lineRule="auto"/>
        <w:ind w:left="5103"/>
        <w:rPr>
          <w:rFonts w:ascii="Arial" w:hAnsi="Arial" w:cs="Arial"/>
          <w:sz w:val="24"/>
          <w:szCs w:val="24"/>
        </w:rPr>
      </w:pPr>
    </w:p>
    <w:p w14:paraId="628324B4" w14:textId="77777777" w:rsidR="005D4E1F" w:rsidRPr="00550978" w:rsidRDefault="005D4E1F" w:rsidP="005D4E1F">
      <w:pPr>
        <w:spacing w:after="0" w:line="192" w:lineRule="auto"/>
        <w:ind w:left="5103"/>
        <w:rPr>
          <w:rFonts w:ascii="Arial" w:hAnsi="Arial" w:cs="Arial"/>
          <w:sz w:val="24"/>
          <w:szCs w:val="24"/>
        </w:rPr>
      </w:pPr>
    </w:p>
    <w:p w14:paraId="5C23E7D4" w14:textId="77777777" w:rsidR="005D4E1F" w:rsidRPr="00550978" w:rsidRDefault="005D4E1F" w:rsidP="005D4E1F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50978">
        <w:rPr>
          <w:rFonts w:ascii="Arial" w:hAnsi="Arial" w:cs="Arial"/>
          <w:b/>
          <w:sz w:val="24"/>
          <w:szCs w:val="24"/>
          <w:u w:val="single"/>
        </w:rPr>
        <w:t>Justificativa</w:t>
      </w:r>
    </w:p>
    <w:p w14:paraId="68819312" w14:textId="77777777" w:rsidR="005D4E1F" w:rsidRDefault="005D4E1F" w:rsidP="005D4E1F">
      <w:pPr>
        <w:spacing w:after="0" w:line="192" w:lineRule="auto"/>
        <w:rPr>
          <w:rFonts w:ascii="Arial" w:hAnsi="Arial" w:cs="Arial"/>
          <w:sz w:val="24"/>
          <w:szCs w:val="24"/>
        </w:rPr>
      </w:pPr>
    </w:p>
    <w:p w14:paraId="4DF3F853" w14:textId="77777777" w:rsidR="005D4E1F" w:rsidRDefault="005D4E1F" w:rsidP="005D4E1F">
      <w:pPr>
        <w:spacing w:after="0" w:line="192" w:lineRule="auto"/>
        <w:jc w:val="center"/>
        <w:rPr>
          <w:rFonts w:ascii="Arial" w:hAnsi="Arial" w:cs="Arial"/>
          <w:sz w:val="24"/>
          <w:szCs w:val="24"/>
        </w:rPr>
      </w:pPr>
    </w:p>
    <w:p w14:paraId="238A5960" w14:textId="77777777" w:rsidR="005D4E1F" w:rsidRDefault="005D4E1F" w:rsidP="005D4E1F">
      <w:pPr>
        <w:spacing w:after="0" w:line="192" w:lineRule="auto"/>
        <w:jc w:val="center"/>
        <w:rPr>
          <w:rFonts w:ascii="Arial" w:hAnsi="Arial" w:cs="Arial"/>
          <w:sz w:val="24"/>
          <w:szCs w:val="24"/>
        </w:rPr>
      </w:pPr>
    </w:p>
    <w:p w14:paraId="4FD8B45C" w14:textId="77777777" w:rsidR="004720AD" w:rsidRPr="00116A4D" w:rsidRDefault="005D4E1F" w:rsidP="004720AD">
      <w:pPr>
        <w:spacing w:after="0" w:line="360" w:lineRule="auto"/>
        <w:ind w:right="-1"/>
        <w:jc w:val="both"/>
        <w:rPr>
          <w:rFonts w:ascii="Arial" w:hAnsi="Arial" w:cs="Arial"/>
          <w:b/>
          <w:sz w:val="24"/>
          <w:szCs w:val="24"/>
        </w:rPr>
      </w:pPr>
      <w:r w:rsidRPr="00B17789">
        <w:rPr>
          <w:rFonts w:ascii="Arial" w:hAnsi="Arial" w:cs="Arial"/>
          <w:sz w:val="24"/>
          <w:szCs w:val="24"/>
        </w:rPr>
        <w:t xml:space="preserve">Baixo Guandu, uma cidade que possui um </w:t>
      </w:r>
      <w:r w:rsidR="003075ED" w:rsidRPr="00B17789">
        <w:rPr>
          <w:rFonts w:ascii="Arial" w:hAnsi="Arial" w:cs="Arial"/>
          <w:sz w:val="24"/>
          <w:szCs w:val="24"/>
        </w:rPr>
        <w:t>número</w:t>
      </w:r>
      <w:r w:rsidRPr="00B17789">
        <w:rPr>
          <w:rFonts w:ascii="Arial" w:hAnsi="Arial" w:cs="Arial"/>
          <w:sz w:val="24"/>
          <w:szCs w:val="24"/>
        </w:rPr>
        <w:t xml:space="preserve"> crescente de famílias, crianças, adolescentes e jovens, o que faz de nós legisladores responsáveis a cada dia por um número maior de pessoas que necessitam do poder público, do trabalho, das empresas privadas,</w:t>
      </w:r>
      <w:r w:rsidR="00FB55CD" w:rsidRPr="00B17789">
        <w:rPr>
          <w:rFonts w:ascii="Arial" w:hAnsi="Arial" w:cs="Arial"/>
          <w:sz w:val="24"/>
          <w:szCs w:val="24"/>
        </w:rPr>
        <w:t xml:space="preserve"> por isso venho solicitar </w:t>
      </w:r>
      <w:r w:rsidR="004720AD">
        <w:rPr>
          <w:rFonts w:ascii="Arial" w:hAnsi="Arial" w:cs="Arial"/>
          <w:b/>
          <w:sz w:val="24"/>
          <w:szCs w:val="24"/>
        </w:rPr>
        <w:t xml:space="preserve">Limpeza do Rio Guandu e das manilhas de escoamento, nas proximidades da ponte da integração e limpeza geral da antiga represa Fritz Von </w:t>
      </w:r>
      <w:proofErr w:type="spellStart"/>
      <w:r w:rsidR="004720AD">
        <w:rPr>
          <w:rFonts w:ascii="Arial" w:hAnsi="Arial" w:cs="Arial"/>
          <w:b/>
          <w:sz w:val="24"/>
          <w:szCs w:val="24"/>
        </w:rPr>
        <w:t>Lutzow</w:t>
      </w:r>
      <w:proofErr w:type="spellEnd"/>
      <w:r w:rsidR="004720AD">
        <w:rPr>
          <w:rFonts w:ascii="Arial" w:hAnsi="Arial" w:cs="Arial"/>
          <w:b/>
          <w:sz w:val="24"/>
          <w:szCs w:val="24"/>
        </w:rPr>
        <w:t xml:space="preserve"> e suas adutoras </w:t>
      </w:r>
      <w:r w:rsidR="004720AD" w:rsidRPr="00116A4D">
        <w:rPr>
          <w:rFonts w:ascii="Arial" w:hAnsi="Arial" w:cs="Arial"/>
          <w:b/>
          <w:sz w:val="24"/>
          <w:szCs w:val="24"/>
        </w:rPr>
        <w:t>.</w:t>
      </w:r>
    </w:p>
    <w:p w14:paraId="72F731A7" w14:textId="478C1366" w:rsidR="009B6F88" w:rsidRPr="009B6F88" w:rsidRDefault="009B6F88" w:rsidP="004720AD">
      <w:p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14:paraId="1038CFFA" w14:textId="77777777" w:rsidR="005D4E1F" w:rsidRPr="00550978" w:rsidRDefault="005D4E1F" w:rsidP="005A5AD8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550978">
        <w:rPr>
          <w:rFonts w:ascii="Arial" w:hAnsi="Arial" w:cs="Arial"/>
          <w:sz w:val="24"/>
          <w:szCs w:val="24"/>
        </w:rPr>
        <w:t xml:space="preserve">Sem mais para o momento, renovo os protestos de minha estima e consideração. </w:t>
      </w:r>
    </w:p>
    <w:p w14:paraId="6E8F6A7B" w14:textId="77777777" w:rsidR="005D4E1F" w:rsidRPr="00550978" w:rsidRDefault="005D4E1F" w:rsidP="005D4E1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0EF4E786" w14:textId="753E2D30" w:rsidR="005D4E1F" w:rsidRPr="00550978" w:rsidRDefault="005D4E1F" w:rsidP="005D4E1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Baixo Guandu, </w:t>
      </w:r>
      <w:r w:rsidR="004720AD">
        <w:rPr>
          <w:rFonts w:ascii="Arial" w:hAnsi="Arial" w:cs="Arial"/>
          <w:sz w:val="24"/>
          <w:szCs w:val="24"/>
        </w:rPr>
        <w:t>03</w:t>
      </w:r>
      <w:r w:rsidRPr="00550978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4720AD">
        <w:rPr>
          <w:rFonts w:ascii="Arial" w:hAnsi="Arial" w:cs="Arial"/>
          <w:sz w:val="24"/>
          <w:szCs w:val="24"/>
        </w:rPr>
        <w:t>Maio</w:t>
      </w:r>
      <w:proofErr w:type="gramEnd"/>
      <w:r w:rsidR="00B17789">
        <w:rPr>
          <w:rFonts w:ascii="Arial" w:hAnsi="Arial" w:cs="Arial"/>
          <w:sz w:val="24"/>
          <w:szCs w:val="24"/>
        </w:rPr>
        <w:t xml:space="preserve"> de 2020</w:t>
      </w:r>
      <w:r w:rsidRPr="00550978">
        <w:rPr>
          <w:rFonts w:ascii="Arial" w:hAnsi="Arial" w:cs="Arial"/>
          <w:sz w:val="24"/>
          <w:szCs w:val="24"/>
        </w:rPr>
        <w:t xml:space="preserve">. </w:t>
      </w:r>
    </w:p>
    <w:p w14:paraId="6462B673" w14:textId="77777777" w:rsidR="005D4E1F" w:rsidRDefault="005D4E1F" w:rsidP="005D4E1F">
      <w:pPr>
        <w:spacing w:after="0" w:line="192" w:lineRule="auto"/>
        <w:rPr>
          <w:rFonts w:ascii="Arial" w:hAnsi="Arial" w:cs="Arial"/>
          <w:b/>
          <w:sz w:val="24"/>
          <w:szCs w:val="24"/>
        </w:rPr>
      </w:pPr>
    </w:p>
    <w:p w14:paraId="39FE5183" w14:textId="77777777" w:rsidR="005D4E1F" w:rsidRPr="002836B0" w:rsidRDefault="005D4E1F" w:rsidP="005D4E1F">
      <w:pPr>
        <w:spacing w:after="0" w:line="192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</w:p>
    <w:p w14:paraId="6C89F278" w14:textId="77777777" w:rsidR="005D4E1F" w:rsidRDefault="005D4E1F" w:rsidP="005D4E1F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</w:p>
    <w:p w14:paraId="0327C44F" w14:textId="77777777" w:rsidR="005D4E1F" w:rsidRDefault="00FB55CD" w:rsidP="005D4E1F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Esmar da Vitória Costa</w:t>
      </w:r>
      <w:r w:rsidRPr="00550978">
        <w:rPr>
          <w:rFonts w:ascii="Arial" w:hAnsi="Arial" w:cs="Arial"/>
          <w:b/>
          <w:sz w:val="24"/>
          <w:szCs w:val="24"/>
        </w:rPr>
        <w:t xml:space="preserve">     </w:t>
      </w:r>
    </w:p>
    <w:p w14:paraId="27A2AE97" w14:textId="77777777" w:rsidR="005D4E1F" w:rsidRDefault="00FB55CD" w:rsidP="00FB55CD">
      <w:pPr>
        <w:tabs>
          <w:tab w:val="left" w:pos="1985"/>
        </w:tabs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(VEREADOR</w:t>
      </w:r>
      <w:r w:rsidR="005D4E1F">
        <w:rPr>
          <w:rFonts w:ascii="Arial" w:hAnsi="Arial" w:cs="Arial"/>
          <w:b/>
          <w:sz w:val="24"/>
          <w:szCs w:val="24"/>
        </w:rPr>
        <w:t xml:space="preserve">)     </w:t>
      </w:r>
    </w:p>
    <w:p w14:paraId="2710B0EC" w14:textId="77777777" w:rsidR="00B00C52" w:rsidRDefault="00B00C52"/>
    <w:sectPr w:rsidR="00B00C52" w:rsidSect="00CE7E6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53236B8" w14:textId="77777777" w:rsidR="00F1168A" w:rsidRDefault="00F1168A" w:rsidP="00CE7E60">
      <w:pPr>
        <w:spacing w:after="0" w:line="240" w:lineRule="auto"/>
      </w:pPr>
      <w:r>
        <w:separator/>
      </w:r>
    </w:p>
  </w:endnote>
  <w:endnote w:type="continuationSeparator" w:id="0">
    <w:p w14:paraId="657417EC" w14:textId="77777777" w:rsidR="00F1168A" w:rsidRDefault="00F1168A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7C3C0B" w14:textId="77777777" w:rsidR="00CE7E60" w:rsidRDefault="00CE7E60">
    <w:pPr>
      <w:pStyle w:val="Rodap"/>
      <w:pBdr>
        <w:bottom w:val="single" w:sz="12" w:space="1" w:color="auto"/>
      </w:pBdr>
    </w:pPr>
  </w:p>
  <w:p w14:paraId="2E185A86" w14:textId="6130B76F" w:rsidR="00CE7E60" w:rsidRDefault="004B4A1F" w:rsidP="007D7AEA">
    <w:pPr>
      <w:pStyle w:val="Rodap"/>
      <w:jc w:val="cen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68835F74" wp14:editId="268BEDDB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7789">
      <w:t>Av. Carlos de Medeiros, 231</w:t>
    </w:r>
    <w:r w:rsidR="00CE7E60">
      <w:t>, Centro, Baixo Guandu-ES, 29 730-000, Fone (27) 3732-1644</w:t>
    </w:r>
  </w:p>
  <w:p w14:paraId="77558923" w14:textId="77777777"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B9EAEB" w14:textId="77777777" w:rsidR="00F1168A" w:rsidRDefault="00F1168A" w:rsidP="00CE7E60">
      <w:pPr>
        <w:spacing w:after="0" w:line="240" w:lineRule="auto"/>
      </w:pPr>
      <w:r>
        <w:separator/>
      </w:r>
    </w:p>
  </w:footnote>
  <w:footnote w:type="continuationSeparator" w:id="0">
    <w:p w14:paraId="7C2D34DE" w14:textId="77777777" w:rsidR="00F1168A" w:rsidRDefault="00F1168A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1BCAC4" w14:textId="77777777" w:rsidR="007D7AEA" w:rsidRDefault="00F1168A">
    <w:pPr>
      <w:pStyle w:val="Cabealho"/>
    </w:pPr>
    <w:r>
      <w:rPr>
        <w:noProof/>
      </w:rPr>
      <w:pict w14:anchorId="62E051B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063DC3" w14:textId="657F328E" w:rsidR="00CE7E60" w:rsidRDefault="00F1168A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</w:rPr>
      <w:pict w14:anchorId="52AC43C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4B4A1F">
      <w:rPr>
        <w:b/>
        <w:noProof/>
        <w:spacing w:val="40"/>
      </w:rPr>
      <w:drawing>
        <wp:inline distT="0" distB="0" distL="0" distR="0" wp14:anchorId="35B1291F" wp14:editId="0831470B">
          <wp:extent cx="826770" cy="8191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77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07C3216" w14:textId="77777777"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14:paraId="179A6470" w14:textId="77777777" w:rsidR="00CE7E60" w:rsidRDefault="00CE7E60" w:rsidP="005A5AD8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FBB890" w14:textId="77777777" w:rsidR="007D7AEA" w:rsidRDefault="00F1168A">
    <w:pPr>
      <w:pStyle w:val="Cabealho"/>
    </w:pPr>
    <w:r>
      <w:rPr>
        <w:noProof/>
      </w:rPr>
      <w:pict w14:anchorId="12F1D3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E1F"/>
    <w:rsid w:val="000C5CF4"/>
    <w:rsid w:val="00116A4D"/>
    <w:rsid w:val="00202EF6"/>
    <w:rsid w:val="002433E4"/>
    <w:rsid w:val="002F12E6"/>
    <w:rsid w:val="003075ED"/>
    <w:rsid w:val="00362B3F"/>
    <w:rsid w:val="004720AD"/>
    <w:rsid w:val="004B4A1F"/>
    <w:rsid w:val="005A5AD8"/>
    <w:rsid w:val="005D4E1F"/>
    <w:rsid w:val="00700BC6"/>
    <w:rsid w:val="007D7AEA"/>
    <w:rsid w:val="00876C88"/>
    <w:rsid w:val="008D3812"/>
    <w:rsid w:val="008D7EF7"/>
    <w:rsid w:val="008F49AD"/>
    <w:rsid w:val="009B6F88"/>
    <w:rsid w:val="009D1D08"/>
    <w:rsid w:val="00B00C52"/>
    <w:rsid w:val="00B17789"/>
    <w:rsid w:val="00BB52C1"/>
    <w:rsid w:val="00C17E57"/>
    <w:rsid w:val="00C7530B"/>
    <w:rsid w:val="00CE7E60"/>
    <w:rsid w:val="00E00C96"/>
    <w:rsid w:val="00F054E0"/>
    <w:rsid w:val="00F1168A"/>
    <w:rsid w:val="00FB5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73E51389"/>
  <w15:chartTrackingRefBased/>
  <w15:docId w15:val="{5A60AE64-F398-4AEA-87A8-204EA75C8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D4E1F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extodebalo">
    <w:name w:val="Balloon Text"/>
    <w:basedOn w:val="Normal"/>
    <w:link w:val="TextodebaloChar"/>
    <w:uiPriority w:val="99"/>
    <w:semiHidden/>
    <w:unhideWhenUsed/>
    <w:rsid w:val="00F054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F054E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oteSecretaria\Desktop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60</TotalTime>
  <Pages>1</Pages>
  <Words>172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1105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NoteSecretaria</dc:creator>
  <cp:keywords/>
  <dc:description/>
  <cp:lastModifiedBy>Salatiel</cp:lastModifiedBy>
  <cp:revision>4</cp:revision>
  <cp:lastPrinted>2020-06-03T12:54:00Z</cp:lastPrinted>
  <dcterms:created xsi:type="dcterms:W3CDTF">2020-02-11T12:12:00Z</dcterms:created>
  <dcterms:modified xsi:type="dcterms:W3CDTF">2020-06-03T13:57:00Z</dcterms:modified>
</cp:coreProperties>
</file>