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458B6" w14:textId="77777777" w:rsidR="005D4E1F" w:rsidRPr="00550978" w:rsidRDefault="005D4E1F" w:rsidP="005D4E1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B17789">
        <w:rPr>
          <w:rFonts w:ascii="Arial" w:hAnsi="Arial" w:cs="Arial"/>
          <w:b/>
          <w:sz w:val="24"/>
          <w:szCs w:val="24"/>
        </w:rPr>
        <w:t>edido de Providência Nº ___/2020</w:t>
      </w:r>
    </w:p>
    <w:p w14:paraId="709C2AD6" w14:textId="77777777" w:rsidR="005D4E1F" w:rsidRPr="00550978" w:rsidRDefault="005D4E1F" w:rsidP="005D4E1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32244316" w14:textId="77777777" w:rsidR="005D4E1F" w:rsidRPr="00550978" w:rsidRDefault="005D4E1F" w:rsidP="005D4E1F">
      <w:pPr>
        <w:spacing w:after="0"/>
        <w:rPr>
          <w:rFonts w:ascii="Arial" w:hAnsi="Arial" w:cs="Arial"/>
          <w:b/>
          <w:sz w:val="24"/>
          <w:szCs w:val="24"/>
        </w:rPr>
      </w:pPr>
    </w:p>
    <w:p w14:paraId="342E79D6" w14:textId="77777777" w:rsidR="005D4E1F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sz w:val="24"/>
          <w:szCs w:val="24"/>
        </w:rPr>
        <w:t xml:space="preserve"> 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604CE39" w14:textId="77777777" w:rsidR="005D4E1F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68457D" w14:textId="744386E8" w:rsidR="005D4E1F" w:rsidRPr="00116A4D" w:rsidRDefault="005D4E1F" w:rsidP="005D4E1F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2726AD">
        <w:rPr>
          <w:rFonts w:ascii="Arial" w:hAnsi="Arial" w:cs="Arial"/>
          <w:b/>
          <w:sz w:val="24"/>
          <w:szCs w:val="24"/>
        </w:rPr>
        <w:t xml:space="preserve">A reconstrução de uma passarela sobre o Rio Guandu entre as Localidades de </w:t>
      </w:r>
      <w:proofErr w:type="spellStart"/>
      <w:r w:rsidR="002726AD">
        <w:rPr>
          <w:rFonts w:ascii="Arial" w:hAnsi="Arial" w:cs="Arial"/>
          <w:b/>
          <w:sz w:val="24"/>
          <w:szCs w:val="24"/>
        </w:rPr>
        <w:t>Ibituba</w:t>
      </w:r>
      <w:proofErr w:type="spellEnd"/>
      <w:r w:rsidR="002726AD">
        <w:rPr>
          <w:rFonts w:ascii="Arial" w:hAnsi="Arial" w:cs="Arial"/>
          <w:b/>
          <w:sz w:val="24"/>
          <w:szCs w:val="24"/>
        </w:rPr>
        <w:t xml:space="preserve"> e Barra de Santa Rosa</w:t>
      </w:r>
      <w:r w:rsidR="003F2442">
        <w:rPr>
          <w:rFonts w:ascii="Arial" w:hAnsi="Arial" w:cs="Arial"/>
          <w:b/>
          <w:sz w:val="24"/>
          <w:szCs w:val="24"/>
        </w:rPr>
        <w:t xml:space="preserve">, na Fazenda do Sr. </w:t>
      </w:r>
      <w:proofErr w:type="spellStart"/>
      <w:r w:rsidR="003F2442">
        <w:rPr>
          <w:rFonts w:ascii="Arial" w:hAnsi="Arial" w:cs="Arial"/>
          <w:b/>
          <w:sz w:val="24"/>
          <w:szCs w:val="24"/>
        </w:rPr>
        <w:t>Buduca</w:t>
      </w:r>
      <w:proofErr w:type="spellEnd"/>
      <w:r w:rsidR="003F24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F2442">
        <w:rPr>
          <w:rFonts w:ascii="Arial" w:hAnsi="Arial" w:cs="Arial"/>
          <w:b/>
          <w:sz w:val="24"/>
          <w:szCs w:val="24"/>
        </w:rPr>
        <w:t>Schwambach</w:t>
      </w:r>
      <w:proofErr w:type="spellEnd"/>
      <w:r w:rsidR="00116A4D" w:rsidRPr="00116A4D">
        <w:rPr>
          <w:rFonts w:ascii="Arial" w:hAnsi="Arial" w:cs="Arial"/>
          <w:b/>
          <w:sz w:val="24"/>
          <w:szCs w:val="24"/>
        </w:rPr>
        <w:t>.</w:t>
      </w:r>
      <w:r w:rsidR="00527EAF">
        <w:rPr>
          <w:rFonts w:ascii="Arial" w:hAnsi="Arial" w:cs="Arial"/>
          <w:b/>
          <w:sz w:val="24"/>
          <w:szCs w:val="24"/>
        </w:rPr>
        <w:t xml:space="preserve"> E a Reforma do Calçamento da entrada do distrito de </w:t>
      </w:r>
      <w:proofErr w:type="spellStart"/>
      <w:r w:rsidR="00527EAF">
        <w:rPr>
          <w:rFonts w:ascii="Arial" w:hAnsi="Arial" w:cs="Arial"/>
          <w:b/>
          <w:sz w:val="24"/>
          <w:szCs w:val="24"/>
        </w:rPr>
        <w:t>Ibituba</w:t>
      </w:r>
      <w:proofErr w:type="spellEnd"/>
      <w:r w:rsidR="00527EAF">
        <w:rPr>
          <w:rFonts w:ascii="Arial" w:hAnsi="Arial" w:cs="Arial"/>
          <w:b/>
          <w:sz w:val="24"/>
          <w:szCs w:val="24"/>
        </w:rPr>
        <w:t>.</w:t>
      </w:r>
    </w:p>
    <w:p w14:paraId="083E8BBA" w14:textId="77777777" w:rsidR="005D4E1F" w:rsidRDefault="005D4E1F" w:rsidP="005D4E1F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628324B4" w14:textId="77777777" w:rsidR="005D4E1F" w:rsidRPr="00550978" w:rsidRDefault="005D4E1F" w:rsidP="005D4E1F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5C23E7D4" w14:textId="77777777" w:rsidR="005D4E1F" w:rsidRPr="00550978" w:rsidRDefault="005D4E1F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8819312" w14:textId="77777777" w:rsidR="005D4E1F" w:rsidRDefault="005D4E1F" w:rsidP="005D4E1F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238A5960" w14:textId="77777777" w:rsidR="005D4E1F" w:rsidRDefault="005D4E1F" w:rsidP="00527EAF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5AB6FD10" w14:textId="1EAC2D36" w:rsidR="00527EAF" w:rsidRPr="00116A4D" w:rsidRDefault="005D4E1F" w:rsidP="00527EAF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B17789">
        <w:rPr>
          <w:rFonts w:ascii="Arial" w:hAnsi="Arial" w:cs="Arial"/>
          <w:sz w:val="24"/>
          <w:szCs w:val="24"/>
        </w:rPr>
        <w:t xml:space="preserve">Baixo Guandu, uma cidade que possui um </w:t>
      </w:r>
      <w:r w:rsidR="003075ED" w:rsidRPr="00B17789">
        <w:rPr>
          <w:rFonts w:ascii="Arial" w:hAnsi="Arial" w:cs="Arial"/>
          <w:sz w:val="24"/>
          <w:szCs w:val="24"/>
        </w:rPr>
        <w:t>número</w:t>
      </w:r>
      <w:r w:rsidRPr="00B17789">
        <w:rPr>
          <w:rFonts w:ascii="Arial" w:hAnsi="Arial" w:cs="Arial"/>
          <w:sz w:val="24"/>
          <w:szCs w:val="24"/>
        </w:rPr>
        <w:t xml:space="preserve"> crescente de famílias, crianças, adolescentes e jovens, o que faz de nós legisladores responsáveis a cada dia por um número maior de pessoas que necessitam do poder público, do trabalho, das empresas privadas,</w:t>
      </w:r>
      <w:r w:rsidR="00FB55CD" w:rsidRPr="00B17789">
        <w:rPr>
          <w:rFonts w:ascii="Arial" w:hAnsi="Arial" w:cs="Arial"/>
          <w:sz w:val="24"/>
          <w:szCs w:val="24"/>
        </w:rPr>
        <w:t xml:space="preserve"> por isso venho solicitar </w:t>
      </w:r>
      <w:r w:rsidR="003F2442">
        <w:rPr>
          <w:rFonts w:ascii="Arial" w:hAnsi="Arial" w:cs="Arial"/>
          <w:b/>
          <w:sz w:val="24"/>
          <w:szCs w:val="24"/>
        </w:rPr>
        <w:t xml:space="preserve">A reconstrução de uma passarela sobre o Rio Guandu entre as Localidades de </w:t>
      </w:r>
      <w:proofErr w:type="spellStart"/>
      <w:r w:rsidR="003F2442">
        <w:rPr>
          <w:rFonts w:ascii="Arial" w:hAnsi="Arial" w:cs="Arial"/>
          <w:b/>
          <w:sz w:val="24"/>
          <w:szCs w:val="24"/>
        </w:rPr>
        <w:t>Ibituba</w:t>
      </w:r>
      <w:proofErr w:type="spellEnd"/>
      <w:r w:rsidR="003F2442">
        <w:rPr>
          <w:rFonts w:ascii="Arial" w:hAnsi="Arial" w:cs="Arial"/>
          <w:b/>
          <w:sz w:val="24"/>
          <w:szCs w:val="24"/>
        </w:rPr>
        <w:t xml:space="preserve"> e Barra de Santa Rosa, na Fazenda do Sr. </w:t>
      </w:r>
      <w:proofErr w:type="spellStart"/>
      <w:r w:rsidR="003F2442">
        <w:rPr>
          <w:rFonts w:ascii="Arial" w:hAnsi="Arial" w:cs="Arial"/>
          <w:b/>
          <w:sz w:val="24"/>
          <w:szCs w:val="24"/>
        </w:rPr>
        <w:t>Buduca</w:t>
      </w:r>
      <w:proofErr w:type="spellEnd"/>
      <w:r w:rsidR="003F24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F2442">
        <w:rPr>
          <w:rFonts w:ascii="Arial" w:hAnsi="Arial" w:cs="Arial"/>
          <w:b/>
          <w:sz w:val="24"/>
          <w:szCs w:val="24"/>
        </w:rPr>
        <w:t>Schwambach</w:t>
      </w:r>
      <w:proofErr w:type="spellEnd"/>
      <w:r w:rsidR="003F2442" w:rsidRPr="00116A4D">
        <w:rPr>
          <w:rFonts w:ascii="Arial" w:hAnsi="Arial" w:cs="Arial"/>
          <w:b/>
          <w:sz w:val="24"/>
          <w:szCs w:val="24"/>
        </w:rPr>
        <w:t>.</w:t>
      </w:r>
      <w:r w:rsidR="003F2442">
        <w:rPr>
          <w:rFonts w:ascii="Arial" w:hAnsi="Arial" w:cs="Arial"/>
          <w:b/>
          <w:sz w:val="24"/>
          <w:szCs w:val="24"/>
        </w:rPr>
        <w:t xml:space="preserve"> Saliento que a população está disposta a ajudar com madeiras para a construção da mesma.</w:t>
      </w:r>
      <w:r w:rsidR="00527EAF">
        <w:rPr>
          <w:rFonts w:ascii="Arial" w:hAnsi="Arial" w:cs="Arial"/>
          <w:b/>
          <w:sz w:val="24"/>
          <w:szCs w:val="24"/>
        </w:rPr>
        <w:t xml:space="preserve"> </w:t>
      </w:r>
      <w:r w:rsidR="00527EAF">
        <w:rPr>
          <w:rFonts w:ascii="Arial" w:hAnsi="Arial" w:cs="Arial"/>
          <w:b/>
          <w:sz w:val="24"/>
          <w:szCs w:val="24"/>
        </w:rPr>
        <w:t xml:space="preserve">E a Reforma do Calçamento da entrada do distrito de </w:t>
      </w:r>
      <w:proofErr w:type="spellStart"/>
      <w:r w:rsidR="00527EAF">
        <w:rPr>
          <w:rFonts w:ascii="Arial" w:hAnsi="Arial" w:cs="Arial"/>
          <w:b/>
          <w:sz w:val="24"/>
          <w:szCs w:val="24"/>
        </w:rPr>
        <w:t>Ibituba</w:t>
      </w:r>
      <w:proofErr w:type="spellEnd"/>
      <w:r w:rsidR="00527EAF">
        <w:rPr>
          <w:rFonts w:ascii="Arial" w:hAnsi="Arial" w:cs="Arial"/>
          <w:b/>
          <w:sz w:val="24"/>
          <w:szCs w:val="24"/>
        </w:rPr>
        <w:t>, tendo em vista o executivo municipal, estar implantando uma belíssima praça no respectivo de distrito há necessidade de fazer um belo trabalho em todo distrito</w:t>
      </w:r>
    </w:p>
    <w:p w14:paraId="72F731A7" w14:textId="77777777" w:rsidR="009B6F88" w:rsidRPr="009B6F88" w:rsidRDefault="009B6F88" w:rsidP="009B6F88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1038CFFA" w14:textId="77777777" w:rsidR="005D4E1F" w:rsidRPr="00550978" w:rsidRDefault="005D4E1F" w:rsidP="005A5A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6E8F6A7B" w14:textId="77777777" w:rsidR="005D4E1F" w:rsidRPr="00550978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F4E786" w14:textId="51E5E676" w:rsidR="005D4E1F" w:rsidRPr="00550978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211B4F">
        <w:rPr>
          <w:rFonts w:ascii="Arial" w:hAnsi="Arial" w:cs="Arial"/>
          <w:sz w:val="24"/>
          <w:szCs w:val="24"/>
        </w:rPr>
        <w:t>03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211B4F">
        <w:rPr>
          <w:rFonts w:ascii="Arial" w:hAnsi="Arial" w:cs="Arial"/>
          <w:sz w:val="24"/>
          <w:szCs w:val="24"/>
        </w:rPr>
        <w:t>Junho</w:t>
      </w:r>
      <w:proofErr w:type="gramEnd"/>
      <w:r w:rsidR="00B17789">
        <w:rPr>
          <w:rFonts w:ascii="Arial" w:hAnsi="Arial" w:cs="Arial"/>
          <w:sz w:val="24"/>
          <w:szCs w:val="24"/>
        </w:rPr>
        <w:t xml:space="preserve"> de 2020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14:paraId="6462B673" w14:textId="77777777" w:rsidR="005D4E1F" w:rsidRDefault="005D4E1F" w:rsidP="005D4E1F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39FE5183" w14:textId="77777777" w:rsidR="005D4E1F" w:rsidRPr="002836B0" w:rsidRDefault="005D4E1F" w:rsidP="005D4E1F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6C89F278" w14:textId="77777777" w:rsidR="005D4E1F" w:rsidRDefault="005D4E1F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0327C44F" w14:textId="77777777" w:rsidR="005D4E1F" w:rsidRDefault="00FB55CD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27A2AE97" w14:textId="77777777" w:rsidR="005D4E1F" w:rsidRDefault="00FB55CD" w:rsidP="00FB55CD">
      <w:pPr>
        <w:tabs>
          <w:tab w:val="left" w:pos="1985"/>
        </w:tabs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(VEREADOR</w:t>
      </w:r>
      <w:r w:rsidR="005D4E1F">
        <w:rPr>
          <w:rFonts w:ascii="Arial" w:hAnsi="Arial" w:cs="Arial"/>
          <w:b/>
          <w:sz w:val="24"/>
          <w:szCs w:val="24"/>
        </w:rPr>
        <w:t xml:space="preserve">)     </w:t>
      </w:r>
    </w:p>
    <w:p w14:paraId="2710B0EC" w14:textId="77777777" w:rsidR="00B00C52" w:rsidRDefault="00B00C52"/>
    <w:sectPr w:rsidR="00B00C52" w:rsidSect="00527EAF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386E1" w14:textId="77777777" w:rsidR="0049345B" w:rsidRDefault="0049345B" w:rsidP="00CE7E60">
      <w:pPr>
        <w:spacing w:after="0" w:line="240" w:lineRule="auto"/>
      </w:pPr>
      <w:r>
        <w:separator/>
      </w:r>
    </w:p>
  </w:endnote>
  <w:endnote w:type="continuationSeparator" w:id="0">
    <w:p w14:paraId="40861E80" w14:textId="77777777" w:rsidR="0049345B" w:rsidRDefault="0049345B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C3C0B" w14:textId="77777777" w:rsidR="00CE7E60" w:rsidRDefault="00CE7E60">
    <w:pPr>
      <w:pStyle w:val="Rodap"/>
      <w:pBdr>
        <w:bottom w:val="single" w:sz="12" w:space="1" w:color="auto"/>
      </w:pBdr>
    </w:pPr>
  </w:p>
  <w:p w14:paraId="2E185A86" w14:textId="6130B76F" w:rsidR="00CE7E60" w:rsidRDefault="004B4A1F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8835F74" wp14:editId="268BEDD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9" name="Imagem 9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789">
      <w:t>Av. Carlos de Medeiros, 231</w:t>
    </w:r>
    <w:r w:rsidR="00CE7E60">
      <w:t>, Centro, Baixo Guandu-ES, 29 730-000, Fone (27) 3732-1644</w:t>
    </w:r>
  </w:p>
  <w:p w14:paraId="77558923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FA19BB" w14:textId="77777777" w:rsidR="0049345B" w:rsidRDefault="0049345B" w:rsidP="00CE7E60">
      <w:pPr>
        <w:spacing w:after="0" w:line="240" w:lineRule="auto"/>
      </w:pPr>
      <w:r>
        <w:separator/>
      </w:r>
    </w:p>
  </w:footnote>
  <w:footnote w:type="continuationSeparator" w:id="0">
    <w:p w14:paraId="6A5AD3D6" w14:textId="77777777" w:rsidR="0049345B" w:rsidRDefault="0049345B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BCAC4" w14:textId="77777777" w:rsidR="007D7AEA" w:rsidRDefault="0049345B">
    <w:pPr>
      <w:pStyle w:val="Cabealho"/>
    </w:pPr>
    <w:r>
      <w:rPr>
        <w:noProof/>
      </w:rPr>
      <w:pict w14:anchorId="62E05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63DC3" w14:textId="657F328E" w:rsidR="00CE7E60" w:rsidRDefault="0049345B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52AC4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4B4A1F">
      <w:rPr>
        <w:b/>
        <w:noProof/>
        <w:spacing w:val="40"/>
      </w:rPr>
      <w:drawing>
        <wp:inline distT="0" distB="0" distL="0" distR="0" wp14:anchorId="35B1291F" wp14:editId="0831470B">
          <wp:extent cx="826770" cy="81915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7C3216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179A6470" w14:textId="77777777" w:rsidR="00CE7E60" w:rsidRDefault="00CE7E60" w:rsidP="005A5AD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BB890" w14:textId="77777777" w:rsidR="007D7AEA" w:rsidRDefault="0049345B">
    <w:pPr>
      <w:pStyle w:val="Cabealho"/>
    </w:pPr>
    <w:r>
      <w:rPr>
        <w:noProof/>
      </w:rPr>
      <w:pict w14:anchorId="12F1D3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E1F"/>
    <w:rsid w:val="000C5CF4"/>
    <w:rsid w:val="00116A4D"/>
    <w:rsid w:val="00202EF6"/>
    <w:rsid w:val="00211B4F"/>
    <w:rsid w:val="002433E4"/>
    <w:rsid w:val="002726AD"/>
    <w:rsid w:val="002F12E6"/>
    <w:rsid w:val="003075ED"/>
    <w:rsid w:val="00362B3F"/>
    <w:rsid w:val="003A3E93"/>
    <w:rsid w:val="003A7EB8"/>
    <w:rsid w:val="003F2442"/>
    <w:rsid w:val="0049345B"/>
    <w:rsid w:val="004B4A1F"/>
    <w:rsid w:val="00527EAF"/>
    <w:rsid w:val="005A5AD8"/>
    <w:rsid w:val="005D4E1F"/>
    <w:rsid w:val="00700BC6"/>
    <w:rsid w:val="007D7AEA"/>
    <w:rsid w:val="0083652D"/>
    <w:rsid w:val="00876C88"/>
    <w:rsid w:val="008810B7"/>
    <w:rsid w:val="008D3812"/>
    <w:rsid w:val="008D7EF7"/>
    <w:rsid w:val="008F49AD"/>
    <w:rsid w:val="009B6F88"/>
    <w:rsid w:val="00B00C52"/>
    <w:rsid w:val="00B17789"/>
    <w:rsid w:val="00BB52C1"/>
    <w:rsid w:val="00C17E57"/>
    <w:rsid w:val="00C7530B"/>
    <w:rsid w:val="00CE7E60"/>
    <w:rsid w:val="00DF353C"/>
    <w:rsid w:val="00E00C96"/>
    <w:rsid w:val="00F054E0"/>
    <w:rsid w:val="00FB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3E51389"/>
  <w15:chartTrackingRefBased/>
  <w15:docId w15:val="{5A60AE64-F398-4AEA-87A8-204EA75C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E1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F05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F054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55</TotalTime>
  <Pages>1</Pages>
  <Words>225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5</cp:revision>
  <cp:lastPrinted>2020-06-04T14:16:00Z</cp:lastPrinted>
  <dcterms:created xsi:type="dcterms:W3CDTF">2020-06-03T11:24:00Z</dcterms:created>
  <dcterms:modified xsi:type="dcterms:W3CDTF">2020-06-04T14:20:00Z</dcterms:modified>
</cp:coreProperties>
</file>