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9B56B" w14:textId="77777777" w:rsidR="000325E5" w:rsidRDefault="000325E5" w:rsidP="00A41766">
      <w:pPr>
        <w:tabs>
          <w:tab w:val="left" w:pos="7230"/>
        </w:tabs>
        <w:spacing w:after="0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6E41CA25" w14:textId="539115F4" w:rsidR="0004182D" w:rsidRPr="000325E5" w:rsidRDefault="00E35FD9" w:rsidP="0004182D">
      <w:pPr>
        <w:spacing w:after="0"/>
        <w:jc w:val="center"/>
        <w:rPr>
          <w:rFonts w:ascii="Arial" w:eastAsia="Times New Roman" w:hAnsi="Arial" w:cs="Arial"/>
          <w:b/>
          <w:sz w:val="44"/>
          <w:szCs w:val="44"/>
          <w:lang w:eastAsia="pt-BR"/>
        </w:rPr>
      </w:pPr>
      <w:r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PEDIDO DE PROVIDÊNCIA Nº </w:t>
      </w:r>
      <w:r w:rsidR="007120DD">
        <w:rPr>
          <w:rFonts w:ascii="Arial" w:eastAsia="Times New Roman" w:hAnsi="Arial" w:cs="Arial"/>
          <w:b/>
          <w:sz w:val="44"/>
          <w:szCs w:val="44"/>
          <w:lang w:eastAsia="pt-BR"/>
        </w:rPr>
        <w:t>95</w:t>
      </w:r>
      <w:r w:rsidR="00262B77">
        <w:rPr>
          <w:rFonts w:ascii="Arial" w:eastAsia="Times New Roman" w:hAnsi="Arial" w:cs="Arial"/>
          <w:b/>
          <w:sz w:val="44"/>
          <w:szCs w:val="44"/>
          <w:lang w:eastAsia="pt-BR"/>
        </w:rPr>
        <w:t>/20</w:t>
      </w:r>
      <w:r w:rsidR="008F714E">
        <w:rPr>
          <w:rFonts w:ascii="Arial" w:eastAsia="Times New Roman" w:hAnsi="Arial" w:cs="Arial"/>
          <w:b/>
          <w:sz w:val="44"/>
          <w:szCs w:val="44"/>
          <w:lang w:eastAsia="pt-BR"/>
        </w:rPr>
        <w:t>20</w:t>
      </w:r>
    </w:p>
    <w:p w14:paraId="6CF4EC71" w14:textId="77777777" w:rsidR="000325E5" w:rsidRDefault="000325E5" w:rsidP="0004182D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B1FA6C3" w14:textId="77777777" w:rsidR="0004182D" w:rsidRPr="000325E5" w:rsidRDefault="0004182D" w:rsidP="0004182D">
      <w:pPr>
        <w:spacing w:after="0"/>
        <w:jc w:val="center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0325E5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Autora: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Vereadora</w:t>
      </w:r>
      <w:r w:rsidRPr="000325E5">
        <w:rPr>
          <w:rFonts w:ascii="Arial" w:eastAsia="Times New Roman" w:hAnsi="Arial" w:cs="Arial"/>
          <w:bCs/>
          <w:sz w:val="28"/>
          <w:szCs w:val="28"/>
          <w:lang w:eastAsia="pt-BR"/>
        </w:rPr>
        <w:t xml:space="preserve"> Sueli Alves Teodoro –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Sueli Teodoro</w:t>
      </w:r>
    </w:p>
    <w:p w14:paraId="584D361E" w14:textId="77777777" w:rsidR="000325E5" w:rsidRDefault="000325E5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5220E58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Excelentíssimo Senhor Presidente e Membros da Mesa Diretora do Poder Legislativo Municipal de Baixo Guandu/ES.</w:t>
      </w:r>
    </w:p>
    <w:p w14:paraId="268CF999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9501BD5" w14:textId="3F2472E1" w:rsidR="00A775DF" w:rsidRPr="006C12C9" w:rsidRDefault="0004182D" w:rsidP="00A775DF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Vereadora que este subscreve com fulcro no artigo 112 da Resolução n.º 016/90 (Regimento Interno) e ouvido o soberano Plenário,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requer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Prefeito Municipal, José de Barros Neto - </w:t>
      </w:r>
      <w:r w:rsidRPr="00DC499E">
        <w:rPr>
          <w:rFonts w:ascii="Arial" w:eastAsia="Times New Roman" w:hAnsi="Arial" w:cs="Arial"/>
          <w:b/>
          <w:sz w:val="24"/>
          <w:szCs w:val="24"/>
          <w:lang w:eastAsia="pt-BR"/>
        </w:rPr>
        <w:t>Neto Barros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3D334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para que </w:t>
      </w:r>
      <w:r w:rsidRPr="001C07D8">
        <w:rPr>
          <w:rFonts w:ascii="Arial" w:eastAsia="Times New Roman" w:hAnsi="Arial" w:cs="Arial"/>
          <w:sz w:val="24"/>
          <w:szCs w:val="24"/>
          <w:lang w:eastAsia="pt-BR"/>
        </w:rPr>
        <w:t>VIABI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>LIZ</w:t>
      </w:r>
      <w:r>
        <w:rPr>
          <w:rFonts w:ascii="Arial" w:eastAsia="Times New Roman" w:hAnsi="Arial" w:cs="Arial"/>
          <w:i/>
          <w:sz w:val="24"/>
          <w:szCs w:val="24"/>
          <w:lang w:eastAsia="pt-BR"/>
        </w:rPr>
        <w:t>E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 JUNTO À SECRETARIA </w:t>
      </w:r>
      <w:r w:rsidR="004E2C80">
        <w:rPr>
          <w:rFonts w:ascii="Arial" w:eastAsia="Times New Roman" w:hAnsi="Arial" w:cs="Arial"/>
          <w:i/>
          <w:sz w:val="24"/>
          <w:szCs w:val="24"/>
          <w:lang w:eastAsia="pt-BR"/>
        </w:rPr>
        <w:t>COMPETENTE</w:t>
      </w:r>
      <w:r w:rsidR="00812ED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4B703B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PARA </w:t>
      </w:r>
      <w:r w:rsidR="000C1A9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que providencie o </w:t>
      </w:r>
      <w:proofErr w:type="spellStart"/>
      <w:r w:rsidR="000C1A92">
        <w:rPr>
          <w:rFonts w:ascii="Arial" w:eastAsia="Times New Roman" w:hAnsi="Arial" w:cs="Arial"/>
          <w:b/>
          <w:sz w:val="24"/>
          <w:szCs w:val="24"/>
          <w:lang w:eastAsia="pt-BR"/>
        </w:rPr>
        <w:t>patrolamento</w:t>
      </w:r>
      <w:proofErr w:type="spellEnd"/>
      <w:r w:rsidR="000C1A9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e seja dispensado cascalho na rua </w:t>
      </w:r>
      <w:proofErr w:type="spellStart"/>
      <w:r w:rsidR="000C1A92">
        <w:rPr>
          <w:rFonts w:ascii="Arial" w:eastAsia="Times New Roman" w:hAnsi="Arial" w:cs="Arial"/>
          <w:b/>
          <w:sz w:val="24"/>
          <w:szCs w:val="24"/>
          <w:lang w:eastAsia="pt-BR"/>
        </w:rPr>
        <w:t>getúlio</w:t>
      </w:r>
      <w:proofErr w:type="spellEnd"/>
      <w:r w:rsidR="000C1A9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spellStart"/>
      <w:r w:rsidR="000C1A92">
        <w:rPr>
          <w:rFonts w:ascii="Arial" w:eastAsia="Times New Roman" w:hAnsi="Arial" w:cs="Arial"/>
          <w:b/>
          <w:sz w:val="24"/>
          <w:szCs w:val="24"/>
          <w:lang w:eastAsia="pt-BR"/>
        </w:rPr>
        <w:t>vargas</w:t>
      </w:r>
      <w:proofErr w:type="spellEnd"/>
      <w:r w:rsidR="000C1A9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, na estrada do campo do </w:t>
      </w:r>
      <w:proofErr w:type="spellStart"/>
      <w:r w:rsidR="000C1A92">
        <w:rPr>
          <w:rFonts w:ascii="Arial" w:eastAsia="Times New Roman" w:hAnsi="Arial" w:cs="Arial"/>
          <w:b/>
          <w:sz w:val="24"/>
          <w:szCs w:val="24"/>
          <w:lang w:eastAsia="pt-BR"/>
        </w:rPr>
        <w:t>braz</w:t>
      </w:r>
      <w:proofErr w:type="spellEnd"/>
      <w:r w:rsidR="000C1A9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e do varjão no distrito de </w:t>
      </w:r>
      <w:proofErr w:type="spellStart"/>
      <w:r w:rsidR="000C1A92">
        <w:rPr>
          <w:rFonts w:ascii="Arial" w:eastAsia="Times New Roman" w:hAnsi="Arial" w:cs="Arial"/>
          <w:b/>
          <w:sz w:val="24"/>
          <w:szCs w:val="24"/>
          <w:lang w:eastAsia="pt-BR"/>
        </w:rPr>
        <w:t>ibituba</w:t>
      </w:r>
      <w:proofErr w:type="spellEnd"/>
      <w:r w:rsidR="000C1A92">
        <w:rPr>
          <w:rFonts w:ascii="Arial" w:eastAsia="Times New Roman" w:hAnsi="Arial" w:cs="Arial"/>
          <w:b/>
          <w:sz w:val="24"/>
          <w:szCs w:val="24"/>
          <w:lang w:eastAsia="pt-BR"/>
        </w:rPr>
        <w:t>, com o objetivo de melhorar o tráfego de veículos e pessoas e evitar acidentes.</w:t>
      </w:r>
    </w:p>
    <w:p w14:paraId="61486529" w14:textId="77777777" w:rsidR="004167A8" w:rsidRDefault="004167A8" w:rsidP="004167A8">
      <w:pPr>
        <w:spacing w:after="0"/>
        <w:jc w:val="both"/>
        <w:rPr>
          <w:rFonts w:ascii="Arial" w:hAnsi="Arial" w:cs="Arial"/>
          <w:b/>
          <w:sz w:val="26"/>
          <w:szCs w:val="26"/>
        </w:rPr>
      </w:pPr>
    </w:p>
    <w:p w14:paraId="315DCB3C" w14:textId="77777777" w:rsidR="004C429E" w:rsidRDefault="004C429E" w:rsidP="00FB66EE">
      <w:pPr>
        <w:tabs>
          <w:tab w:val="left" w:pos="-3686"/>
        </w:tabs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</w:t>
      </w:r>
      <w:r w:rsidR="0065462A">
        <w:rPr>
          <w:rFonts w:ascii="Arial" w:eastAsia="Times New Roman" w:hAnsi="Arial" w:cs="Arial"/>
          <w:sz w:val="24"/>
          <w:szCs w:val="24"/>
          <w:lang w:eastAsia="pt-BR"/>
        </w:rPr>
        <w:t xml:space="preserve">IO MONSENHOR ALONSO LEITE”, AOS </w:t>
      </w:r>
      <w:r w:rsidR="007C13BC">
        <w:rPr>
          <w:rFonts w:ascii="Arial" w:eastAsia="Times New Roman" w:hAnsi="Arial" w:cs="Arial"/>
          <w:sz w:val="24"/>
          <w:szCs w:val="24"/>
          <w:lang w:eastAsia="pt-BR"/>
        </w:rPr>
        <w:t>DEZ DIAS</w:t>
      </w:r>
      <w:r w:rsidR="008F714E">
        <w:rPr>
          <w:rFonts w:ascii="Arial" w:eastAsia="Times New Roman" w:hAnsi="Arial" w:cs="Arial"/>
          <w:sz w:val="24"/>
          <w:szCs w:val="24"/>
          <w:lang w:eastAsia="pt-BR"/>
        </w:rPr>
        <w:t xml:space="preserve"> DO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MÊS DE </w:t>
      </w:r>
      <w:r w:rsidR="007C13BC">
        <w:rPr>
          <w:rFonts w:ascii="Arial" w:eastAsia="Times New Roman" w:hAnsi="Arial" w:cs="Arial"/>
          <w:sz w:val="24"/>
          <w:szCs w:val="24"/>
          <w:lang w:eastAsia="pt-BR"/>
        </w:rPr>
        <w:t>JUNHO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DO ANO DE 20</w:t>
      </w:r>
      <w:r w:rsidR="008F714E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64A8181" w14:textId="77777777" w:rsidR="004C429E" w:rsidRDefault="004C429E" w:rsidP="00FB66EE">
      <w:pPr>
        <w:spacing w:after="0" w:line="276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14:paraId="2357215C" w14:textId="77777777" w:rsidR="004C429E" w:rsidRDefault="004C429E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0A784B0" w14:textId="77777777"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SUELI TEODORO</w:t>
      </w:r>
    </w:p>
    <w:p w14:paraId="159A2B9B" w14:textId="77777777"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(Vereadora autora)</w:t>
      </w:r>
    </w:p>
    <w:p w14:paraId="5687A0B7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C2D6A4B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53829B" w14:textId="3760D90F" w:rsidR="00FC10C3" w:rsidRDefault="00FC10C3" w:rsidP="00EC071E">
      <w:pPr>
        <w:rPr>
          <w:rFonts w:ascii="Arial" w:hAnsi="Arial" w:cs="Arial"/>
          <w:b/>
          <w:sz w:val="32"/>
          <w:szCs w:val="32"/>
        </w:rPr>
      </w:pPr>
    </w:p>
    <w:p w14:paraId="1973E06E" w14:textId="77777777" w:rsidR="000C1A92" w:rsidRDefault="000C1A92" w:rsidP="00EC071E">
      <w:pPr>
        <w:rPr>
          <w:rFonts w:ascii="Arial" w:hAnsi="Arial" w:cs="Arial"/>
          <w:b/>
          <w:sz w:val="32"/>
          <w:szCs w:val="32"/>
        </w:rPr>
      </w:pPr>
    </w:p>
    <w:p w14:paraId="4FC65976" w14:textId="77777777" w:rsidR="00712B8C" w:rsidRDefault="00712B8C" w:rsidP="007C13BC">
      <w:pPr>
        <w:rPr>
          <w:rFonts w:ascii="Arial" w:hAnsi="Arial" w:cs="Arial"/>
          <w:b/>
          <w:sz w:val="28"/>
          <w:szCs w:val="28"/>
        </w:rPr>
      </w:pPr>
    </w:p>
    <w:p w14:paraId="0762E5F4" w14:textId="77777777" w:rsidR="00A775DF" w:rsidRPr="00FB66EE" w:rsidRDefault="00A775DF" w:rsidP="00FB66EE">
      <w:pPr>
        <w:jc w:val="center"/>
        <w:rPr>
          <w:rFonts w:ascii="Arial" w:hAnsi="Arial" w:cs="Arial"/>
          <w:b/>
          <w:sz w:val="28"/>
          <w:szCs w:val="28"/>
        </w:rPr>
      </w:pPr>
      <w:r w:rsidRPr="00FB66EE">
        <w:rPr>
          <w:rFonts w:ascii="Arial" w:hAnsi="Arial" w:cs="Arial"/>
          <w:b/>
          <w:sz w:val="28"/>
          <w:szCs w:val="28"/>
        </w:rPr>
        <w:lastRenderedPageBreak/>
        <w:t>JUSTI</w:t>
      </w:r>
      <w:r w:rsidR="0004182D" w:rsidRPr="00FB66EE">
        <w:rPr>
          <w:rFonts w:ascii="Arial" w:hAnsi="Arial" w:cs="Arial"/>
          <w:b/>
          <w:sz w:val="28"/>
          <w:szCs w:val="28"/>
        </w:rPr>
        <w:t>CATIVA</w:t>
      </w:r>
    </w:p>
    <w:p w14:paraId="781C6C32" w14:textId="77777777" w:rsidR="00FC10C3" w:rsidRPr="00A912B3" w:rsidRDefault="0004182D" w:rsidP="00A912B3">
      <w:pPr>
        <w:spacing w:after="100" w:afterAutospacing="1"/>
        <w:jc w:val="both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b/>
          <w:sz w:val="24"/>
          <w:szCs w:val="24"/>
        </w:rPr>
        <w:t>EXCELENTÍSSIMOS SENHORES MEMBROS DA MESA DIRETORA, VEREADORES E VEREADORA.</w:t>
      </w:r>
    </w:p>
    <w:p w14:paraId="756FC0F5" w14:textId="77777777" w:rsidR="007C13BC" w:rsidRPr="006C12C9" w:rsidRDefault="0004182D" w:rsidP="007C13BC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D0B79">
        <w:rPr>
          <w:rFonts w:ascii="Arial" w:hAnsi="Arial" w:cs="Arial"/>
          <w:b/>
          <w:sz w:val="28"/>
          <w:szCs w:val="28"/>
          <w:u w:val="single"/>
        </w:rPr>
        <w:t>Objetivo</w:t>
      </w:r>
      <w:r w:rsidRPr="00AD0B79">
        <w:rPr>
          <w:rFonts w:ascii="Arial" w:hAnsi="Arial" w:cs="Arial"/>
          <w:sz w:val="28"/>
          <w:szCs w:val="28"/>
        </w:rPr>
        <w:t>:</w:t>
      </w:r>
      <w:r w:rsidRPr="00AD0B79">
        <w:rPr>
          <w:rFonts w:ascii="Arial" w:hAnsi="Arial" w:cs="Arial"/>
          <w:sz w:val="24"/>
          <w:szCs w:val="24"/>
        </w:rPr>
        <w:t xml:space="preserve"> Pleitear ao chefe do Poder Executivo Municipal providências</w:t>
      </w:r>
      <w:r w:rsidR="004F139B">
        <w:rPr>
          <w:rFonts w:ascii="Arial" w:hAnsi="Arial" w:cs="Arial"/>
          <w:sz w:val="24"/>
          <w:szCs w:val="24"/>
        </w:rPr>
        <w:t xml:space="preserve"> junto à secretaria competente, para proceder</w:t>
      </w:r>
      <w:r w:rsidR="00262B7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C13BC">
        <w:rPr>
          <w:rFonts w:ascii="Arial" w:eastAsia="Times New Roman" w:hAnsi="Arial" w:cs="Arial"/>
          <w:b/>
          <w:sz w:val="24"/>
          <w:szCs w:val="24"/>
          <w:lang w:eastAsia="pt-BR"/>
        </w:rPr>
        <w:t>PARA QUE PROVIDENCIE O PRATOLAMENTO E SEJA DISPENSADO CASCALHO NA RUA GETÚLIO VARGAS, NA ESTRADA DO CAMPO DO BRAZ E DO VARJÃO NO DISTRITO DE IBITUBA, COM O OBJETIVO DE MELHORAR O TRÁFEGO DE VEÍCULOS E PESSOAS E EVITAR ACIDENTES.</w:t>
      </w:r>
    </w:p>
    <w:p w14:paraId="5B4A6E83" w14:textId="77777777" w:rsidR="004B703B" w:rsidRDefault="004B703B" w:rsidP="00FB66E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B703B">
        <w:rPr>
          <w:rFonts w:ascii="Arial" w:hAnsi="Arial" w:cs="Arial"/>
          <w:b/>
          <w:sz w:val="28"/>
          <w:szCs w:val="28"/>
          <w:u w:val="single"/>
        </w:rPr>
        <w:t>Conclusão</w:t>
      </w:r>
      <w:r w:rsidR="0004182D" w:rsidRPr="00D86F28">
        <w:rPr>
          <w:rFonts w:ascii="Arial" w:hAnsi="Arial" w:cs="Arial"/>
          <w:sz w:val="28"/>
          <w:szCs w:val="28"/>
        </w:rPr>
        <w:t>:</w:t>
      </w:r>
      <w:r w:rsidR="004F139B" w:rsidRPr="00D86F28">
        <w:rPr>
          <w:rFonts w:ascii="Arial" w:hAnsi="Arial" w:cs="Arial"/>
          <w:sz w:val="28"/>
          <w:szCs w:val="28"/>
        </w:rPr>
        <w:t xml:space="preserve"> </w:t>
      </w:r>
      <w:r w:rsidRPr="00AD0B79">
        <w:rPr>
          <w:rFonts w:ascii="Arial" w:hAnsi="Arial" w:cs="Arial"/>
          <w:sz w:val="24"/>
          <w:szCs w:val="24"/>
        </w:rPr>
        <w:t>A presente pr</w:t>
      </w:r>
      <w:r>
        <w:rPr>
          <w:rFonts w:ascii="Arial" w:hAnsi="Arial" w:cs="Arial"/>
          <w:sz w:val="24"/>
          <w:szCs w:val="24"/>
        </w:rPr>
        <w:t>oposição é uma reivindicação dos moradores</w:t>
      </w:r>
      <w:r w:rsidR="007C13B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7C13BC">
        <w:rPr>
          <w:rFonts w:ascii="Arial" w:hAnsi="Arial" w:cs="Arial"/>
          <w:sz w:val="24"/>
          <w:szCs w:val="24"/>
        </w:rPr>
        <w:t>Ibituba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17E8D00" w14:textId="77777777" w:rsidR="00FB66EE" w:rsidRPr="00FB66EE" w:rsidRDefault="004B703B" w:rsidP="007C13BC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62B77">
        <w:rPr>
          <w:rFonts w:ascii="Arial" w:hAnsi="Arial" w:cs="Arial"/>
          <w:sz w:val="24"/>
          <w:szCs w:val="24"/>
        </w:rPr>
        <w:t xml:space="preserve"> </w:t>
      </w:r>
    </w:p>
    <w:p w14:paraId="7EF42B0A" w14:textId="77777777" w:rsidR="007C13BC" w:rsidRDefault="000A06C2" w:rsidP="007C13BC">
      <w:pPr>
        <w:shd w:val="clear" w:color="auto" w:fill="FFFFFF"/>
        <w:spacing w:after="0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Conforme fotos em anexo, existe</w:t>
      </w:r>
      <w:r w:rsidR="00FA2D7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m deformações e </w:t>
      </w:r>
      <w:r w:rsidR="007C13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buracos, na Rua Getúlio Vargas e na estrada do Campo do Braz e do Varjão no distrito de </w:t>
      </w:r>
      <w:proofErr w:type="spellStart"/>
      <w:r w:rsidR="007C13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Ibituba</w:t>
      </w:r>
      <w:proofErr w:type="spellEnd"/>
      <w:r w:rsidR="007C13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 nesta cidade</w:t>
      </w:r>
      <w:r w:rsidR="008F714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</w:t>
      </w:r>
      <w:r w:rsidR="004B703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podendo</w:t>
      </w:r>
      <w:r w:rsidR="008F714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gera</w:t>
      </w:r>
      <w:r w:rsidR="004B703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r</w:t>
      </w:r>
      <w:r w:rsidR="008F714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perigo para as</w:t>
      </w:r>
      <w:r w:rsidR="00262B7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 w:rsidR="008F714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que </w:t>
      </w:r>
      <w:r w:rsidR="004B703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ali trafegam</w:t>
      </w:r>
      <w:r w:rsidR="008F714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  <w:r w:rsidR="007C13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</w:p>
    <w:p w14:paraId="78240A01" w14:textId="77777777" w:rsidR="00FB66EE" w:rsidRDefault="007C13BC" w:rsidP="007C13BC">
      <w:pPr>
        <w:shd w:val="clear" w:color="auto" w:fill="FFFFFF"/>
        <w:spacing w:after="0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Diante disso, </w:t>
      </w:r>
      <w:r w:rsidR="00FB66E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essas </w:t>
      </w:r>
      <w:r w:rsidR="008F714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aberturas</w:t>
      </w:r>
      <w:r w:rsidR="00FB66E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e ondulações necessitam de serem consertadas</w:t>
      </w:r>
      <w:r w:rsidR="008F714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para garantir que nenhum acidente aconteça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 pois os moradores e transeuntes solicitam que sejam tomadas medidas cabíveis enquanto não é realizada a pavimentação adequada.</w:t>
      </w:r>
    </w:p>
    <w:p w14:paraId="19A0AD72" w14:textId="77777777" w:rsidR="007C13BC" w:rsidRDefault="0004182D" w:rsidP="007C13BC">
      <w:pPr>
        <w:shd w:val="clear" w:color="auto" w:fill="FFFFFF"/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>Em busca de soluções</w:t>
      </w:r>
      <w:r w:rsidR="004E6374">
        <w:rPr>
          <w:rFonts w:ascii="Arial" w:hAnsi="Arial" w:cs="Arial"/>
          <w:sz w:val="24"/>
          <w:szCs w:val="24"/>
        </w:rPr>
        <w:t xml:space="preserve"> e melhorias</w:t>
      </w:r>
      <w:r w:rsidR="006C12C9">
        <w:rPr>
          <w:rFonts w:ascii="Arial" w:hAnsi="Arial" w:cs="Arial"/>
          <w:sz w:val="24"/>
          <w:szCs w:val="24"/>
        </w:rPr>
        <w:t xml:space="preserve"> para o</w:t>
      </w:r>
      <w:r w:rsidR="00FB66EE">
        <w:rPr>
          <w:rFonts w:ascii="Arial" w:hAnsi="Arial" w:cs="Arial"/>
          <w:sz w:val="24"/>
          <w:szCs w:val="24"/>
        </w:rPr>
        <w:t xml:space="preserve"> Bairro </w:t>
      </w:r>
      <w:r w:rsidR="00712B8C">
        <w:rPr>
          <w:rFonts w:ascii="Arial" w:hAnsi="Arial" w:cs="Arial"/>
          <w:sz w:val="24"/>
          <w:szCs w:val="24"/>
        </w:rPr>
        <w:t>São José</w:t>
      </w:r>
      <w:r w:rsidR="00FB66EE">
        <w:rPr>
          <w:rFonts w:ascii="Arial" w:hAnsi="Arial" w:cs="Arial"/>
          <w:sz w:val="24"/>
          <w:szCs w:val="24"/>
        </w:rPr>
        <w:t xml:space="preserve"> </w:t>
      </w:r>
      <w:r w:rsidRPr="00AD0B79">
        <w:rPr>
          <w:rFonts w:ascii="Arial" w:hAnsi="Arial" w:cs="Arial"/>
          <w:sz w:val="24"/>
          <w:szCs w:val="24"/>
        </w:rPr>
        <w:t>é que apresentamos a presente proposição, esperando desde já a aprovação de todos os Colegas e o atendimento por parte do Che</w:t>
      </w:r>
      <w:r w:rsidR="007042E5">
        <w:rPr>
          <w:rFonts w:ascii="Arial" w:hAnsi="Arial" w:cs="Arial"/>
          <w:sz w:val="24"/>
          <w:szCs w:val="24"/>
        </w:rPr>
        <w:t xml:space="preserve">fe do Poder Executivo </w:t>
      </w:r>
      <w:r w:rsidR="00886AC3">
        <w:rPr>
          <w:rFonts w:ascii="Arial" w:hAnsi="Arial" w:cs="Arial"/>
          <w:sz w:val="24"/>
          <w:szCs w:val="24"/>
        </w:rPr>
        <w:t>Municipal.</w:t>
      </w:r>
    </w:p>
    <w:p w14:paraId="442AA33D" w14:textId="77777777" w:rsidR="007C13BC" w:rsidRDefault="007C13BC" w:rsidP="007C13BC">
      <w:pPr>
        <w:shd w:val="clear" w:color="auto" w:fill="FFFFFF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32C5372C" w14:textId="77777777" w:rsidR="007C13BC" w:rsidRDefault="007C13BC" w:rsidP="007C13BC">
      <w:pPr>
        <w:shd w:val="clear" w:color="auto" w:fill="FFFFFF"/>
        <w:spacing w:after="100" w:afterAutospacing="1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DEZ DIAS DO MÊS DE JUNHO DO ANO DE 2020.</w:t>
      </w:r>
    </w:p>
    <w:p w14:paraId="52E26EEC" w14:textId="77777777" w:rsidR="0004182D" w:rsidRDefault="0004182D" w:rsidP="00FE25DD">
      <w:pPr>
        <w:spacing w:after="100" w:afterAutospacing="1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 xml:space="preserve">Sueli Alves Teodoro </w:t>
      </w:r>
      <w:r w:rsidRPr="00AD0B79">
        <w:rPr>
          <w:rFonts w:ascii="Arial" w:hAnsi="Arial" w:cs="Arial"/>
          <w:b/>
          <w:sz w:val="24"/>
          <w:szCs w:val="24"/>
        </w:rPr>
        <w:t>- SUELI TEODORO</w:t>
      </w:r>
    </w:p>
    <w:p w14:paraId="53C628B4" w14:textId="77777777" w:rsidR="00B00C52" w:rsidRPr="00E5602F" w:rsidRDefault="00E5602F" w:rsidP="00E5602F">
      <w:pPr>
        <w:spacing w:after="100" w:afterAutospacing="1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(Vereadora Autora)</w:t>
      </w:r>
    </w:p>
    <w:sectPr w:rsidR="00B00C52" w:rsidRPr="00E5602F" w:rsidSect="00B943B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84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F1D2D" w14:textId="77777777" w:rsidR="00664B73" w:rsidRDefault="00664B73" w:rsidP="00CE7E60">
      <w:pPr>
        <w:spacing w:after="0" w:line="240" w:lineRule="auto"/>
      </w:pPr>
      <w:r>
        <w:separator/>
      </w:r>
    </w:p>
  </w:endnote>
  <w:endnote w:type="continuationSeparator" w:id="0">
    <w:p w14:paraId="26C75F77" w14:textId="77777777" w:rsidR="00664B73" w:rsidRDefault="00664B73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DD26D" w14:textId="77777777" w:rsidR="00CE7E60" w:rsidRDefault="00CE7E60">
    <w:pPr>
      <w:pStyle w:val="Rodap"/>
      <w:pBdr>
        <w:bottom w:val="single" w:sz="12" w:space="1" w:color="auto"/>
      </w:pBdr>
    </w:pPr>
  </w:p>
  <w:p w14:paraId="0BDE7060" w14:textId="77777777"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0B635809" wp14:editId="7D350125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14:paraId="6F89BF01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145A7A" w14:textId="77777777" w:rsidR="00664B73" w:rsidRDefault="00664B73" w:rsidP="00CE7E60">
      <w:pPr>
        <w:spacing w:after="0" w:line="240" w:lineRule="auto"/>
      </w:pPr>
      <w:r>
        <w:separator/>
      </w:r>
    </w:p>
  </w:footnote>
  <w:footnote w:type="continuationSeparator" w:id="0">
    <w:p w14:paraId="6A6F9A4A" w14:textId="77777777" w:rsidR="00664B73" w:rsidRDefault="00664B73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6D26D" w14:textId="77777777" w:rsidR="007D7AEA" w:rsidRDefault="006B4728">
    <w:pPr>
      <w:pStyle w:val="Cabealho"/>
    </w:pPr>
    <w:r>
      <w:rPr>
        <w:noProof/>
        <w:lang w:eastAsia="pt-BR"/>
      </w:rPr>
      <w:pict w14:anchorId="419911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88D2E" w14:textId="77777777" w:rsidR="00CE7E60" w:rsidRDefault="006B4728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2840F7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5F730653" wp14:editId="5AC67AD6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7CDE13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036059DF" w14:textId="77777777" w:rsidR="00CE7E60" w:rsidRDefault="00CE7E60" w:rsidP="00CE7E60">
    <w:pPr>
      <w:pStyle w:val="Cabealho"/>
      <w:jc w:val="center"/>
    </w:pPr>
  </w:p>
  <w:p w14:paraId="226460C2" w14:textId="77777777" w:rsidR="00CE7E60" w:rsidRDefault="00CE7E60" w:rsidP="00CE7E60">
    <w:pPr>
      <w:pStyle w:val="Cabealho"/>
      <w:jc w:val="center"/>
    </w:pPr>
  </w:p>
  <w:p w14:paraId="7FE0B469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33241" w14:textId="77777777" w:rsidR="007D7AEA" w:rsidRDefault="006B4728">
    <w:pPr>
      <w:pStyle w:val="Cabealho"/>
    </w:pPr>
    <w:r>
      <w:rPr>
        <w:noProof/>
        <w:lang w:eastAsia="pt-BR"/>
      </w:rPr>
      <w:pict w14:anchorId="7579E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182D"/>
    <w:rsid w:val="00011825"/>
    <w:rsid w:val="00024D07"/>
    <w:rsid w:val="000325E5"/>
    <w:rsid w:val="00037B8D"/>
    <w:rsid w:val="0004182D"/>
    <w:rsid w:val="00050E19"/>
    <w:rsid w:val="00071717"/>
    <w:rsid w:val="000A06C2"/>
    <w:rsid w:val="000B1F77"/>
    <w:rsid w:val="000C1A92"/>
    <w:rsid w:val="000C7876"/>
    <w:rsid w:val="000F7EBF"/>
    <w:rsid w:val="00115F3A"/>
    <w:rsid w:val="00125BDA"/>
    <w:rsid w:val="001430E1"/>
    <w:rsid w:val="00184B76"/>
    <w:rsid w:val="001908D2"/>
    <w:rsid w:val="00195411"/>
    <w:rsid w:val="001A203F"/>
    <w:rsid w:val="001A36B8"/>
    <w:rsid w:val="001C41D7"/>
    <w:rsid w:val="001D53C7"/>
    <w:rsid w:val="00222E73"/>
    <w:rsid w:val="0022590C"/>
    <w:rsid w:val="00262B77"/>
    <w:rsid w:val="00294860"/>
    <w:rsid w:val="002D19F6"/>
    <w:rsid w:val="002E357E"/>
    <w:rsid w:val="002F12E6"/>
    <w:rsid w:val="002F5350"/>
    <w:rsid w:val="00355BFD"/>
    <w:rsid w:val="003D3345"/>
    <w:rsid w:val="004167A8"/>
    <w:rsid w:val="00447B38"/>
    <w:rsid w:val="00456912"/>
    <w:rsid w:val="004B703B"/>
    <w:rsid w:val="004C0CEE"/>
    <w:rsid w:val="004C429E"/>
    <w:rsid w:val="004C6956"/>
    <w:rsid w:val="004E2C80"/>
    <w:rsid w:val="004E6374"/>
    <w:rsid w:val="004F139B"/>
    <w:rsid w:val="00503B85"/>
    <w:rsid w:val="005138EF"/>
    <w:rsid w:val="005157D9"/>
    <w:rsid w:val="00521F9E"/>
    <w:rsid w:val="00540FD8"/>
    <w:rsid w:val="00543F03"/>
    <w:rsid w:val="005722D2"/>
    <w:rsid w:val="005B278E"/>
    <w:rsid w:val="005C53E2"/>
    <w:rsid w:val="005E0EA5"/>
    <w:rsid w:val="005E38A3"/>
    <w:rsid w:val="00617E23"/>
    <w:rsid w:val="006362D2"/>
    <w:rsid w:val="006442B3"/>
    <w:rsid w:val="00651C34"/>
    <w:rsid w:val="0065462A"/>
    <w:rsid w:val="00657711"/>
    <w:rsid w:val="00664B73"/>
    <w:rsid w:val="006C12C9"/>
    <w:rsid w:val="006C30B6"/>
    <w:rsid w:val="006F64F7"/>
    <w:rsid w:val="007042E5"/>
    <w:rsid w:val="007120DD"/>
    <w:rsid w:val="00712B8C"/>
    <w:rsid w:val="007C13BC"/>
    <w:rsid w:val="007D1BE9"/>
    <w:rsid w:val="007D24F4"/>
    <w:rsid w:val="007D7AEA"/>
    <w:rsid w:val="007E5653"/>
    <w:rsid w:val="00810BAE"/>
    <w:rsid w:val="00812EDC"/>
    <w:rsid w:val="00842F02"/>
    <w:rsid w:val="00853B7A"/>
    <w:rsid w:val="00855F10"/>
    <w:rsid w:val="00886AC3"/>
    <w:rsid w:val="00887288"/>
    <w:rsid w:val="008F714E"/>
    <w:rsid w:val="00921BBF"/>
    <w:rsid w:val="00925C43"/>
    <w:rsid w:val="00926EE7"/>
    <w:rsid w:val="0093134F"/>
    <w:rsid w:val="009330E6"/>
    <w:rsid w:val="0097744D"/>
    <w:rsid w:val="009A3978"/>
    <w:rsid w:val="009B4A2B"/>
    <w:rsid w:val="009E06D3"/>
    <w:rsid w:val="00A41766"/>
    <w:rsid w:val="00A775DF"/>
    <w:rsid w:val="00A912B3"/>
    <w:rsid w:val="00A933C3"/>
    <w:rsid w:val="00B00018"/>
    <w:rsid w:val="00B00C52"/>
    <w:rsid w:val="00B12F51"/>
    <w:rsid w:val="00B32919"/>
    <w:rsid w:val="00B36594"/>
    <w:rsid w:val="00B80713"/>
    <w:rsid w:val="00B8228B"/>
    <w:rsid w:val="00B910E3"/>
    <w:rsid w:val="00B93918"/>
    <w:rsid w:val="00B943BE"/>
    <w:rsid w:val="00B94D78"/>
    <w:rsid w:val="00BB52C1"/>
    <w:rsid w:val="00BB6243"/>
    <w:rsid w:val="00BE517B"/>
    <w:rsid w:val="00BE6D0B"/>
    <w:rsid w:val="00C07A5D"/>
    <w:rsid w:val="00C443EC"/>
    <w:rsid w:val="00C53187"/>
    <w:rsid w:val="00C7530B"/>
    <w:rsid w:val="00CC0712"/>
    <w:rsid w:val="00CC381E"/>
    <w:rsid w:val="00CC4F40"/>
    <w:rsid w:val="00CD117C"/>
    <w:rsid w:val="00CD1522"/>
    <w:rsid w:val="00CE4593"/>
    <w:rsid w:val="00CE7E60"/>
    <w:rsid w:val="00D01810"/>
    <w:rsid w:val="00D3365D"/>
    <w:rsid w:val="00D36E67"/>
    <w:rsid w:val="00D53BDB"/>
    <w:rsid w:val="00D77DA7"/>
    <w:rsid w:val="00D86F28"/>
    <w:rsid w:val="00DA630E"/>
    <w:rsid w:val="00DD1B2A"/>
    <w:rsid w:val="00DE38E6"/>
    <w:rsid w:val="00E00C96"/>
    <w:rsid w:val="00E05E9F"/>
    <w:rsid w:val="00E2181B"/>
    <w:rsid w:val="00E3031F"/>
    <w:rsid w:val="00E35FD9"/>
    <w:rsid w:val="00E528E2"/>
    <w:rsid w:val="00E5602F"/>
    <w:rsid w:val="00E7259B"/>
    <w:rsid w:val="00E767FD"/>
    <w:rsid w:val="00E91BCA"/>
    <w:rsid w:val="00EC071E"/>
    <w:rsid w:val="00EE0537"/>
    <w:rsid w:val="00EF70F4"/>
    <w:rsid w:val="00F11500"/>
    <w:rsid w:val="00F34756"/>
    <w:rsid w:val="00F41053"/>
    <w:rsid w:val="00F9451F"/>
    <w:rsid w:val="00FA2D71"/>
    <w:rsid w:val="00FB66EE"/>
    <w:rsid w:val="00FC10C3"/>
    <w:rsid w:val="00FE2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30F4169"/>
  <w15:docId w15:val="{E7F87199-EA18-4F3A-A13F-E5E30E96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61</TotalTime>
  <Pages>2</Pages>
  <Words>347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Maria Rita Almeida Moares Araújo</cp:lastModifiedBy>
  <cp:revision>12</cp:revision>
  <cp:lastPrinted>2020-06-18T12:46:00Z</cp:lastPrinted>
  <dcterms:created xsi:type="dcterms:W3CDTF">2020-02-07T01:14:00Z</dcterms:created>
  <dcterms:modified xsi:type="dcterms:W3CDTF">2020-06-18T13:02:00Z</dcterms:modified>
</cp:coreProperties>
</file>