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4F" w:rsidRPr="000E7FF7" w:rsidRDefault="00053C4F" w:rsidP="00053C4F">
      <w:pPr>
        <w:jc w:val="center"/>
        <w:rPr>
          <w:rFonts w:ascii="Arial" w:eastAsia="Cambria" w:hAnsi="Arial" w:cs="Arial"/>
          <w:b/>
          <w:sz w:val="28"/>
          <w:szCs w:val="28"/>
        </w:rPr>
      </w:pPr>
      <w:r w:rsidRPr="000E7FF7">
        <w:rPr>
          <w:rFonts w:ascii="Arial" w:eastAsia="Cambria" w:hAnsi="Arial" w:cs="Arial"/>
          <w:b/>
          <w:sz w:val="28"/>
          <w:szCs w:val="28"/>
        </w:rPr>
        <w:t>PEDIDO DE PROVIDÊNCIA N°______ /2020.</w:t>
      </w:r>
    </w:p>
    <w:p w:rsidR="00053C4F" w:rsidRPr="000E7FF7" w:rsidRDefault="00053C4F" w:rsidP="00053C4F">
      <w:pPr>
        <w:jc w:val="center"/>
        <w:rPr>
          <w:rFonts w:ascii="Arial" w:eastAsia="Cambria" w:hAnsi="Arial" w:cs="Arial"/>
          <w:b/>
          <w:sz w:val="24"/>
          <w:szCs w:val="24"/>
        </w:rPr>
      </w:pPr>
    </w:p>
    <w:p w:rsidR="00053C4F" w:rsidRPr="000E7FF7" w:rsidRDefault="00053C4F" w:rsidP="00053C4F">
      <w:pPr>
        <w:rPr>
          <w:rFonts w:ascii="Arial" w:eastAsia="Cambria" w:hAnsi="Arial" w:cs="Arial"/>
          <w:b/>
          <w:sz w:val="24"/>
          <w:szCs w:val="24"/>
        </w:rPr>
      </w:pPr>
      <w:r w:rsidRPr="000E7FF7">
        <w:rPr>
          <w:rFonts w:ascii="Arial" w:eastAsia="Cambria" w:hAnsi="Arial" w:cs="Arial"/>
          <w:b/>
          <w:sz w:val="24"/>
          <w:szCs w:val="24"/>
        </w:rPr>
        <w:t xml:space="preserve">Autor: Vereador Romilson Araujo </w:t>
      </w:r>
    </w:p>
    <w:p w:rsidR="00053C4F" w:rsidRPr="000E7FF7" w:rsidRDefault="00053C4F" w:rsidP="00053C4F">
      <w:pPr>
        <w:jc w:val="both"/>
        <w:rPr>
          <w:rFonts w:ascii="Arial" w:eastAsia="Cambria" w:hAnsi="Arial" w:cs="Arial"/>
          <w:sz w:val="24"/>
          <w:szCs w:val="24"/>
        </w:rPr>
      </w:pPr>
    </w:p>
    <w:p w:rsidR="00053C4F" w:rsidRPr="000E7FF7" w:rsidRDefault="00053C4F" w:rsidP="00053C4F">
      <w:pPr>
        <w:jc w:val="both"/>
        <w:rPr>
          <w:rFonts w:ascii="Arial" w:eastAsia="Cambria" w:hAnsi="Arial" w:cs="Arial"/>
          <w:b/>
          <w:sz w:val="24"/>
          <w:szCs w:val="24"/>
        </w:rPr>
      </w:pPr>
      <w:r w:rsidRPr="000E7FF7">
        <w:rPr>
          <w:rFonts w:ascii="Arial" w:eastAsia="Cambria" w:hAnsi="Arial" w:cs="Arial"/>
          <w:b/>
          <w:sz w:val="24"/>
          <w:szCs w:val="24"/>
        </w:rPr>
        <w:t>Exmºs Senhores Membros da Mesa Diretora da Câmara Municipal de Baixo Guandu/ES.</w:t>
      </w:r>
    </w:p>
    <w:p w:rsidR="00053C4F" w:rsidRPr="000E7FF7" w:rsidRDefault="00053C4F" w:rsidP="00053C4F">
      <w:pPr>
        <w:jc w:val="both"/>
        <w:rPr>
          <w:rFonts w:ascii="Arial" w:eastAsia="Cambria" w:hAnsi="Arial" w:cs="Arial"/>
          <w:sz w:val="24"/>
          <w:szCs w:val="24"/>
        </w:rPr>
      </w:pPr>
    </w:p>
    <w:p w:rsidR="00053C4F" w:rsidRPr="000E7FF7" w:rsidRDefault="00053C4F" w:rsidP="00053C4F">
      <w:pPr>
        <w:jc w:val="both"/>
        <w:rPr>
          <w:rFonts w:ascii="Arial" w:hAnsi="Arial" w:cs="Arial"/>
          <w:b/>
          <w:sz w:val="24"/>
          <w:szCs w:val="24"/>
        </w:rPr>
      </w:pPr>
      <w:r w:rsidRPr="000E7FF7">
        <w:rPr>
          <w:rFonts w:ascii="Arial" w:eastAsia="Cambria" w:hAnsi="Arial" w:cs="Arial"/>
          <w:sz w:val="24"/>
          <w:szCs w:val="24"/>
        </w:rPr>
        <w:t xml:space="preserve">O Vereador que este subscreve fulcrado no artigo 112 da Resolução nº 016/90 (Regimento Interno), </w:t>
      </w:r>
      <w:r w:rsidRPr="000E7FF7">
        <w:rPr>
          <w:rFonts w:ascii="Arial" w:eastAsia="Cambria" w:hAnsi="Arial" w:cs="Arial"/>
          <w:b/>
          <w:sz w:val="24"/>
          <w:szCs w:val="24"/>
        </w:rPr>
        <w:t>REQUER</w:t>
      </w:r>
      <w:r w:rsidRPr="000E7FF7">
        <w:rPr>
          <w:rFonts w:ascii="Arial" w:eastAsia="Cambria" w:hAnsi="Arial" w:cs="Arial"/>
          <w:sz w:val="24"/>
          <w:szCs w:val="24"/>
        </w:rPr>
        <w:t xml:space="preserve"> AO Exmº Senhor Prefeito MUNICIPAL </w:t>
      </w:r>
      <w:r w:rsidRPr="000E7FF7">
        <w:rPr>
          <w:rFonts w:ascii="Arial" w:eastAsia="Cambria" w:hAnsi="Arial" w:cs="Arial"/>
          <w:b/>
          <w:sz w:val="24"/>
          <w:szCs w:val="24"/>
        </w:rPr>
        <w:t xml:space="preserve">JOSÉ DE BARROS NETO, </w:t>
      </w:r>
      <w:r w:rsidRPr="000E7FF7">
        <w:rPr>
          <w:rFonts w:ascii="Arial" w:eastAsia="Cambria" w:hAnsi="Arial" w:cs="Arial"/>
          <w:sz w:val="24"/>
          <w:szCs w:val="24"/>
        </w:rPr>
        <w:t xml:space="preserve">juntamente com o órgão competente após deliberação do Plenário, providências no que tange: </w:t>
      </w:r>
      <w:r w:rsidRPr="000E7FF7">
        <w:rPr>
          <w:rFonts w:ascii="Arial" w:hAnsi="Arial" w:cs="Arial"/>
          <w:b/>
          <w:sz w:val="24"/>
          <w:szCs w:val="24"/>
        </w:rPr>
        <w:t>“</w:t>
      </w:r>
      <w:r w:rsidRPr="000E7FF7">
        <w:rPr>
          <w:rFonts w:ascii="Arial" w:eastAsia="Cambria" w:hAnsi="Arial" w:cs="Arial"/>
          <w:b/>
          <w:sz w:val="24"/>
          <w:szCs w:val="24"/>
        </w:rPr>
        <w:t>A CONSTRUÇÃO DE 01(UM) QUEBRA-MOLAS NA RUA FERNÃO DIAS PAES LEME, EM FRENTE À CASA DO CÉLIO DO CAR 10 N° 954 E DA CASA DO SR LUÍZ/DONA JÚLIA, NO BAIRRO ROSÁRIO II, NESTE MUNICÍPIO DE BAIXO GUANDU/ES</w:t>
      </w:r>
      <w:r w:rsidRPr="000E7FF7">
        <w:rPr>
          <w:rFonts w:ascii="Arial" w:hAnsi="Arial" w:cs="Arial"/>
          <w:b/>
          <w:sz w:val="24"/>
          <w:szCs w:val="24"/>
        </w:rPr>
        <w:t xml:space="preserve">, </w:t>
      </w:r>
    </w:p>
    <w:p w:rsidR="00053C4F" w:rsidRPr="000E7FF7" w:rsidRDefault="00053C4F" w:rsidP="00053C4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:rsidR="00053C4F" w:rsidRPr="000E7FF7" w:rsidRDefault="00053C4F" w:rsidP="00053C4F">
      <w:pPr>
        <w:ind w:left="1416"/>
        <w:jc w:val="both"/>
        <w:rPr>
          <w:rFonts w:ascii="Arial" w:eastAsia="Cambria" w:hAnsi="Arial" w:cs="Arial"/>
          <w:b/>
          <w:sz w:val="24"/>
          <w:szCs w:val="24"/>
        </w:rPr>
      </w:pPr>
    </w:p>
    <w:p w:rsidR="00053C4F" w:rsidRPr="000E7FF7" w:rsidRDefault="00053C4F" w:rsidP="00053C4F">
      <w:pPr>
        <w:jc w:val="both"/>
        <w:rPr>
          <w:rFonts w:ascii="Arial" w:eastAsia="Cambria" w:hAnsi="Arial" w:cs="Arial"/>
          <w:b/>
          <w:sz w:val="24"/>
          <w:szCs w:val="24"/>
        </w:rPr>
      </w:pPr>
    </w:p>
    <w:p w:rsidR="00053C4F" w:rsidRPr="000E7FF7" w:rsidRDefault="00053C4F" w:rsidP="00053C4F">
      <w:pPr>
        <w:jc w:val="both"/>
        <w:rPr>
          <w:rFonts w:ascii="Arial" w:eastAsia="Cambria" w:hAnsi="Arial" w:cs="Arial"/>
          <w:sz w:val="28"/>
          <w:szCs w:val="28"/>
        </w:rPr>
      </w:pPr>
    </w:p>
    <w:p w:rsidR="00053C4F" w:rsidRPr="000E7FF7" w:rsidRDefault="00053C4F" w:rsidP="00053C4F">
      <w:pPr>
        <w:jc w:val="both"/>
        <w:rPr>
          <w:rFonts w:ascii="Arial" w:hAnsi="Arial" w:cs="Arial"/>
          <w:b/>
          <w:sz w:val="28"/>
          <w:szCs w:val="28"/>
        </w:rPr>
      </w:pPr>
      <w:r w:rsidRPr="000E7FF7">
        <w:rPr>
          <w:rFonts w:ascii="Arial" w:hAnsi="Arial" w:cs="Arial"/>
          <w:b/>
          <w:sz w:val="28"/>
          <w:szCs w:val="28"/>
        </w:rPr>
        <w:t>CÂMARA MUNICIPAL DE BAIXO GUANDU/ES, PLENÁRIO MONSENHOR ALONSO LEITE, AO DIA DEZOITO DO MÊS DE JUNHO DE 2020.</w:t>
      </w:r>
    </w:p>
    <w:p w:rsidR="00053C4F" w:rsidRPr="000E7FF7" w:rsidRDefault="00053C4F" w:rsidP="00053C4F">
      <w:pPr>
        <w:rPr>
          <w:rFonts w:ascii="Arial" w:eastAsia="Cambria" w:hAnsi="Arial" w:cs="Arial"/>
          <w:b/>
          <w:sz w:val="24"/>
          <w:szCs w:val="24"/>
        </w:rPr>
      </w:pPr>
    </w:p>
    <w:p w:rsidR="00053C4F" w:rsidRPr="000E7FF7" w:rsidRDefault="00053C4F" w:rsidP="00053C4F">
      <w:pPr>
        <w:rPr>
          <w:rFonts w:ascii="Arial" w:eastAsia="Cambria" w:hAnsi="Arial" w:cs="Arial"/>
          <w:b/>
          <w:sz w:val="24"/>
          <w:szCs w:val="24"/>
        </w:rPr>
      </w:pPr>
    </w:p>
    <w:p w:rsidR="00053C4F" w:rsidRPr="000E7FF7" w:rsidRDefault="00053C4F" w:rsidP="00053C4F">
      <w:pPr>
        <w:jc w:val="center"/>
        <w:rPr>
          <w:rFonts w:ascii="Arial" w:eastAsia="Cambria" w:hAnsi="Arial" w:cs="Arial"/>
          <w:b/>
          <w:sz w:val="28"/>
          <w:szCs w:val="28"/>
        </w:rPr>
      </w:pPr>
      <w:r w:rsidRPr="000E7FF7">
        <w:rPr>
          <w:rFonts w:ascii="Arial" w:eastAsia="Cambria" w:hAnsi="Arial" w:cs="Arial"/>
          <w:b/>
          <w:sz w:val="28"/>
          <w:szCs w:val="28"/>
        </w:rPr>
        <w:t xml:space="preserve">ROMILSON ARAUJO </w:t>
      </w:r>
    </w:p>
    <w:p w:rsidR="00053C4F" w:rsidRPr="000E7FF7" w:rsidRDefault="00053C4F" w:rsidP="00053C4F">
      <w:pPr>
        <w:jc w:val="center"/>
        <w:rPr>
          <w:rFonts w:ascii="Arial" w:eastAsia="Cambria" w:hAnsi="Arial" w:cs="Arial"/>
          <w:b/>
          <w:sz w:val="28"/>
          <w:szCs w:val="28"/>
        </w:rPr>
      </w:pPr>
      <w:r w:rsidRPr="000E7FF7">
        <w:rPr>
          <w:rFonts w:ascii="Arial" w:eastAsia="Cambria" w:hAnsi="Arial" w:cs="Arial"/>
          <w:b/>
          <w:sz w:val="28"/>
          <w:szCs w:val="28"/>
        </w:rPr>
        <w:t>VEREADOR</w:t>
      </w:r>
      <w:r w:rsidR="00D57970" w:rsidRPr="000E7FF7">
        <w:rPr>
          <w:rFonts w:ascii="Arial" w:eastAsia="Cambria" w:hAnsi="Arial" w:cs="Arial"/>
          <w:b/>
          <w:sz w:val="28"/>
          <w:szCs w:val="28"/>
        </w:rPr>
        <w:t>-AUTOR</w:t>
      </w:r>
    </w:p>
    <w:p w:rsidR="00053C4F" w:rsidRPr="000E7FF7" w:rsidRDefault="00053C4F" w:rsidP="00053C4F">
      <w:pPr>
        <w:jc w:val="both"/>
        <w:rPr>
          <w:rFonts w:ascii="Arial" w:eastAsia="Cambria" w:hAnsi="Arial" w:cs="Arial"/>
          <w:b/>
          <w:sz w:val="24"/>
          <w:szCs w:val="24"/>
        </w:rPr>
      </w:pPr>
    </w:p>
    <w:p w:rsidR="00053C4F" w:rsidRPr="000E7FF7" w:rsidRDefault="00053C4F" w:rsidP="00053C4F">
      <w:pPr>
        <w:jc w:val="both"/>
        <w:rPr>
          <w:rFonts w:ascii="Arial" w:eastAsia="Courier New" w:hAnsi="Arial" w:cs="Arial"/>
          <w:b/>
          <w:sz w:val="24"/>
          <w:szCs w:val="24"/>
        </w:rPr>
      </w:pPr>
    </w:p>
    <w:p w:rsidR="00053C4F" w:rsidRPr="000E7FF7" w:rsidRDefault="00053C4F" w:rsidP="00053C4F">
      <w:pPr>
        <w:ind w:left="720"/>
        <w:jc w:val="both"/>
        <w:rPr>
          <w:rFonts w:ascii="Arial" w:eastAsia="Courier New" w:hAnsi="Arial" w:cs="Arial"/>
          <w:b/>
          <w:sz w:val="24"/>
          <w:szCs w:val="24"/>
        </w:rPr>
      </w:pPr>
    </w:p>
    <w:p w:rsidR="00053C4F" w:rsidRPr="000E7FF7" w:rsidRDefault="00053C4F" w:rsidP="00053C4F">
      <w:pPr>
        <w:ind w:left="720"/>
        <w:jc w:val="center"/>
        <w:rPr>
          <w:rFonts w:ascii="Arial" w:eastAsia="Cambria" w:hAnsi="Arial" w:cs="Arial"/>
          <w:b/>
          <w:sz w:val="28"/>
          <w:szCs w:val="28"/>
          <w:u w:val="single"/>
        </w:rPr>
      </w:pPr>
      <w:r w:rsidRPr="000E7FF7">
        <w:rPr>
          <w:rFonts w:ascii="Arial" w:eastAsia="Cambria" w:hAnsi="Arial" w:cs="Arial"/>
          <w:b/>
          <w:sz w:val="28"/>
          <w:szCs w:val="28"/>
          <w:u w:val="single"/>
        </w:rPr>
        <w:t>JUSTIFICATIVA</w:t>
      </w:r>
    </w:p>
    <w:p w:rsidR="00053C4F" w:rsidRPr="000E7FF7" w:rsidRDefault="00053C4F" w:rsidP="00053C4F">
      <w:pPr>
        <w:ind w:left="720"/>
        <w:jc w:val="center"/>
        <w:rPr>
          <w:rFonts w:ascii="Arial" w:eastAsia="Cambria" w:hAnsi="Arial" w:cs="Arial"/>
          <w:b/>
          <w:sz w:val="24"/>
          <w:szCs w:val="24"/>
          <w:u w:val="single"/>
        </w:rPr>
      </w:pPr>
    </w:p>
    <w:p w:rsidR="00053C4F" w:rsidRPr="000E7FF7" w:rsidRDefault="00053C4F" w:rsidP="00053C4F">
      <w:pPr>
        <w:jc w:val="both"/>
        <w:rPr>
          <w:rFonts w:ascii="Arial" w:eastAsia="Cambria" w:hAnsi="Arial" w:cs="Arial"/>
          <w:b/>
          <w:sz w:val="24"/>
          <w:szCs w:val="24"/>
        </w:rPr>
      </w:pPr>
      <w:r w:rsidRPr="000E7FF7">
        <w:rPr>
          <w:rFonts w:ascii="Arial" w:eastAsia="Cambria" w:hAnsi="Arial" w:cs="Arial"/>
          <w:b/>
          <w:sz w:val="24"/>
          <w:szCs w:val="24"/>
        </w:rPr>
        <w:t>Exmºs Senhores Membros da Mesa Diretora da Câmara Municipal de Baixo Guandu/ES.</w:t>
      </w:r>
    </w:p>
    <w:p w:rsidR="00053C4F" w:rsidRPr="000E7FF7" w:rsidRDefault="00053C4F" w:rsidP="00053C4F">
      <w:pPr>
        <w:jc w:val="both"/>
        <w:rPr>
          <w:rFonts w:ascii="Arial" w:eastAsia="Cambria" w:hAnsi="Arial" w:cs="Arial"/>
          <w:sz w:val="24"/>
          <w:szCs w:val="24"/>
        </w:rPr>
      </w:pPr>
    </w:p>
    <w:p w:rsidR="00053C4F" w:rsidRPr="000E7FF7" w:rsidRDefault="00053C4F" w:rsidP="00D57970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  <w:r w:rsidRPr="000E7FF7">
        <w:rPr>
          <w:rFonts w:ascii="Arial" w:eastAsia="Cambria" w:hAnsi="Arial" w:cs="Arial"/>
          <w:b/>
          <w:sz w:val="24"/>
          <w:szCs w:val="24"/>
        </w:rPr>
        <w:t>OBJETIVO:</w:t>
      </w:r>
      <w:r w:rsidR="00D57970" w:rsidRPr="000E7FF7">
        <w:rPr>
          <w:rFonts w:ascii="Arial" w:eastAsia="Cambria" w:hAnsi="Arial" w:cs="Arial"/>
          <w:b/>
          <w:sz w:val="24"/>
          <w:szCs w:val="24"/>
        </w:rPr>
        <w:t xml:space="preserve"> </w:t>
      </w:r>
      <w:r w:rsidR="00D57970" w:rsidRPr="000E7FF7">
        <w:rPr>
          <w:rFonts w:ascii="Arial" w:eastAsia="Cambria" w:hAnsi="Arial" w:cs="Arial"/>
          <w:sz w:val="24"/>
          <w:szCs w:val="24"/>
        </w:rPr>
        <w:t>Esta rua tem um grande fluxo de carros, motos que passam por ali em alta velocidade, colocando em risco a vida dos moradores e de suas crianças, esse quebra-molas será de extrema importância para a segurança de todos que ali vivem.</w:t>
      </w:r>
    </w:p>
    <w:p w:rsidR="00053C4F" w:rsidRPr="000E7FF7" w:rsidRDefault="00053C4F" w:rsidP="00D57970">
      <w:pPr>
        <w:pStyle w:val="NormalWeb"/>
        <w:shd w:val="clear" w:color="auto" w:fill="FFFFFF"/>
        <w:spacing w:before="0" w:beforeAutospacing="0" w:after="160" w:afterAutospacing="0"/>
        <w:jc w:val="both"/>
        <w:textAlignment w:val="baseline"/>
        <w:rPr>
          <w:rFonts w:ascii="Arial" w:eastAsia="Cambria" w:hAnsi="Arial" w:cs="Arial"/>
        </w:rPr>
      </w:pPr>
      <w:r w:rsidRPr="000E7FF7">
        <w:rPr>
          <w:rFonts w:ascii="Arial" w:eastAsia="Cambria" w:hAnsi="Arial" w:cs="Arial"/>
        </w:rPr>
        <w:t>Esclarece ainda, que tal procedimento é de competência do Município.</w:t>
      </w:r>
    </w:p>
    <w:p w:rsidR="00053C4F" w:rsidRPr="000E7FF7" w:rsidRDefault="00053C4F" w:rsidP="00D57970">
      <w:pPr>
        <w:jc w:val="both"/>
        <w:rPr>
          <w:rFonts w:ascii="Arial" w:eastAsia="Cambria" w:hAnsi="Arial" w:cs="Arial"/>
          <w:b/>
          <w:sz w:val="24"/>
          <w:szCs w:val="24"/>
        </w:rPr>
      </w:pPr>
      <w:r w:rsidRPr="000E7FF7">
        <w:rPr>
          <w:rFonts w:ascii="Arial" w:eastAsia="Cambria" w:hAnsi="Arial" w:cs="Arial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0E7FF7">
        <w:rPr>
          <w:rFonts w:ascii="Arial" w:eastAsia="Cambria" w:hAnsi="Arial" w:cs="Arial"/>
          <w:b/>
          <w:sz w:val="24"/>
          <w:szCs w:val="24"/>
        </w:rPr>
        <w:t>JUSTIÇA.</w:t>
      </w:r>
    </w:p>
    <w:p w:rsidR="00053C4F" w:rsidRPr="000E7FF7" w:rsidRDefault="00053C4F" w:rsidP="00053C4F">
      <w:pPr>
        <w:ind w:left="720"/>
        <w:jc w:val="both"/>
        <w:rPr>
          <w:rFonts w:ascii="Arial" w:eastAsia="Cambria" w:hAnsi="Arial" w:cs="Arial"/>
          <w:b/>
          <w:sz w:val="24"/>
          <w:szCs w:val="24"/>
        </w:rPr>
      </w:pPr>
    </w:p>
    <w:p w:rsidR="00053C4F" w:rsidRPr="000E7FF7" w:rsidRDefault="00053C4F" w:rsidP="00053C4F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0E7FF7">
        <w:rPr>
          <w:rFonts w:ascii="Arial" w:hAnsi="Arial" w:cs="Arial"/>
          <w:b/>
          <w:sz w:val="24"/>
          <w:szCs w:val="24"/>
        </w:rPr>
        <w:t>CÂMARA MUNICIPAL DE BAIXO GUANDU/ES, PLENÁRIO MONSENHOR ALONSO LEITE, AO DIA DEZOITO DO MÊS DE JUNHO DE 2020.</w:t>
      </w:r>
    </w:p>
    <w:p w:rsidR="00053C4F" w:rsidRPr="000E7FF7" w:rsidRDefault="00053C4F" w:rsidP="00053C4F">
      <w:pPr>
        <w:rPr>
          <w:rFonts w:ascii="Arial" w:eastAsia="Cambria" w:hAnsi="Arial" w:cs="Arial"/>
          <w:b/>
          <w:sz w:val="24"/>
          <w:szCs w:val="24"/>
        </w:rPr>
      </w:pPr>
    </w:p>
    <w:p w:rsidR="00053C4F" w:rsidRPr="000E7FF7" w:rsidRDefault="00053C4F" w:rsidP="00053C4F">
      <w:pPr>
        <w:rPr>
          <w:rFonts w:ascii="Arial" w:eastAsia="Cambria" w:hAnsi="Arial" w:cs="Arial"/>
          <w:b/>
          <w:sz w:val="24"/>
          <w:szCs w:val="24"/>
        </w:rPr>
      </w:pPr>
    </w:p>
    <w:p w:rsidR="00053C4F" w:rsidRPr="000E7FF7" w:rsidRDefault="00053C4F" w:rsidP="00053C4F">
      <w:pPr>
        <w:jc w:val="center"/>
        <w:rPr>
          <w:rFonts w:ascii="Arial" w:eastAsia="Cambria" w:hAnsi="Arial" w:cs="Arial"/>
          <w:b/>
          <w:sz w:val="28"/>
          <w:szCs w:val="28"/>
        </w:rPr>
      </w:pPr>
      <w:r w:rsidRPr="000E7FF7">
        <w:rPr>
          <w:rFonts w:ascii="Arial" w:eastAsia="Cambria" w:hAnsi="Arial" w:cs="Arial"/>
          <w:b/>
          <w:sz w:val="28"/>
          <w:szCs w:val="28"/>
        </w:rPr>
        <w:t xml:space="preserve">ROMILSON ARAUJO </w:t>
      </w:r>
    </w:p>
    <w:p w:rsidR="00053C4F" w:rsidRPr="000E7FF7" w:rsidRDefault="00053C4F" w:rsidP="00053C4F">
      <w:pPr>
        <w:jc w:val="center"/>
        <w:rPr>
          <w:rFonts w:ascii="Arial" w:eastAsia="Cambria" w:hAnsi="Arial" w:cs="Arial"/>
          <w:b/>
          <w:sz w:val="28"/>
          <w:szCs w:val="28"/>
        </w:rPr>
      </w:pPr>
      <w:r w:rsidRPr="000E7FF7">
        <w:rPr>
          <w:rFonts w:ascii="Arial" w:eastAsia="Cambria" w:hAnsi="Arial" w:cs="Arial"/>
          <w:b/>
          <w:sz w:val="28"/>
          <w:szCs w:val="28"/>
        </w:rPr>
        <w:t>VEREADOR-AUTOR</w:t>
      </w:r>
    </w:p>
    <w:p w:rsidR="00B00C52" w:rsidRPr="000E7FF7" w:rsidRDefault="00B00C52" w:rsidP="00053C4F">
      <w:pPr>
        <w:rPr>
          <w:rFonts w:ascii="Arial" w:hAnsi="Arial" w:cs="Arial"/>
          <w:sz w:val="24"/>
          <w:szCs w:val="24"/>
        </w:rPr>
      </w:pPr>
    </w:p>
    <w:sectPr w:rsidR="00B00C52" w:rsidRPr="000E7FF7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49E" w:rsidRDefault="00CA649E" w:rsidP="00CE7E60">
      <w:pPr>
        <w:spacing w:after="0" w:line="240" w:lineRule="auto"/>
      </w:pPr>
      <w:r>
        <w:separator/>
      </w:r>
    </w:p>
  </w:endnote>
  <w:endnote w:type="continuationSeparator" w:id="1">
    <w:p w:rsidR="00CA649E" w:rsidRDefault="00CA649E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60" w:rsidRDefault="00CE7E60">
    <w:pPr>
      <w:pStyle w:val="Rodap"/>
      <w:pBdr>
        <w:bottom w:val="single" w:sz="12" w:space="1" w:color="auto"/>
      </w:pBdr>
    </w:pPr>
  </w:p>
  <w:p w:rsidR="00CE7E60" w:rsidRDefault="00773874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49E" w:rsidRDefault="00CA649E" w:rsidP="00CE7E60">
      <w:pPr>
        <w:spacing w:after="0" w:line="240" w:lineRule="auto"/>
      </w:pPr>
      <w:r>
        <w:separator/>
      </w:r>
    </w:p>
  </w:footnote>
  <w:footnote w:type="continuationSeparator" w:id="1">
    <w:p w:rsidR="00CA649E" w:rsidRDefault="00CA649E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AEA" w:rsidRDefault="00B20E5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60" w:rsidRDefault="00B20E5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773874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AEA" w:rsidRDefault="00B20E5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pt-BR" w:vendorID="64" w:dllVersion="131078" w:nlCheck="1" w:checkStyle="0"/>
  <w:attachedTemplate r:id="rId1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73874"/>
    <w:rsid w:val="00003047"/>
    <w:rsid w:val="000074EE"/>
    <w:rsid w:val="00023781"/>
    <w:rsid w:val="000511AE"/>
    <w:rsid w:val="00053C4F"/>
    <w:rsid w:val="00082490"/>
    <w:rsid w:val="000C2C74"/>
    <w:rsid w:val="000C42FA"/>
    <w:rsid w:val="000E7FF7"/>
    <w:rsid w:val="00110F9B"/>
    <w:rsid w:val="00121DFE"/>
    <w:rsid w:val="001248E8"/>
    <w:rsid w:val="00146FAE"/>
    <w:rsid w:val="00161781"/>
    <w:rsid w:val="001733AF"/>
    <w:rsid w:val="00196AEC"/>
    <w:rsid w:val="001A10DF"/>
    <w:rsid w:val="001D7B42"/>
    <w:rsid w:val="001F23EF"/>
    <w:rsid w:val="0020443D"/>
    <w:rsid w:val="0022232D"/>
    <w:rsid w:val="00232B79"/>
    <w:rsid w:val="002478F0"/>
    <w:rsid w:val="002708B2"/>
    <w:rsid w:val="002739FE"/>
    <w:rsid w:val="00274E85"/>
    <w:rsid w:val="002849BB"/>
    <w:rsid w:val="002855DB"/>
    <w:rsid w:val="0029639F"/>
    <w:rsid w:val="002D1A49"/>
    <w:rsid w:val="002D3665"/>
    <w:rsid w:val="002F12E6"/>
    <w:rsid w:val="003068E2"/>
    <w:rsid w:val="003124B9"/>
    <w:rsid w:val="0033066A"/>
    <w:rsid w:val="00337CB8"/>
    <w:rsid w:val="00363ACF"/>
    <w:rsid w:val="00366F06"/>
    <w:rsid w:val="00367DBD"/>
    <w:rsid w:val="00381675"/>
    <w:rsid w:val="0039695D"/>
    <w:rsid w:val="003B1BB9"/>
    <w:rsid w:val="003D4304"/>
    <w:rsid w:val="003F6A0F"/>
    <w:rsid w:val="0044242B"/>
    <w:rsid w:val="00465BAA"/>
    <w:rsid w:val="00481504"/>
    <w:rsid w:val="004901FC"/>
    <w:rsid w:val="00495AA1"/>
    <w:rsid w:val="0049764A"/>
    <w:rsid w:val="00497C18"/>
    <w:rsid w:val="004C4FA7"/>
    <w:rsid w:val="004E5B57"/>
    <w:rsid w:val="004E6005"/>
    <w:rsid w:val="00514CFF"/>
    <w:rsid w:val="00536583"/>
    <w:rsid w:val="005642D7"/>
    <w:rsid w:val="00577D84"/>
    <w:rsid w:val="005834F3"/>
    <w:rsid w:val="005B78F6"/>
    <w:rsid w:val="005C5015"/>
    <w:rsid w:val="005D4DFD"/>
    <w:rsid w:val="005F4990"/>
    <w:rsid w:val="00616F77"/>
    <w:rsid w:val="00617F88"/>
    <w:rsid w:val="00644694"/>
    <w:rsid w:val="00674072"/>
    <w:rsid w:val="00697AA0"/>
    <w:rsid w:val="006A302A"/>
    <w:rsid w:val="006B6544"/>
    <w:rsid w:val="006C77B5"/>
    <w:rsid w:val="006F5562"/>
    <w:rsid w:val="007125EF"/>
    <w:rsid w:val="00726DA5"/>
    <w:rsid w:val="007402D3"/>
    <w:rsid w:val="00764C6F"/>
    <w:rsid w:val="00773874"/>
    <w:rsid w:val="0078282E"/>
    <w:rsid w:val="007C0238"/>
    <w:rsid w:val="007D454E"/>
    <w:rsid w:val="007D7AEA"/>
    <w:rsid w:val="007E2634"/>
    <w:rsid w:val="007E4A61"/>
    <w:rsid w:val="0080796D"/>
    <w:rsid w:val="00813193"/>
    <w:rsid w:val="00824597"/>
    <w:rsid w:val="00840366"/>
    <w:rsid w:val="008536C0"/>
    <w:rsid w:val="00853E47"/>
    <w:rsid w:val="00875192"/>
    <w:rsid w:val="00881680"/>
    <w:rsid w:val="00883DE3"/>
    <w:rsid w:val="00897E79"/>
    <w:rsid w:val="00917486"/>
    <w:rsid w:val="0092054F"/>
    <w:rsid w:val="009220B4"/>
    <w:rsid w:val="00944518"/>
    <w:rsid w:val="009726EE"/>
    <w:rsid w:val="009A49E5"/>
    <w:rsid w:val="009B0A3F"/>
    <w:rsid w:val="009B6D4A"/>
    <w:rsid w:val="009D35F7"/>
    <w:rsid w:val="009F43C2"/>
    <w:rsid w:val="00A1146E"/>
    <w:rsid w:val="00A22591"/>
    <w:rsid w:val="00B00C52"/>
    <w:rsid w:val="00B10DF5"/>
    <w:rsid w:val="00B20E5C"/>
    <w:rsid w:val="00B21EF0"/>
    <w:rsid w:val="00B3017C"/>
    <w:rsid w:val="00B30734"/>
    <w:rsid w:val="00B617F8"/>
    <w:rsid w:val="00B71673"/>
    <w:rsid w:val="00B76A6D"/>
    <w:rsid w:val="00B948BA"/>
    <w:rsid w:val="00BA59F8"/>
    <w:rsid w:val="00BB52C1"/>
    <w:rsid w:val="00BC196B"/>
    <w:rsid w:val="00BD4860"/>
    <w:rsid w:val="00BE17DD"/>
    <w:rsid w:val="00C04292"/>
    <w:rsid w:val="00C12C98"/>
    <w:rsid w:val="00C37753"/>
    <w:rsid w:val="00C4711F"/>
    <w:rsid w:val="00C56979"/>
    <w:rsid w:val="00C70807"/>
    <w:rsid w:val="00C7530B"/>
    <w:rsid w:val="00CA649E"/>
    <w:rsid w:val="00CD5F8C"/>
    <w:rsid w:val="00CE6340"/>
    <w:rsid w:val="00CE6DFF"/>
    <w:rsid w:val="00CE7E60"/>
    <w:rsid w:val="00D064D7"/>
    <w:rsid w:val="00D305F5"/>
    <w:rsid w:val="00D53D34"/>
    <w:rsid w:val="00D57970"/>
    <w:rsid w:val="00D6677E"/>
    <w:rsid w:val="00D711C2"/>
    <w:rsid w:val="00D8355F"/>
    <w:rsid w:val="00D84592"/>
    <w:rsid w:val="00D94D16"/>
    <w:rsid w:val="00D97B92"/>
    <w:rsid w:val="00DC47B2"/>
    <w:rsid w:val="00DF186C"/>
    <w:rsid w:val="00DF2F71"/>
    <w:rsid w:val="00E00C96"/>
    <w:rsid w:val="00E512B6"/>
    <w:rsid w:val="00E55F89"/>
    <w:rsid w:val="00E6092F"/>
    <w:rsid w:val="00E61E2F"/>
    <w:rsid w:val="00E721F8"/>
    <w:rsid w:val="00E7301F"/>
    <w:rsid w:val="00E87108"/>
    <w:rsid w:val="00E95241"/>
    <w:rsid w:val="00EA65F4"/>
    <w:rsid w:val="00EC250A"/>
    <w:rsid w:val="00EC729E"/>
    <w:rsid w:val="00EF2D30"/>
    <w:rsid w:val="00F068FA"/>
    <w:rsid w:val="00F07815"/>
    <w:rsid w:val="00F16D4F"/>
    <w:rsid w:val="00F5233D"/>
    <w:rsid w:val="00F6138F"/>
    <w:rsid w:val="00F70D0E"/>
    <w:rsid w:val="00F713DE"/>
    <w:rsid w:val="00FD5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56979"/>
    <w:pPr>
      <w:suppressAutoHyphens/>
      <w:spacing w:after="120" w:line="240" w:lineRule="auto"/>
      <w:ind w:left="283"/>
    </w:pPr>
    <w:rPr>
      <w:rFonts w:ascii="Times New Roman" w:hAnsi="Times New Roman"/>
      <w:sz w:val="24"/>
      <w:szCs w:val="24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56979"/>
    <w:rPr>
      <w:rFonts w:ascii="Times New Roman" w:eastAsia="Times New Roman" w:hAnsi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053C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53C4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</TotalTime>
  <Pages>2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Celma Cortes Bussular</dc:creator>
  <cp:lastModifiedBy>Admin</cp:lastModifiedBy>
  <cp:revision>3</cp:revision>
  <cp:lastPrinted>2019-04-11T11:57:00Z</cp:lastPrinted>
  <dcterms:created xsi:type="dcterms:W3CDTF">2020-06-18T02:48:00Z</dcterms:created>
  <dcterms:modified xsi:type="dcterms:W3CDTF">2020-06-18T13:38:00Z</dcterms:modified>
</cp:coreProperties>
</file>