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874" w:rsidRPr="0018487D" w:rsidRDefault="00773874" w:rsidP="007402D3">
      <w:pPr>
        <w:jc w:val="center"/>
        <w:rPr>
          <w:rFonts w:ascii="Arial" w:eastAsia="Cambria" w:hAnsi="Arial" w:cs="Arial"/>
          <w:b/>
          <w:sz w:val="28"/>
          <w:szCs w:val="28"/>
        </w:rPr>
      </w:pPr>
      <w:r w:rsidRPr="0018487D">
        <w:rPr>
          <w:rFonts w:ascii="Arial" w:eastAsia="Cambria" w:hAnsi="Arial" w:cs="Arial"/>
          <w:b/>
          <w:sz w:val="28"/>
          <w:szCs w:val="28"/>
        </w:rPr>
        <w:t>PEDI</w:t>
      </w:r>
      <w:r w:rsidR="00FD5A1A" w:rsidRPr="0018487D">
        <w:rPr>
          <w:rFonts w:ascii="Arial" w:eastAsia="Cambria" w:hAnsi="Arial" w:cs="Arial"/>
          <w:b/>
          <w:sz w:val="28"/>
          <w:szCs w:val="28"/>
        </w:rPr>
        <w:t>DO DE PROVIDÊNCIA Nº</w:t>
      </w:r>
      <w:r w:rsidR="00120121" w:rsidRPr="0018487D">
        <w:rPr>
          <w:rFonts w:ascii="Arial" w:eastAsia="Cambria" w:hAnsi="Arial" w:cs="Arial"/>
          <w:b/>
          <w:sz w:val="28"/>
          <w:szCs w:val="28"/>
        </w:rPr>
        <w:t xml:space="preserve">     </w:t>
      </w:r>
      <w:r w:rsidR="00FD5A1A" w:rsidRPr="0018487D">
        <w:rPr>
          <w:rFonts w:ascii="Arial" w:eastAsia="Cambria" w:hAnsi="Arial" w:cs="Arial"/>
          <w:b/>
          <w:sz w:val="28"/>
          <w:szCs w:val="28"/>
        </w:rPr>
        <w:t xml:space="preserve"> </w:t>
      </w:r>
      <w:r w:rsidR="001D7B42" w:rsidRPr="0018487D">
        <w:rPr>
          <w:rFonts w:ascii="Arial" w:eastAsia="Cambria" w:hAnsi="Arial" w:cs="Arial"/>
          <w:b/>
          <w:sz w:val="28"/>
          <w:szCs w:val="28"/>
        </w:rPr>
        <w:t>/</w:t>
      </w:r>
      <w:r w:rsidR="00800D52" w:rsidRPr="0018487D">
        <w:rPr>
          <w:rFonts w:ascii="Arial" w:eastAsia="Cambria" w:hAnsi="Arial" w:cs="Arial"/>
          <w:b/>
          <w:sz w:val="28"/>
          <w:szCs w:val="28"/>
        </w:rPr>
        <w:t>2020</w:t>
      </w:r>
      <w:r w:rsidRPr="0018487D">
        <w:rPr>
          <w:rFonts w:ascii="Arial" w:eastAsia="Cambria" w:hAnsi="Arial" w:cs="Arial"/>
          <w:b/>
          <w:sz w:val="28"/>
          <w:szCs w:val="28"/>
        </w:rPr>
        <w:t>.</w:t>
      </w:r>
    </w:p>
    <w:p w:rsidR="00773874" w:rsidRPr="0018487D" w:rsidRDefault="00773874" w:rsidP="00773874">
      <w:pPr>
        <w:jc w:val="center"/>
        <w:rPr>
          <w:rFonts w:ascii="Arial" w:eastAsia="Cambria" w:hAnsi="Arial" w:cs="Arial"/>
          <w:b/>
          <w:sz w:val="24"/>
          <w:szCs w:val="24"/>
        </w:rPr>
      </w:pPr>
    </w:p>
    <w:p w:rsidR="00773874" w:rsidRPr="0018487D" w:rsidRDefault="00773874" w:rsidP="00773874">
      <w:pPr>
        <w:jc w:val="center"/>
        <w:rPr>
          <w:rFonts w:ascii="Arial" w:eastAsia="Cambria" w:hAnsi="Arial" w:cs="Arial"/>
          <w:b/>
          <w:sz w:val="24"/>
          <w:szCs w:val="24"/>
        </w:rPr>
      </w:pPr>
      <w:r w:rsidRPr="0018487D">
        <w:rPr>
          <w:rFonts w:ascii="Arial" w:eastAsia="Cambria" w:hAnsi="Arial" w:cs="Arial"/>
          <w:b/>
          <w:sz w:val="24"/>
          <w:szCs w:val="24"/>
        </w:rPr>
        <w:t>Autor: Vereador Romilson Araujo Ferreira</w:t>
      </w:r>
    </w:p>
    <w:p w:rsidR="00773874" w:rsidRPr="0018487D" w:rsidRDefault="00773874" w:rsidP="00773874">
      <w:pPr>
        <w:jc w:val="both"/>
        <w:rPr>
          <w:rFonts w:ascii="Arial" w:eastAsia="Cambria" w:hAnsi="Arial" w:cs="Arial"/>
          <w:sz w:val="24"/>
          <w:szCs w:val="24"/>
        </w:rPr>
      </w:pPr>
    </w:p>
    <w:p w:rsidR="00773874" w:rsidRPr="0018487D" w:rsidRDefault="00773874" w:rsidP="00773874">
      <w:pPr>
        <w:jc w:val="both"/>
        <w:rPr>
          <w:rFonts w:ascii="Arial" w:eastAsia="Cambria" w:hAnsi="Arial" w:cs="Arial"/>
          <w:b/>
          <w:sz w:val="24"/>
          <w:szCs w:val="24"/>
        </w:rPr>
      </w:pPr>
      <w:r w:rsidRPr="0018487D">
        <w:rPr>
          <w:rFonts w:ascii="Arial" w:eastAsia="Cambria" w:hAnsi="Arial" w:cs="Arial"/>
          <w:b/>
          <w:sz w:val="24"/>
          <w:szCs w:val="24"/>
        </w:rPr>
        <w:t>Exmºs Senhores Membros da Mesa Diretora da Câmara Municipal de Baixo Guandu/ES.</w:t>
      </w:r>
    </w:p>
    <w:p w:rsidR="00773874" w:rsidRPr="0018487D" w:rsidRDefault="00773874" w:rsidP="00773874">
      <w:pPr>
        <w:jc w:val="both"/>
        <w:rPr>
          <w:rFonts w:ascii="Arial" w:eastAsia="Cambria" w:hAnsi="Arial" w:cs="Arial"/>
          <w:sz w:val="24"/>
          <w:szCs w:val="24"/>
        </w:rPr>
      </w:pPr>
    </w:p>
    <w:p w:rsidR="00773874" w:rsidRPr="0018487D" w:rsidRDefault="006C77B5" w:rsidP="00773874">
      <w:pPr>
        <w:jc w:val="both"/>
        <w:rPr>
          <w:rFonts w:ascii="Arial" w:eastAsia="Cambria" w:hAnsi="Arial" w:cs="Arial"/>
          <w:b/>
          <w:sz w:val="24"/>
          <w:szCs w:val="24"/>
        </w:rPr>
      </w:pPr>
      <w:r w:rsidRPr="0018487D">
        <w:rPr>
          <w:rFonts w:ascii="Arial" w:eastAsia="Cambria" w:hAnsi="Arial" w:cs="Arial"/>
          <w:sz w:val="24"/>
          <w:szCs w:val="24"/>
        </w:rPr>
        <w:t xml:space="preserve">O Vereador que este subscreve fulcrado no artigo 112 da Resolução nº 016/90 (Regimento Interno), </w:t>
      </w:r>
      <w:r w:rsidRPr="0018487D">
        <w:rPr>
          <w:rFonts w:ascii="Arial" w:eastAsia="Cambria" w:hAnsi="Arial" w:cs="Arial"/>
          <w:b/>
          <w:sz w:val="24"/>
          <w:szCs w:val="24"/>
        </w:rPr>
        <w:t>REQUER</w:t>
      </w:r>
      <w:r w:rsidRPr="0018487D">
        <w:rPr>
          <w:rFonts w:ascii="Arial" w:eastAsia="Cambria" w:hAnsi="Arial" w:cs="Arial"/>
          <w:sz w:val="24"/>
          <w:szCs w:val="24"/>
        </w:rPr>
        <w:t xml:space="preserve"> AO Exmº Senhor Prefeito Municipal </w:t>
      </w:r>
      <w:r w:rsidRPr="0018487D">
        <w:rPr>
          <w:rFonts w:ascii="Arial" w:eastAsia="Cambria" w:hAnsi="Arial" w:cs="Arial"/>
          <w:b/>
          <w:sz w:val="24"/>
          <w:szCs w:val="24"/>
        </w:rPr>
        <w:t xml:space="preserve">José de Barros Neto, </w:t>
      </w:r>
      <w:r w:rsidRPr="0018487D">
        <w:rPr>
          <w:rFonts w:ascii="Arial" w:eastAsia="Cambria" w:hAnsi="Arial" w:cs="Arial"/>
          <w:sz w:val="24"/>
          <w:szCs w:val="24"/>
        </w:rPr>
        <w:t>após deliberação do Ple</w:t>
      </w:r>
      <w:r w:rsidR="00800D52" w:rsidRPr="0018487D">
        <w:rPr>
          <w:rFonts w:ascii="Arial" w:eastAsia="Cambria" w:hAnsi="Arial" w:cs="Arial"/>
          <w:sz w:val="24"/>
          <w:szCs w:val="24"/>
        </w:rPr>
        <w:t>nário, providências no que tang</w:t>
      </w:r>
      <w:r w:rsidRPr="0018487D">
        <w:rPr>
          <w:rFonts w:ascii="Arial" w:eastAsia="Cambria" w:hAnsi="Arial" w:cs="Arial"/>
          <w:sz w:val="24"/>
          <w:szCs w:val="24"/>
        </w:rPr>
        <w:t>e:</w:t>
      </w:r>
      <w:r w:rsidR="00120121" w:rsidRPr="0018487D">
        <w:rPr>
          <w:rFonts w:ascii="Arial" w:eastAsia="Cambria" w:hAnsi="Arial" w:cs="Arial"/>
          <w:sz w:val="24"/>
          <w:szCs w:val="24"/>
        </w:rPr>
        <w:t xml:space="preserve"> </w:t>
      </w:r>
      <w:r w:rsidR="00465BAA" w:rsidRPr="0018487D">
        <w:rPr>
          <w:rFonts w:ascii="Arial" w:eastAsia="Cambria" w:hAnsi="Arial" w:cs="Arial"/>
          <w:b/>
          <w:sz w:val="24"/>
          <w:szCs w:val="24"/>
        </w:rPr>
        <w:t>“</w:t>
      </w:r>
      <w:r w:rsidR="00531D15" w:rsidRPr="0018487D">
        <w:rPr>
          <w:rFonts w:ascii="Arial" w:eastAsia="Cambria" w:hAnsi="Arial" w:cs="Arial"/>
          <w:b/>
          <w:sz w:val="24"/>
          <w:szCs w:val="24"/>
        </w:rPr>
        <w:t>O CONSERTO DOS SEMÁFOROS</w:t>
      </w:r>
      <w:r w:rsidR="007125EF" w:rsidRPr="0018487D">
        <w:rPr>
          <w:rFonts w:ascii="Arial" w:eastAsia="Cambria" w:hAnsi="Arial" w:cs="Arial"/>
          <w:b/>
          <w:sz w:val="24"/>
          <w:szCs w:val="24"/>
        </w:rPr>
        <w:t xml:space="preserve">, </w:t>
      </w:r>
      <w:r w:rsidR="00531D15" w:rsidRPr="0018487D">
        <w:rPr>
          <w:rFonts w:ascii="Arial" w:eastAsia="Cambria" w:hAnsi="Arial" w:cs="Arial"/>
          <w:b/>
          <w:sz w:val="24"/>
          <w:szCs w:val="24"/>
        </w:rPr>
        <w:t>D</w:t>
      </w:r>
      <w:r w:rsidR="00D94D16" w:rsidRPr="0018487D">
        <w:rPr>
          <w:rFonts w:ascii="Arial" w:eastAsia="Cambria" w:hAnsi="Arial" w:cs="Arial"/>
          <w:b/>
          <w:sz w:val="24"/>
          <w:szCs w:val="24"/>
        </w:rPr>
        <w:t>ESTA CIDADE</w:t>
      </w:r>
      <w:r w:rsidR="00800D52" w:rsidRPr="0018487D">
        <w:rPr>
          <w:rFonts w:ascii="Arial" w:eastAsia="Cambria" w:hAnsi="Arial" w:cs="Arial"/>
          <w:b/>
          <w:sz w:val="24"/>
          <w:szCs w:val="24"/>
        </w:rPr>
        <w:t xml:space="preserve"> </w:t>
      </w:r>
      <w:r w:rsidR="00465BAA" w:rsidRPr="0018487D">
        <w:rPr>
          <w:rFonts w:ascii="Arial" w:eastAsia="Cambria" w:hAnsi="Arial" w:cs="Arial"/>
          <w:b/>
          <w:sz w:val="24"/>
          <w:szCs w:val="24"/>
        </w:rPr>
        <w:t>DE</w:t>
      </w:r>
      <w:r w:rsidR="00773874" w:rsidRPr="0018487D">
        <w:rPr>
          <w:rFonts w:ascii="Arial" w:eastAsia="Cambria" w:hAnsi="Arial" w:cs="Arial"/>
          <w:b/>
          <w:sz w:val="24"/>
          <w:szCs w:val="24"/>
        </w:rPr>
        <w:t xml:space="preserve"> BAIXO GUANDU/ES”.</w:t>
      </w:r>
    </w:p>
    <w:p w:rsidR="00773874" w:rsidRPr="0018487D" w:rsidRDefault="00773874" w:rsidP="00773874">
      <w:pPr>
        <w:ind w:left="720"/>
        <w:jc w:val="both"/>
        <w:rPr>
          <w:rFonts w:ascii="Arial" w:eastAsia="Cambria" w:hAnsi="Arial" w:cs="Arial"/>
          <w:b/>
          <w:sz w:val="24"/>
          <w:szCs w:val="24"/>
        </w:rPr>
      </w:pPr>
    </w:p>
    <w:p w:rsidR="00F40F7C" w:rsidRPr="0018487D" w:rsidRDefault="00F40F7C" w:rsidP="00F40F7C">
      <w:pPr>
        <w:jc w:val="both"/>
        <w:rPr>
          <w:rFonts w:ascii="Arial" w:hAnsi="Arial" w:cs="Arial"/>
          <w:b/>
          <w:sz w:val="24"/>
          <w:szCs w:val="24"/>
        </w:rPr>
      </w:pPr>
      <w:r w:rsidRPr="0018487D">
        <w:rPr>
          <w:rFonts w:ascii="Arial" w:hAnsi="Arial" w:cs="Arial"/>
          <w:b/>
          <w:sz w:val="24"/>
          <w:szCs w:val="24"/>
        </w:rPr>
        <w:t>CÂMARA MUNICIPAL DE BAIXO GUANDU/ES, PLENÁRIO MONSENHOR ALONSO LEITE, AO DIA DEZOITO DO MÊS DE JUNHO DE 2020.</w:t>
      </w:r>
    </w:p>
    <w:p w:rsidR="00773874" w:rsidRPr="0018487D" w:rsidRDefault="00773874" w:rsidP="00773874">
      <w:pPr>
        <w:rPr>
          <w:rFonts w:ascii="Arial" w:eastAsia="Cambria" w:hAnsi="Arial" w:cs="Arial"/>
          <w:sz w:val="24"/>
          <w:szCs w:val="24"/>
        </w:rPr>
      </w:pPr>
    </w:p>
    <w:p w:rsidR="0029639F" w:rsidRPr="0018487D" w:rsidRDefault="0029639F" w:rsidP="00773874">
      <w:pPr>
        <w:rPr>
          <w:rFonts w:ascii="Arial" w:eastAsia="Cambria" w:hAnsi="Arial" w:cs="Arial"/>
          <w:b/>
          <w:sz w:val="24"/>
          <w:szCs w:val="24"/>
        </w:rPr>
      </w:pPr>
    </w:p>
    <w:p w:rsidR="0029639F" w:rsidRPr="0018487D" w:rsidRDefault="0029639F" w:rsidP="00773874">
      <w:pPr>
        <w:rPr>
          <w:rFonts w:ascii="Arial" w:eastAsia="Cambria" w:hAnsi="Arial" w:cs="Arial"/>
          <w:b/>
          <w:sz w:val="24"/>
          <w:szCs w:val="24"/>
        </w:rPr>
      </w:pPr>
    </w:p>
    <w:p w:rsidR="0029639F" w:rsidRPr="0018487D" w:rsidRDefault="0029639F" w:rsidP="00773874">
      <w:pPr>
        <w:rPr>
          <w:rFonts w:ascii="Arial" w:eastAsia="Cambria" w:hAnsi="Arial" w:cs="Arial"/>
          <w:b/>
          <w:sz w:val="24"/>
          <w:szCs w:val="24"/>
        </w:rPr>
      </w:pPr>
    </w:p>
    <w:p w:rsidR="006C77B5" w:rsidRPr="0018487D" w:rsidRDefault="00773874" w:rsidP="006C77B5">
      <w:pPr>
        <w:jc w:val="center"/>
        <w:rPr>
          <w:rFonts w:ascii="Arial" w:eastAsia="Cambria" w:hAnsi="Arial" w:cs="Arial"/>
          <w:b/>
          <w:sz w:val="24"/>
          <w:szCs w:val="24"/>
        </w:rPr>
      </w:pPr>
      <w:r w:rsidRPr="0018487D">
        <w:rPr>
          <w:rFonts w:ascii="Arial" w:eastAsia="Cambria" w:hAnsi="Arial" w:cs="Arial"/>
          <w:b/>
          <w:sz w:val="24"/>
          <w:szCs w:val="24"/>
        </w:rPr>
        <w:t>ROMILSON ARAUJO FERREIRA</w:t>
      </w:r>
    </w:p>
    <w:p w:rsidR="006C77B5" w:rsidRPr="0018487D" w:rsidRDefault="006C77B5" w:rsidP="006C77B5">
      <w:pPr>
        <w:jc w:val="center"/>
        <w:rPr>
          <w:rFonts w:ascii="Arial" w:eastAsia="Cambria" w:hAnsi="Arial" w:cs="Arial"/>
          <w:b/>
          <w:sz w:val="24"/>
          <w:szCs w:val="24"/>
        </w:rPr>
      </w:pPr>
      <w:r w:rsidRPr="0018487D">
        <w:rPr>
          <w:rFonts w:ascii="Arial" w:eastAsia="Cambria" w:hAnsi="Arial" w:cs="Arial"/>
          <w:b/>
          <w:sz w:val="24"/>
          <w:szCs w:val="24"/>
        </w:rPr>
        <w:t>(VEREADOR- AUTOR)</w:t>
      </w:r>
    </w:p>
    <w:p w:rsidR="0029639F" w:rsidRPr="0018487D" w:rsidRDefault="0029639F" w:rsidP="0029639F">
      <w:pPr>
        <w:jc w:val="both"/>
        <w:rPr>
          <w:rFonts w:ascii="Arial" w:eastAsia="Cambria" w:hAnsi="Arial" w:cs="Arial"/>
          <w:b/>
          <w:sz w:val="24"/>
          <w:szCs w:val="24"/>
        </w:rPr>
      </w:pPr>
    </w:p>
    <w:p w:rsidR="0029639F" w:rsidRPr="0018487D" w:rsidRDefault="0029639F" w:rsidP="0029639F">
      <w:pPr>
        <w:jc w:val="center"/>
        <w:rPr>
          <w:rFonts w:ascii="Arial" w:eastAsia="Cambria" w:hAnsi="Arial" w:cs="Arial"/>
          <w:b/>
          <w:sz w:val="24"/>
          <w:szCs w:val="24"/>
        </w:rPr>
      </w:pPr>
    </w:p>
    <w:p w:rsidR="0029639F" w:rsidRPr="0018487D" w:rsidRDefault="0029639F" w:rsidP="0029639F">
      <w:pPr>
        <w:jc w:val="both"/>
        <w:rPr>
          <w:rFonts w:ascii="Arial" w:eastAsia="Cambria" w:hAnsi="Arial" w:cs="Arial"/>
          <w:b/>
          <w:sz w:val="24"/>
          <w:szCs w:val="24"/>
        </w:rPr>
      </w:pPr>
    </w:p>
    <w:p w:rsidR="0029639F" w:rsidRPr="0018487D" w:rsidRDefault="0029639F" w:rsidP="0029639F">
      <w:pPr>
        <w:ind w:left="720"/>
        <w:jc w:val="both"/>
        <w:rPr>
          <w:rFonts w:ascii="Arial" w:eastAsia="Courier New" w:hAnsi="Arial" w:cs="Arial"/>
          <w:b/>
          <w:sz w:val="24"/>
          <w:szCs w:val="24"/>
        </w:rPr>
      </w:pPr>
    </w:p>
    <w:p w:rsidR="00773874" w:rsidRPr="0018487D" w:rsidRDefault="00773874" w:rsidP="0029639F">
      <w:pPr>
        <w:jc w:val="both"/>
        <w:rPr>
          <w:rFonts w:ascii="Arial" w:eastAsia="Courier New" w:hAnsi="Arial" w:cs="Arial"/>
          <w:b/>
          <w:sz w:val="24"/>
          <w:szCs w:val="24"/>
        </w:rPr>
      </w:pPr>
    </w:p>
    <w:p w:rsidR="00773874" w:rsidRPr="0018487D" w:rsidRDefault="00773874" w:rsidP="00773874">
      <w:pPr>
        <w:ind w:left="720"/>
        <w:jc w:val="both"/>
        <w:rPr>
          <w:rFonts w:ascii="Arial" w:eastAsia="Courier New" w:hAnsi="Arial" w:cs="Arial"/>
          <w:b/>
          <w:sz w:val="24"/>
          <w:szCs w:val="24"/>
        </w:rPr>
      </w:pPr>
    </w:p>
    <w:p w:rsidR="00773874" w:rsidRPr="0018487D" w:rsidRDefault="00773874" w:rsidP="00773874">
      <w:pPr>
        <w:ind w:left="720"/>
        <w:jc w:val="center"/>
        <w:rPr>
          <w:rFonts w:ascii="Arial" w:eastAsia="Cambria" w:hAnsi="Arial" w:cs="Arial"/>
          <w:b/>
          <w:sz w:val="24"/>
          <w:szCs w:val="24"/>
          <w:u w:val="single"/>
        </w:rPr>
      </w:pPr>
      <w:r w:rsidRPr="0018487D">
        <w:rPr>
          <w:rFonts w:ascii="Arial" w:eastAsia="Cambria" w:hAnsi="Arial" w:cs="Arial"/>
          <w:b/>
          <w:sz w:val="24"/>
          <w:szCs w:val="24"/>
          <w:u w:val="single"/>
        </w:rPr>
        <w:lastRenderedPageBreak/>
        <w:t>JUSTIFICATIVA</w:t>
      </w:r>
    </w:p>
    <w:p w:rsidR="00773874" w:rsidRPr="0018487D" w:rsidRDefault="00773874" w:rsidP="00773874">
      <w:pPr>
        <w:ind w:left="720"/>
        <w:jc w:val="center"/>
        <w:rPr>
          <w:rFonts w:ascii="Arial" w:eastAsia="Cambria" w:hAnsi="Arial" w:cs="Arial"/>
          <w:b/>
          <w:sz w:val="24"/>
          <w:szCs w:val="24"/>
          <w:u w:val="single"/>
        </w:rPr>
      </w:pPr>
    </w:p>
    <w:p w:rsidR="00773874" w:rsidRPr="0018487D" w:rsidRDefault="00773874" w:rsidP="00773874">
      <w:pPr>
        <w:jc w:val="both"/>
        <w:rPr>
          <w:rFonts w:ascii="Arial" w:eastAsia="Cambria" w:hAnsi="Arial" w:cs="Arial"/>
          <w:b/>
          <w:sz w:val="24"/>
          <w:szCs w:val="24"/>
        </w:rPr>
      </w:pPr>
      <w:r w:rsidRPr="0018487D">
        <w:rPr>
          <w:rFonts w:ascii="Arial" w:eastAsia="Cambria" w:hAnsi="Arial" w:cs="Arial"/>
          <w:b/>
          <w:sz w:val="24"/>
          <w:szCs w:val="24"/>
        </w:rPr>
        <w:t>Exmºs Senhores Membros da Mesa Diretora da Câmara Municipal de Baixo Guandu/ES.</w:t>
      </w:r>
    </w:p>
    <w:p w:rsidR="00773874" w:rsidRPr="0018487D" w:rsidRDefault="00773874" w:rsidP="00773874">
      <w:pPr>
        <w:jc w:val="both"/>
        <w:rPr>
          <w:rFonts w:ascii="Arial" w:eastAsia="Cambria" w:hAnsi="Arial" w:cs="Arial"/>
          <w:sz w:val="24"/>
          <w:szCs w:val="24"/>
        </w:rPr>
      </w:pPr>
    </w:p>
    <w:p w:rsidR="00875192" w:rsidRPr="0018487D" w:rsidRDefault="006C77B5" w:rsidP="00F40F7C">
      <w:pPr>
        <w:jc w:val="both"/>
        <w:rPr>
          <w:rFonts w:ascii="Arial" w:eastAsia="Cambria" w:hAnsi="Arial" w:cs="Arial"/>
          <w:b/>
          <w:sz w:val="24"/>
          <w:szCs w:val="24"/>
        </w:rPr>
      </w:pPr>
      <w:r w:rsidRPr="0018487D">
        <w:rPr>
          <w:rFonts w:ascii="Arial" w:eastAsia="Cambria" w:hAnsi="Arial" w:cs="Arial"/>
          <w:b/>
          <w:sz w:val="24"/>
          <w:szCs w:val="24"/>
        </w:rPr>
        <w:t>OBJETIVO:</w:t>
      </w:r>
      <w:r w:rsidR="00120121" w:rsidRPr="0018487D">
        <w:rPr>
          <w:rFonts w:ascii="Arial" w:eastAsia="Cambria" w:hAnsi="Arial" w:cs="Arial"/>
          <w:b/>
          <w:sz w:val="24"/>
          <w:szCs w:val="24"/>
        </w:rPr>
        <w:t xml:space="preserve"> </w:t>
      </w:r>
      <w:r w:rsidR="00531D15" w:rsidRPr="0018487D">
        <w:rPr>
          <w:rFonts w:ascii="Arial" w:eastAsia="Cambria" w:hAnsi="Arial" w:cs="Arial"/>
          <w:sz w:val="24"/>
          <w:szCs w:val="24"/>
        </w:rPr>
        <w:t>Estes semáforos foram instalados para dar mais segurança a todos que transitam em nossa cidade, mas</w:t>
      </w:r>
      <w:r w:rsidR="00FA4177">
        <w:rPr>
          <w:rFonts w:ascii="Arial" w:eastAsia="Cambria" w:hAnsi="Arial" w:cs="Arial"/>
          <w:sz w:val="24"/>
          <w:szCs w:val="24"/>
        </w:rPr>
        <w:t xml:space="preserve">, </w:t>
      </w:r>
      <w:r w:rsidR="00531D15" w:rsidRPr="0018487D">
        <w:rPr>
          <w:rFonts w:ascii="Arial" w:eastAsia="Cambria" w:hAnsi="Arial" w:cs="Arial"/>
          <w:sz w:val="24"/>
          <w:szCs w:val="24"/>
        </w:rPr>
        <w:t xml:space="preserve"> no momento </w:t>
      </w:r>
      <w:r w:rsidR="00F40F7C" w:rsidRPr="0018487D">
        <w:rPr>
          <w:rFonts w:ascii="Arial" w:eastAsia="Cambria" w:hAnsi="Arial" w:cs="Arial"/>
          <w:sz w:val="24"/>
          <w:szCs w:val="24"/>
        </w:rPr>
        <w:t xml:space="preserve">nenhum </w:t>
      </w:r>
      <w:r w:rsidR="00531D15" w:rsidRPr="0018487D">
        <w:rPr>
          <w:rFonts w:ascii="Arial" w:eastAsia="Cambria" w:hAnsi="Arial" w:cs="Arial"/>
          <w:sz w:val="24"/>
          <w:szCs w:val="24"/>
        </w:rPr>
        <w:t xml:space="preserve">semáforo </w:t>
      </w:r>
      <w:r w:rsidR="00F40F7C" w:rsidRPr="0018487D">
        <w:rPr>
          <w:rFonts w:ascii="Arial" w:eastAsia="Cambria" w:hAnsi="Arial" w:cs="Arial"/>
          <w:sz w:val="24"/>
          <w:szCs w:val="24"/>
        </w:rPr>
        <w:t xml:space="preserve">está </w:t>
      </w:r>
      <w:r w:rsidR="00531D15" w:rsidRPr="0018487D">
        <w:rPr>
          <w:rFonts w:ascii="Arial" w:eastAsia="Cambria" w:hAnsi="Arial" w:cs="Arial"/>
          <w:sz w:val="24"/>
          <w:szCs w:val="24"/>
        </w:rPr>
        <w:t>funcionando, visto a importância de todos funcionarem sendo que</w:t>
      </w:r>
      <w:r w:rsidR="00785544" w:rsidRPr="0018487D">
        <w:rPr>
          <w:rFonts w:ascii="Arial" w:eastAsia="Cambria" w:hAnsi="Arial" w:cs="Arial"/>
          <w:sz w:val="24"/>
          <w:szCs w:val="24"/>
        </w:rPr>
        <w:t xml:space="preserve"> evitaríamos acidentes, </w:t>
      </w:r>
      <w:r w:rsidR="009849F0" w:rsidRPr="0018487D">
        <w:rPr>
          <w:rFonts w:ascii="Arial" w:eastAsia="Cambria" w:hAnsi="Arial" w:cs="Arial"/>
          <w:sz w:val="24"/>
          <w:szCs w:val="24"/>
        </w:rPr>
        <w:t>estão</w:t>
      </w:r>
      <w:r w:rsidR="00785544" w:rsidRPr="0018487D">
        <w:rPr>
          <w:rFonts w:ascii="Arial" w:eastAsia="Cambria" w:hAnsi="Arial" w:cs="Arial"/>
          <w:sz w:val="24"/>
          <w:szCs w:val="24"/>
        </w:rPr>
        <w:t xml:space="preserve"> </w:t>
      </w:r>
      <w:r w:rsidR="00531D15" w:rsidRPr="0018487D">
        <w:rPr>
          <w:rFonts w:ascii="Arial" w:eastAsia="Cambria" w:hAnsi="Arial" w:cs="Arial"/>
          <w:sz w:val="24"/>
          <w:szCs w:val="24"/>
        </w:rPr>
        <w:t>localizado</w:t>
      </w:r>
      <w:r w:rsidR="009849F0" w:rsidRPr="0018487D">
        <w:rPr>
          <w:rFonts w:ascii="Arial" w:eastAsia="Cambria" w:hAnsi="Arial" w:cs="Arial"/>
          <w:sz w:val="24"/>
          <w:szCs w:val="24"/>
        </w:rPr>
        <w:t>s: P</w:t>
      </w:r>
      <w:r w:rsidR="00531D15" w:rsidRPr="0018487D">
        <w:rPr>
          <w:rFonts w:ascii="Arial" w:eastAsia="Cambria" w:hAnsi="Arial" w:cs="Arial"/>
          <w:sz w:val="24"/>
          <w:szCs w:val="24"/>
        </w:rPr>
        <w:t>erto da Esco</w:t>
      </w:r>
      <w:r w:rsidR="00324B68" w:rsidRPr="0018487D">
        <w:rPr>
          <w:rFonts w:ascii="Arial" w:eastAsia="Cambria" w:hAnsi="Arial" w:cs="Arial"/>
          <w:sz w:val="24"/>
          <w:szCs w:val="24"/>
        </w:rPr>
        <w:t>la Benevenuto Clementino Gobbo,</w:t>
      </w:r>
      <w:r w:rsidR="00531D15" w:rsidRPr="0018487D">
        <w:rPr>
          <w:rFonts w:ascii="Arial" w:eastAsia="Cambria" w:hAnsi="Arial" w:cs="Arial"/>
          <w:sz w:val="24"/>
          <w:szCs w:val="24"/>
        </w:rPr>
        <w:t xml:space="preserve"> no centro de nossa cidade</w:t>
      </w:r>
      <w:r w:rsidR="00324B68" w:rsidRPr="0018487D">
        <w:rPr>
          <w:rFonts w:ascii="Arial" w:eastAsia="Cambria" w:hAnsi="Arial" w:cs="Arial"/>
          <w:sz w:val="24"/>
          <w:szCs w:val="24"/>
        </w:rPr>
        <w:t xml:space="preserve"> em frente ao supermercado Magione,</w:t>
      </w:r>
      <w:r w:rsidR="009849F0" w:rsidRPr="0018487D">
        <w:rPr>
          <w:rFonts w:ascii="Arial" w:eastAsia="Cambria" w:hAnsi="Arial" w:cs="Arial"/>
          <w:sz w:val="24"/>
          <w:szCs w:val="24"/>
        </w:rPr>
        <w:t xml:space="preserve"> </w:t>
      </w:r>
      <w:r w:rsidR="00324B68" w:rsidRPr="0018487D">
        <w:rPr>
          <w:rFonts w:ascii="Arial" w:eastAsia="Cambria" w:hAnsi="Arial" w:cs="Arial"/>
          <w:sz w:val="24"/>
          <w:szCs w:val="24"/>
        </w:rPr>
        <w:t xml:space="preserve">e em frente </w:t>
      </w:r>
      <w:r w:rsidR="009849F0" w:rsidRPr="0018487D">
        <w:rPr>
          <w:rFonts w:ascii="Arial" w:eastAsia="Cambria" w:hAnsi="Arial" w:cs="Arial"/>
          <w:sz w:val="24"/>
          <w:szCs w:val="24"/>
        </w:rPr>
        <w:t>à</w:t>
      </w:r>
      <w:r w:rsidR="0018487D">
        <w:rPr>
          <w:rFonts w:ascii="Arial" w:eastAsia="Cambria" w:hAnsi="Arial" w:cs="Arial"/>
          <w:sz w:val="24"/>
          <w:szCs w:val="24"/>
        </w:rPr>
        <w:t xml:space="preserve"> Embalagens</w:t>
      </w:r>
      <w:r w:rsidR="00324B68" w:rsidRPr="0018487D">
        <w:rPr>
          <w:rFonts w:ascii="Arial" w:eastAsia="Cambria" w:hAnsi="Arial" w:cs="Arial"/>
          <w:sz w:val="24"/>
          <w:szCs w:val="24"/>
        </w:rPr>
        <w:t xml:space="preserve"> Guandu</w:t>
      </w:r>
      <w:r w:rsidR="00531D15" w:rsidRPr="0018487D">
        <w:rPr>
          <w:rFonts w:ascii="Arial" w:eastAsia="Cambria" w:hAnsi="Arial" w:cs="Arial"/>
          <w:sz w:val="24"/>
          <w:szCs w:val="24"/>
        </w:rPr>
        <w:t>,</w:t>
      </w:r>
      <w:r w:rsidR="009849F0" w:rsidRPr="0018487D">
        <w:rPr>
          <w:rFonts w:ascii="Arial" w:eastAsia="Cambria" w:hAnsi="Arial" w:cs="Arial"/>
          <w:sz w:val="24"/>
          <w:szCs w:val="24"/>
        </w:rPr>
        <w:t xml:space="preserve"> locais que tem um grande fluxo</w:t>
      </w:r>
      <w:r w:rsidR="0018487D">
        <w:rPr>
          <w:rFonts w:ascii="Arial" w:eastAsia="Cambria" w:hAnsi="Arial" w:cs="Arial"/>
          <w:sz w:val="24"/>
          <w:szCs w:val="24"/>
        </w:rPr>
        <w:t xml:space="preserve"> </w:t>
      </w:r>
      <w:r w:rsidR="00FA4177">
        <w:rPr>
          <w:rFonts w:ascii="Arial" w:eastAsia="Cambria" w:hAnsi="Arial" w:cs="Arial"/>
          <w:sz w:val="24"/>
          <w:szCs w:val="24"/>
        </w:rPr>
        <w:t xml:space="preserve">todos os dias </w:t>
      </w:r>
      <w:r w:rsidR="0018487D">
        <w:rPr>
          <w:rFonts w:ascii="Arial" w:eastAsia="Cambria" w:hAnsi="Arial" w:cs="Arial"/>
          <w:sz w:val="24"/>
          <w:szCs w:val="24"/>
        </w:rPr>
        <w:t>de pessoas, veículos</w:t>
      </w:r>
      <w:r w:rsidR="00FA4177">
        <w:rPr>
          <w:rFonts w:ascii="Arial" w:eastAsia="Cambria" w:hAnsi="Arial" w:cs="Arial"/>
          <w:sz w:val="24"/>
          <w:szCs w:val="24"/>
        </w:rPr>
        <w:t xml:space="preserve"> e</w:t>
      </w:r>
      <w:r w:rsidR="0018487D">
        <w:rPr>
          <w:rFonts w:ascii="Arial" w:eastAsia="Cambria" w:hAnsi="Arial" w:cs="Arial"/>
          <w:sz w:val="24"/>
          <w:szCs w:val="24"/>
        </w:rPr>
        <w:t xml:space="preserve"> </w:t>
      </w:r>
      <w:r w:rsidR="00FA4177">
        <w:rPr>
          <w:rFonts w:ascii="Arial" w:eastAsia="Cambria" w:hAnsi="Arial" w:cs="Arial"/>
          <w:sz w:val="24"/>
          <w:szCs w:val="24"/>
        </w:rPr>
        <w:t xml:space="preserve">etc, </w:t>
      </w:r>
      <w:r w:rsidR="00531D15" w:rsidRPr="0018487D">
        <w:rPr>
          <w:rFonts w:ascii="Arial" w:eastAsia="Cambria" w:hAnsi="Arial" w:cs="Arial"/>
          <w:sz w:val="24"/>
          <w:szCs w:val="24"/>
        </w:rPr>
        <w:t>esperamos poder contar com o apoio dos responsáveis.</w:t>
      </w:r>
      <w:bookmarkStart w:id="0" w:name="_GoBack"/>
      <w:bookmarkEnd w:id="0"/>
    </w:p>
    <w:p w:rsidR="00381675" w:rsidRPr="0018487D" w:rsidRDefault="00773874" w:rsidP="00F40F7C">
      <w:pPr>
        <w:jc w:val="both"/>
        <w:rPr>
          <w:rFonts w:ascii="Arial" w:eastAsia="Cambria" w:hAnsi="Arial" w:cs="Arial"/>
          <w:sz w:val="24"/>
          <w:szCs w:val="24"/>
        </w:rPr>
      </w:pPr>
      <w:r w:rsidRPr="0018487D">
        <w:rPr>
          <w:rFonts w:ascii="Arial" w:eastAsia="Cambria" w:hAnsi="Arial" w:cs="Arial"/>
          <w:sz w:val="24"/>
          <w:szCs w:val="24"/>
        </w:rPr>
        <w:t>Esclarece ainda, que tal procedimento é de competência do Município.</w:t>
      </w:r>
    </w:p>
    <w:p w:rsidR="00773874" w:rsidRPr="0018487D" w:rsidRDefault="00773874" w:rsidP="00F40F7C">
      <w:pPr>
        <w:jc w:val="both"/>
        <w:rPr>
          <w:rFonts w:ascii="Arial" w:eastAsia="Cambria" w:hAnsi="Arial" w:cs="Arial"/>
          <w:b/>
          <w:sz w:val="24"/>
          <w:szCs w:val="24"/>
        </w:rPr>
      </w:pPr>
      <w:r w:rsidRPr="0018487D">
        <w:rPr>
          <w:rFonts w:ascii="Arial" w:eastAsia="Cambria" w:hAnsi="Arial" w:cs="Arial"/>
          <w:sz w:val="24"/>
          <w:szCs w:val="24"/>
        </w:rPr>
        <w:t>Faço ao acima alinhado, espero contar com o apoio do Poder Legislativo na aprovação deste Pedido</w:t>
      </w:r>
      <w:r w:rsidR="00120121" w:rsidRPr="0018487D">
        <w:rPr>
          <w:rFonts w:ascii="Arial" w:eastAsia="Cambria" w:hAnsi="Arial" w:cs="Arial"/>
          <w:sz w:val="24"/>
          <w:szCs w:val="24"/>
        </w:rPr>
        <w:t xml:space="preserve"> </w:t>
      </w:r>
      <w:r w:rsidRPr="0018487D">
        <w:rPr>
          <w:rFonts w:ascii="Arial" w:eastAsia="Cambria" w:hAnsi="Arial" w:cs="Arial"/>
          <w:sz w:val="24"/>
          <w:szCs w:val="24"/>
        </w:rPr>
        <w:t xml:space="preserve">de Providência e do Poder Executivo em sua execução, por ser medida de inteira </w:t>
      </w:r>
      <w:r w:rsidRPr="0018487D">
        <w:rPr>
          <w:rFonts w:ascii="Arial" w:eastAsia="Cambria" w:hAnsi="Arial" w:cs="Arial"/>
          <w:b/>
          <w:sz w:val="24"/>
          <w:szCs w:val="24"/>
        </w:rPr>
        <w:t>JUSTIÇA.</w:t>
      </w:r>
    </w:p>
    <w:p w:rsidR="00773874" w:rsidRPr="0018487D" w:rsidRDefault="00773874" w:rsidP="00773874">
      <w:pPr>
        <w:ind w:left="720"/>
        <w:jc w:val="both"/>
        <w:rPr>
          <w:rFonts w:ascii="Arial" w:eastAsia="Cambria" w:hAnsi="Arial" w:cs="Arial"/>
          <w:b/>
          <w:sz w:val="24"/>
          <w:szCs w:val="24"/>
        </w:rPr>
      </w:pPr>
    </w:p>
    <w:p w:rsidR="00F40F7C" w:rsidRPr="0018487D" w:rsidRDefault="00F40F7C" w:rsidP="00F40F7C">
      <w:pPr>
        <w:jc w:val="both"/>
        <w:rPr>
          <w:rFonts w:ascii="Arial" w:hAnsi="Arial" w:cs="Arial"/>
          <w:b/>
          <w:sz w:val="28"/>
          <w:szCs w:val="28"/>
        </w:rPr>
      </w:pPr>
      <w:r w:rsidRPr="0018487D">
        <w:rPr>
          <w:rFonts w:ascii="Arial" w:hAnsi="Arial" w:cs="Arial"/>
          <w:b/>
          <w:sz w:val="28"/>
          <w:szCs w:val="28"/>
        </w:rPr>
        <w:t>CÂMARA MUNICIPAL DE BAIXO GUANDU/ES, PLENÁRIO MONSENHOR ALONSO LEITE, AO DIA DEZOITO DO MÊS DE JUNHO DE 2020.</w:t>
      </w:r>
    </w:p>
    <w:p w:rsidR="00773874" w:rsidRPr="0018487D" w:rsidRDefault="00773874" w:rsidP="00E61E2F">
      <w:pPr>
        <w:ind w:right="-872"/>
        <w:jc w:val="both"/>
        <w:rPr>
          <w:rFonts w:ascii="Arial" w:eastAsia="Cambria" w:hAnsi="Arial" w:cs="Arial"/>
          <w:sz w:val="24"/>
          <w:szCs w:val="24"/>
        </w:rPr>
      </w:pPr>
    </w:p>
    <w:p w:rsidR="00E61E2F" w:rsidRPr="0018487D" w:rsidRDefault="00E61E2F" w:rsidP="00E61E2F">
      <w:pPr>
        <w:rPr>
          <w:rFonts w:ascii="Arial" w:eastAsia="Cambria" w:hAnsi="Arial" w:cs="Arial"/>
          <w:b/>
          <w:sz w:val="24"/>
          <w:szCs w:val="24"/>
        </w:rPr>
      </w:pPr>
    </w:p>
    <w:p w:rsidR="00E61E2F" w:rsidRPr="00FA4177" w:rsidRDefault="00E61E2F" w:rsidP="006C77B5">
      <w:pPr>
        <w:jc w:val="center"/>
        <w:rPr>
          <w:rFonts w:ascii="Arial" w:eastAsia="Cambria" w:hAnsi="Arial" w:cs="Arial"/>
          <w:b/>
          <w:sz w:val="24"/>
          <w:szCs w:val="24"/>
        </w:rPr>
      </w:pPr>
      <w:r w:rsidRPr="00FA4177">
        <w:rPr>
          <w:rFonts w:ascii="Arial" w:eastAsia="Cambria" w:hAnsi="Arial" w:cs="Arial"/>
          <w:b/>
          <w:sz w:val="24"/>
          <w:szCs w:val="24"/>
        </w:rPr>
        <w:t>ROMILSON ARAUJO FERREIRA</w:t>
      </w:r>
    </w:p>
    <w:p w:rsidR="00E61E2F" w:rsidRPr="00FA4177" w:rsidRDefault="00E61E2F" w:rsidP="006C77B5">
      <w:pPr>
        <w:jc w:val="center"/>
        <w:rPr>
          <w:rFonts w:ascii="Arial" w:eastAsia="Cambria" w:hAnsi="Arial" w:cs="Arial"/>
          <w:b/>
          <w:sz w:val="24"/>
          <w:szCs w:val="24"/>
        </w:rPr>
      </w:pPr>
      <w:r w:rsidRPr="00FA4177">
        <w:rPr>
          <w:rFonts w:ascii="Arial" w:eastAsia="Cambria" w:hAnsi="Arial" w:cs="Arial"/>
          <w:b/>
          <w:sz w:val="24"/>
          <w:szCs w:val="24"/>
        </w:rPr>
        <w:t>(VEREADOR- AUTOR)</w:t>
      </w:r>
    </w:p>
    <w:p w:rsidR="00B00C52" w:rsidRPr="0018487D" w:rsidRDefault="00B00C52" w:rsidP="006C77B5">
      <w:pPr>
        <w:jc w:val="center"/>
        <w:rPr>
          <w:rFonts w:ascii="Arial" w:hAnsi="Arial" w:cs="Arial"/>
          <w:sz w:val="24"/>
          <w:szCs w:val="24"/>
        </w:rPr>
      </w:pPr>
    </w:p>
    <w:sectPr w:rsidR="00B00C52" w:rsidRPr="0018487D" w:rsidSect="00CE7E60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04AF" w:rsidRDefault="00A004AF" w:rsidP="00CE7E60">
      <w:pPr>
        <w:spacing w:after="0" w:line="240" w:lineRule="auto"/>
      </w:pPr>
      <w:r>
        <w:separator/>
      </w:r>
    </w:p>
  </w:endnote>
  <w:endnote w:type="continuationSeparator" w:id="1">
    <w:p w:rsidR="00A004AF" w:rsidRDefault="00A004AF" w:rsidP="00CE7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7E60" w:rsidRDefault="00CE7E60">
    <w:pPr>
      <w:pStyle w:val="Rodap"/>
      <w:pBdr>
        <w:bottom w:val="single" w:sz="12" w:space="1" w:color="auto"/>
      </w:pBdr>
    </w:pPr>
  </w:p>
  <w:p w:rsidR="00CE7E60" w:rsidRDefault="00773874" w:rsidP="007D7AEA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10" name="Imagem 10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E7E60">
      <w:t>Av. Carlos de Medeiros, 59, Centro, Baixo Guandu-ES, 29 730-000, Fone (27) 3732-1644</w:t>
    </w:r>
  </w:p>
  <w:p w:rsidR="00CE7E60" w:rsidRDefault="00CE7E60" w:rsidP="007D7AEA">
    <w:pPr>
      <w:pStyle w:val="Rodap"/>
      <w:jc w:val="center"/>
    </w:pPr>
    <w:r>
      <w:t>CNPJ 31.796.832/0001-90 |</w:t>
    </w:r>
    <w:r w:rsidR="007D7AEA">
      <w:t>www.baixoguandu.es.leg.br</w:t>
    </w:r>
    <w:r>
      <w:t>|</w:t>
    </w:r>
    <w:r w:rsidR="002F12E6">
      <w:t xml:space="preserve">             0800-283-1644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04AF" w:rsidRDefault="00A004AF" w:rsidP="00CE7E60">
      <w:pPr>
        <w:spacing w:after="0" w:line="240" w:lineRule="auto"/>
      </w:pPr>
      <w:r>
        <w:separator/>
      </w:r>
    </w:p>
  </w:footnote>
  <w:footnote w:type="continuationSeparator" w:id="1">
    <w:p w:rsidR="00A004AF" w:rsidRDefault="00A004AF" w:rsidP="00CE7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7AEA" w:rsidRDefault="00E1642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6" type="#_x0000_t75" style="position:absolute;margin-left:0;margin-top:0;width:425.05pt;height:423.45pt;z-index:-251658240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7E60" w:rsidRDefault="00E16422" w:rsidP="00CE7E60">
    <w:pPr>
      <w:pStyle w:val="Cabealho"/>
      <w:jc w:val="center"/>
      <w:rPr>
        <w:b/>
        <w:spacing w:val="40"/>
      </w:rPr>
    </w:pPr>
    <w:r>
      <w:rPr>
        <w:b/>
        <w:noProof/>
        <w:spacing w:val="40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7" type="#_x0000_t75" style="position:absolute;left:0;text-align:left;margin-left:0;margin-top:0;width:425.05pt;height:423.45pt;z-index:-251657216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 w:rsidR="00773874">
      <w:rPr>
        <w:b/>
        <w:noProof/>
        <w:spacing w:val="40"/>
        <w:lang w:eastAsia="pt-BR"/>
      </w:rPr>
      <w:drawing>
        <wp:inline distT="0" distB="0" distL="0" distR="0">
          <wp:extent cx="826770" cy="817880"/>
          <wp:effectExtent l="0" t="0" r="0" b="1270"/>
          <wp:docPr id="1" name="Imagem 1" descr="Brasao de Baixo Guan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de Baixo Guand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770" cy="817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E7E60" w:rsidRDefault="00CE7E60" w:rsidP="00CE7E60">
    <w:pPr>
      <w:pStyle w:val="Cabealho"/>
      <w:pBdr>
        <w:bottom w:val="single" w:sz="12" w:space="1" w:color="auto"/>
      </w:pBdr>
      <w:jc w:val="center"/>
      <w:rPr>
        <w:b/>
        <w:spacing w:val="40"/>
      </w:rPr>
    </w:pPr>
    <w:r w:rsidRPr="00CE7E60">
      <w:rPr>
        <w:b/>
        <w:spacing w:val="40"/>
      </w:rPr>
      <w:t>CÂMARA MUNICIPAL DE BAIXO GUANDU|ES</w:t>
    </w:r>
  </w:p>
  <w:p w:rsidR="00CE7E60" w:rsidRDefault="00CE7E60" w:rsidP="00CE7E60">
    <w:pPr>
      <w:pStyle w:val="Cabealho"/>
      <w:jc w:val="center"/>
    </w:pPr>
  </w:p>
  <w:p w:rsidR="00CE7E60" w:rsidRDefault="00CE7E60" w:rsidP="00CE7E60">
    <w:pPr>
      <w:pStyle w:val="Cabealho"/>
      <w:jc w:val="center"/>
    </w:pPr>
  </w:p>
  <w:p w:rsidR="00CE7E60" w:rsidRDefault="00CE7E60" w:rsidP="00CE7E60">
    <w:pPr>
      <w:pStyle w:val="Cabealho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7AEA" w:rsidRDefault="00E1642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55" type="#_x0000_t75" style="position:absolute;margin-left:0;margin-top:0;width:425.05pt;height:423.45pt;z-index:-251659264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activeWritingStyle w:appName="MSWord" w:lang="pt-BR" w:vendorID="64" w:dllVersion="131078" w:nlCheck="1" w:checkStyle="0"/>
  <w:attachedTemplate r:id="rId1"/>
  <w:defaultTabStop w:val="708"/>
  <w:hyphenationZone w:val="425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73874"/>
    <w:rsid w:val="00003047"/>
    <w:rsid w:val="00082490"/>
    <w:rsid w:val="000C2C74"/>
    <w:rsid w:val="00110F9B"/>
    <w:rsid w:val="00120121"/>
    <w:rsid w:val="001248E8"/>
    <w:rsid w:val="00146FAE"/>
    <w:rsid w:val="00161781"/>
    <w:rsid w:val="001733AF"/>
    <w:rsid w:val="0018487D"/>
    <w:rsid w:val="00196AEC"/>
    <w:rsid w:val="001A10DF"/>
    <w:rsid w:val="001D7B42"/>
    <w:rsid w:val="001F23EF"/>
    <w:rsid w:val="0020443D"/>
    <w:rsid w:val="0022232D"/>
    <w:rsid w:val="00232B79"/>
    <w:rsid w:val="002478F0"/>
    <w:rsid w:val="002708B2"/>
    <w:rsid w:val="002739FE"/>
    <w:rsid w:val="00274E85"/>
    <w:rsid w:val="002849BB"/>
    <w:rsid w:val="002855DB"/>
    <w:rsid w:val="0029639F"/>
    <w:rsid w:val="002D1A49"/>
    <w:rsid w:val="002D3665"/>
    <w:rsid w:val="002F12E6"/>
    <w:rsid w:val="003068E2"/>
    <w:rsid w:val="003124B9"/>
    <w:rsid w:val="00324B68"/>
    <w:rsid w:val="0033066A"/>
    <w:rsid w:val="00337CB8"/>
    <w:rsid w:val="00363ACF"/>
    <w:rsid w:val="00366F06"/>
    <w:rsid w:val="00367DBD"/>
    <w:rsid w:val="00381675"/>
    <w:rsid w:val="003B1BB9"/>
    <w:rsid w:val="003F6A0F"/>
    <w:rsid w:val="00426FAE"/>
    <w:rsid w:val="0044242B"/>
    <w:rsid w:val="00465BAA"/>
    <w:rsid w:val="00481504"/>
    <w:rsid w:val="004901FC"/>
    <w:rsid w:val="00495AA1"/>
    <w:rsid w:val="00497C18"/>
    <w:rsid w:val="004C4FA7"/>
    <w:rsid w:val="004E5B57"/>
    <w:rsid w:val="004E6005"/>
    <w:rsid w:val="00514CFF"/>
    <w:rsid w:val="00531D15"/>
    <w:rsid w:val="00536583"/>
    <w:rsid w:val="005834F3"/>
    <w:rsid w:val="005B78F6"/>
    <w:rsid w:val="005C5015"/>
    <w:rsid w:val="005F4990"/>
    <w:rsid w:val="00616F77"/>
    <w:rsid w:val="00644694"/>
    <w:rsid w:val="00674072"/>
    <w:rsid w:val="00697AA0"/>
    <w:rsid w:val="006A302A"/>
    <w:rsid w:val="006B6544"/>
    <w:rsid w:val="006C77B5"/>
    <w:rsid w:val="006F5562"/>
    <w:rsid w:val="007125EF"/>
    <w:rsid w:val="00726DA5"/>
    <w:rsid w:val="007402D3"/>
    <w:rsid w:val="00773874"/>
    <w:rsid w:val="00785544"/>
    <w:rsid w:val="007C0238"/>
    <w:rsid w:val="007D454E"/>
    <w:rsid w:val="007D7AEA"/>
    <w:rsid w:val="007E2634"/>
    <w:rsid w:val="00800D52"/>
    <w:rsid w:val="0080796D"/>
    <w:rsid w:val="00813193"/>
    <w:rsid w:val="00840366"/>
    <w:rsid w:val="008536C0"/>
    <w:rsid w:val="00875192"/>
    <w:rsid w:val="00881680"/>
    <w:rsid w:val="00883DE3"/>
    <w:rsid w:val="00897E79"/>
    <w:rsid w:val="0092054F"/>
    <w:rsid w:val="009220B4"/>
    <w:rsid w:val="00944518"/>
    <w:rsid w:val="009726EE"/>
    <w:rsid w:val="009849F0"/>
    <w:rsid w:val="009A49E5"/>
    <w:rsid w:val="009B0A3F"/>
    <w:rsid w:val="009D35F7"/>
    <w:rsid w:val="009F43C2"/>
    <w:rsid w:val="00A004AF"/>
    <w:rsid w:val="00A1146E"/>
    <w:rsid w:val="00A22591"/>
    <w:rsid w:val="00A520EE"/>
    <w:rsid w:val="00B00C52"/>
    <w:rsid w:val="00B10DF5"/>
    <w:rsid w:val="00B3017C"/>
    <w:rsid w:val="00B617F8"/>
    <w:rsid w:val="00B71673"/>
    <w:rsid w:val="00B76A6D"/>
    <w:rsid w:val="00B948BA"/>
    <w:rsid w:val="00BA59F8"/>
    <w:rsid w:val="00BB52C1"/>
    <w:rsid w:val="00BC196B"/>
    <w:rsid w:val="00BD4860"/>
    <w:rsid w:val="00BE17DD"/>
    <w:rsid w:val="00C04292"/>
    <w:rsid w:val="00C12C98"/>
    <w:rsid w:val="00C37753"/>
    <w:rsid w:val="00C4711F"/>
    <w:rsid w:val="00C70807"/>
    <w:rsid w:val="00C7530B"/>
    <w:rsid w:val="00CD5F8C"/>
    <w:rsid w:val="00CE6340"/>
    <w:rsid w:val="00CE7E60"/>
    <w:rsid w:val="00D064D7"/>
    <w:rsid w:val="00D305F5"/>
    <w:rsid w:val="00D53D34"/>
    <w:rsid w:val="00D6677E"/>
    <w:rsid w:val="00D711C2"/>
    <w:rsid w:val="00D84592"/>
    <w:rsid w:val="00D94D16"/>
    <w:rsid w:val="00D97B92"/>
    <w:rsid w:val="00DC47B2"/>
    <w:rsid w:val="00DF186C"/>
    <w:rsid w:val="00DF2F71"/>
    <w:rsid w:val="00E00C96"/>
    <w:rsid w:val="00E16422"/>
    <w:rsid w:val="00E55F89"/>
    <w:rsid w:val="00E6092F"/>
    <w:rsid w:val="00E61E2F"/>
    <w:rsid w:val="00E721F8"/>
    <w:rsid w:val="00E87108"/>
    <w:rsid w:val="00E95241"/>
    <w:rsid w:val="00EA65F4"/>
    <w:rsid w:val="00EC250A"/>
    <w:rsid w:val="00EC729E"/>
    <w:rsid w:val="00EF2D30"/>
    <w:rsid w:val="00EF441E"/>
    <w:rsid w:val="00F07815"/>
    <w:rsid w:val="00F16D4F"/>
    <w:rsid w:val="00F40F7C"/>
    <w:rsid w:val="00F5233D"/>
    <w:rsid w:val="00F70D0E"/>
    <w:rsid w:val="00FA4177"/>
    <w:rsid w:val="00FC7A9A"/>
    <w:rsid w:val="00FD5A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3874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  <w:rPr>
      <w:rFonts w:eastAsia="Calibr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  <w:rPr>
      <w:rFonts w:eastAsia="Calibr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Textodebalo">
    <w:name w:val="Balloon Text"/>
    <w:basedOn w:val="Normal"/>
    <w:link w:val="TextodebaloChar"/>
    <w:uiPriority w:val="99"/>
    <w:semiHidden/>
    <w:unhideWhenUsed/>
    <w:rsid w:val="001D7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D7B42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3874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  <w:rPr>
      <w:rFonts w:eastAsia="Calibr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  <w:rPr>
      <w:rFonts w:eastAsia="Calibr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Textodebalo">
    <w:name w:val="Balloon Text"/>
    <w:basedOn w:val="Normal"/>
    <w:link w:val="TextodebaloChar"/>
    <w:uiPriority w:val="99"/>
    <w:semiHidden/>
    <w:unhideWhenUsed/>
    <w:rsid w:val="001D7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D7B4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://www.trensurb.gov.br/imagens/logo-sic.png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PapelTimbrado2018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PapelTimbrado2018</Template>
  <TotalTime>12</TotalTime>
  <Pages>2</Pages>
  <Words>253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</CharactersWithSpaces>
  <SharedDoc>false</SharedDoc>
  <HLinks>
    <vt:vector size="6" baseType="variant">
      <vt:variant>
        <vt:i4>3604524</vt:i4>
      </vt:variant>
      <vt:variant>
        <vt:i4>-1</vt:i4>
      </vt:variant>
      <vt:variant>
        <vt:i4>2058</vt:i4>
      </vt:variant>
      <vt:variant>
        <vt:i4>1</vt:i4>
      </vt:variant>
      <vt:variant>
        <vt:lpwstr>http://www.trensurb.gov.br/imagens/logo-sic.png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Celma Cortes Bussular</dc:creator>
  <cp:lastModifiedBy>Admin</cp:lastModifiedBy>
  <cp:revision>4</cp:revision>
  <cp:lastPrinted>2019-04-11T11:59:00Z</cp:lastPrinted>
  <dcterms:created xsi:type="dcterms:W3CDTF">2020-06-18T02:41:00Z</dcterms:created>
  <dcterms:modified xsi:type="dcterms:W3CDTF">2020-06-18T13:28:00Z</dcterms:modified>
</cp:coreProperties>
</file>