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PEDIDO DE PROVIDÊNCIA </w:t>
      </w:r>
    </w:p>
    <w:p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775DF" w:rsidRPr="006C12C9" w:rsidRDefault="0004182D" w:rsidP="00A775DF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812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34DD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 CONSERTO </w:t>
      </w:r>
      <w:r w:rsidR="001F48C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DO CALÇAMENTO </w:t>
      </w:r>
      <w:r w:rsidR="00F050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DAS RUAS: DAS PÉROLAS, CELSO FRANCISCO BORGES, JOÃO JÚLIO CARDOSO, DAS CARMELIAS, JOAQUIM ANTÔNIO </w:t>
      </w:r>
      <w:r w:rsidR="001F48CB">
        <w:rPr>
          <w:rFonts w:ascii="Arial" w:eastAsia="Times New Roman" w:hAnsi="Arial" w:cs="Arial"/>
          <w:b/>
          <w:sz w:val="24"/>
          <w:szCs w:val="24"/>
          <w:lang w:eastAsia="pt-BR"/>
        </w:rPr>
        <w:t>PEREIRA E TAMBÉM QUE SEJA ELEVADO O CALÇAMENTO D</w:t>
      </w:r>
      <w:r w:rsidR="00DB263B">
        <w:rPr>
          <w:rFonts w:ascii="Arial" w:eastAsia="Times New Roman" w:hAnsi="Arial" w:cs="Arial"/>
          <w:b/>
          <w:sz w:val="24"/>
          <w:szCs w:val="24"/>
          <w:lang w:eastAsia="pt-BR"/>
        </w:rPr>
        <w:t>A RUA ÁLVARO NUNES FERREIRA E DEMAIS Q</w:t>
      </w:r>
      <w:r w:rsidR="001F48CB">
        <w:rPr>
          <w:rFonts w:ascii="Arial" w:eastAsia="Times New Roman" w:hAnsi="Arial" w:cs="Arial"/>
          <w:b/>
          <w:sz w:val="24"/>
          <w:szCs w:val="24"/>
          <w:lang w:eastAsia="pt-BR"/>
        </w:rPr>
        <w:t>UE SE FIZEREM</w:t>
      </w:r>
      <w:r w:rsidR="00F050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NECESSÁRIAS </w:t>
      </w:r>
      <w:r w:rsidR="00834DD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PARA EVITAR O ACUMULO DE ÁGUA, NO </w:t>
      </w:r>
      <w:proofErr w:type="gramStart"/>
      <w:r w:rsidR="00834DD0">
        <w:rPr>
          <w:rFonts w:ascii="Arial" w:eastAsia="Times New Roman" w:hAnsi="Arial" w:cs="Arial"/>
          <w:b/>
          <w:sz w:val="24"/>
          <w:szCs w:val="24"/>
          <w:lang w:eastAsia="pt-BR"/>
        </w:rPr>
        <w:t>BAIRRO SANTA</w:t>
      </w:r>
      <w:proofErr w:type="gramEnd"/>
      <w:r w:rsidR="00834DD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MÔNICA</w:t>
      </w:r>
      <w:r w:rsidR="00A775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</w:p>
    <w:p w:rsidR="004167A8" w:rsidRDefault="004167A8" w:rsidP="004167A8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4C429E" w:rsidRDefault="004C429E" w:rsidP="004C429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</w:t>
      </w:r>
      <w:r w:rsidR="0065462A">
        <w:rPr>
          <w:rFonts w:ascii="Arial" w:eastAsia="Times New Roman" w:hAnsi="Arial" w:cs="Arial"/>
          <w:sz w:val="24"/>
          <w:szCs w:val="24"/>
          <w:lang w:eastAsia="pt-BR"/>
        </w:rPr>
        <w:t xml:space="preserve">IO MONSENHOR ALONSO LEITE”, AOS 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>TRINTA DIAS DO MÊS DE JUNHO 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ANO DE 20</w:t>
      </w:r>
      <w:r w:rsidR="00834DD0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C429E" w:rsidRDefault="004C429E" w:rsidP="004C429E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4C429E" w:rsidRDefault="004C429E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1494" w:rsidRDefault="00801494" w:rsidP="00801494">
      <w:pPr>
        <w:rPr>
          <w:rFonts w:ascii="Arial" w:hAnsi="Arial" w:cs="Arial"/>
          <w:b/>
          <w:sz w:val="40"/>
          <w:szCs w:val="40"/>
        </w:rPr>
      </w:pPr>
    </w:p>
    <w:p w:rsidR="00A775DF" w:rsidRDefault="00A775DF" w:rsidP="0080149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JUSTI</w:t>
      </w:r>
      <w:r w:rsidR="0004182D" w:rsidRPr="006C12C9">
        <w:rPr>
          <w:rFonts w:ascii="Arial" w:hAnsi="Arial" w:cs="Arial"/>
          <w:b/>
          <w:sz w:val="40"/>
          <w:szCs w:val="40"/>
        </w:rPr>
        <w:t>CATIVA</w:t>
      </w:r>
    </w:p>
    <w:p w:rsidR="00801494" w:rsidRPr="00801494" w:rsidRDefault="00801494" w:rsidP="00801494">
      <w:pPr>
        <w:rPr>
          <w:rFonts w:ascii="Arial" w:hAnsi="Arial" w:cs="Arial"/>
          <w:b/>
          <w:sz w:val="40"/>
          <w:szCs w:val="40"/>
        </w:rPr>
      </w:pPr>
    </w:p>
    <w:p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:rsidR="0089249D" w:rsidRPr="006C12C9" w:rsidRDefault="0004182D" w:rsidP="0089249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D0B79">
        <w:rPr>
          <w:rFonts w:ascii="Arial" w:hAnsi="Arial" w:cs="Arial"/>
          <w:b/>
          <w:sz w:val="28"/>
          <w:szCs w:val="28"/>
          <w:u w:val="single"/>
        </w:rPr>
        <w:t>Objetivo</w:t>
      </w:r>
      <w:r w:rsidRPr="00AD0B79">
        <w:rPr>
          <w:rFonts w:ascii="Arial" w:hAnsi="Arial" w:cs="Arial"/>
          <w:sz w:val="28"/>
          <w:szCs w:val="28"/>
        </w:rPr>
        <w:t>:</w:t>
      </w:r>
      <w:r w:rsidRPr="00AD0B79">
        <w:rPr>
          <w:rFonts w:ascii="Arial" w:hAnsi="Arial" w:cs="Arial"/>
          <w:sz w:val="24"/>
          <w:szCs w:val="24"/>
        </w:rPr>
        <w:t xml:space="preserve"> Pleitear ao chefe do Poder Executivo Municipal providências</w:t>
      </w:r>
      <w:r w:rsidR="004F139B">
        <w:rPr>
          <w:rFonts w:ascii="Arial" w:hAnsi="Arial" w:cs="Arial"/>
          <w:sz w:val="24"/>
          <w:szCs w:val="24"/>
        </w:rPr>
        <w:t xml:space="preserve"> junto à secretaria competente, para </w:t>
      </w:r>
      <w:proofErr w:type="gramStart"/>
      <w:r w:rsidR="004F139B">
        <w:rPr>
          <w:rFonts w:ascii="Arial" w:hAnsi="Arial" w:cs="Arial"/>
          <w:sz w:val="24"/>
          <w:szCs w:val="24"/>
        </w:rPr>
        <w:t>proceder</w:t>
      </w:r>
      <w:r w:rsidR="001F48CB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249D">
        <w:rPr>
          <w:rFonts w:ascii="Arial" w:eastAsia="Times New Roman" w:hAnsi="Arial" w:cs="Arial"/>
          <w:b/>
          <w:sz w:val="24"/>
          <w:szCs w:val="24"/>
          <w:lang w:eastAsia="pt-BR"/>
        </w:rPr>
        <w:t>O</w:t>
      </w:r>
      <w:proofErr w:type="gramEnd"/>
      <w:r w:rsidR="008924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CONSERTO DO CALÇAMENTO DAS RUAS: DAS PÉROLAS, CELSO FRANCISCO BORGES, JOÃO JÚLIO CARDOSO, DAS CARMELIAS, JOAQUIM ANTÔNIO PEREIRA E TAMBÉM QUE SEJA ELEVADO O CALÇAMENTO DA RUA ÁLVARO NUNES FERREIRA E DEMAIS QUE SE FIZEREM NECESSÁRIAS PARA EVITAR O ACUMULO DE ÁGUA, NO BAIRRO SANTA MÔNICA. </w:t>
      </w:r>
    </w:p>
    <w:p w:rsidR="00A775DF" w:rsidRPr="00262B77" w:rsidRDefault="0004182D" w:rsidP="00FA2D71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6F28">
        <w:rPr>
          <w:rFonts w:ascii="Arial" w:hAnsi="Arial" w:cs="Arial"/>
          <w:b/>
          <w:sz w:val="28"/>
          <w:szCs w:val="28"/>
          <w:u w:val="single"/>
        </w:rPr>
        <w:t>Público Alvo</w:t>
      </w:r>
      <w:r w:rsidRPr="00D86F28">
        <w:rPr>
          <w:rFonts w:ascii="Arial" w:hAnsi="Arial" w:cs="Arial"/>
          <w:sz w:val="28"/>
          <w:szCs w:val="28"/>
        </w:rPr>
        <w:t>:</w:t>
      </w:r>
      <w:r w:rsidR="004F139B" w:rsidRPr="00D86F28">
        <w:rPr>
          <w:rFonts w:ascii="Arial" w:hAnsi="Arial" w:cs="Arial"/>
          <w:sz w:val="28"/>
          <w:szCs w:val="28"/>
        </w:rPr>
        <w:t xml:space="preserve"> </w:t>
      </w:r>
      <w:r w:rsidR="00834DD0">
        <w:rPr>
          <w:rFonts w:ascii="Arial" w:hAnsi="Arial" w:cs="Arial"/>
          <w:sz w:val="24"/>
          <w:szCs w:val="24"/>
        </w:rPr>
        <w:t>Moradores e todos que transitam pelas ruas mencionadas, no Bairro Santa Mônica</w:t>
      </w:r>
      <w:r w:rsidR="00D01810" w:rsidRPr="00262B77">
        <w:rPr>
          <w:rFonts w:ascii="Arial" w:hAnsi="Arial" w:cs="Arial"/>
          <w:sz w:val="24"/>
          <w:szCs w:val="24"/>
        </w:rPr>
        <w:t>.</w:t>
      </w:r>
    </w:p>
    <w:p w:rsidR="00801494" w:rsidRDefault="000A06C2" w:rsidP="00801494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Conforme fotos em anexo, existe</w:t>
      </w:r>
      <w:r w:rsidR="00FA2D7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 deformações e ondulações </w:t>
      </w:r>
      <w:r w:rsidR="001F48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em diversas ruas </w:t>
      </w:r>
      <w:r w:rsidR="00834DD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da</w:t>
      </w:r>
      <w:r w:rsidR="00F050A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</w:t>
      </w:r>
      <w:r w:rsidR="00834DD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Rua</w:t>
      </w:r>
      <w:r w:rsidR="00F050A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</w:t>
      </w:r>
      <w:r w:rsidR="00834DD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das Pérolas, Celso Francisco Borges, João Júlio Cardoso,</w:t>
      </w:r>
      <w:r w:rsidR="00F050A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834DD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das </w:t>
      </w:r>
      <w:proofErr w:type="spellStart"/>
      <w:r w:rsidR="00834DD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Car</w:t>
      </w:r>
      <w:r w:rsidR="0023516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melias</w:t>
      </w:r>
      <w:proofErr w:type="spellEnd"/>
      <w:r w:rsidR="0023516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Joaquim Antônio Pereira ainda, algumas dessas ruas 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que vão de encontro com a Rua Álvaro Nunes Ferreira </w:t>
      </w:r>
      <w:r w:rsidR="0023516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necessitam de serem 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elevadas</w:t>
      </w:r>
      <w:r w:rsidR="0023516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 w:rsidR="00F050A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pois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no período de chuva</w:t>
      </w:r>
      <w:r w:rsidR="00F050A8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se acumula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m águas onde não há o escoamento, dificultando</w:t>
      </w:r>
      <w:r w:rsidR="00834DD0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1F48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 tráfego de pedestres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 causando transtorno aos moradores com a água parada</w:t>
      </w:r>
      <w:r w:rsidR="00FA2D7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:rsidR="00262B77" w:rsidRDefault="00834DD0" w:rsidP="00801494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Diante disso, buscando melhorias para o Bairro Santa Mônica e atendendo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as reivindicações da população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se torna necessário que seja realizado o conserto do calçamento</w:t>
      </w:r>
      <w:r w:rsidR="0089249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 o levantamento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</w:t>
      </w:r>
      <w:r w:rsidR="008F5AE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para evitar</w:t>
      </w:r>
      <w:r w:rsidR="00B30BE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que se acumule água, assim, evitando acidentes e 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contaminação de doenças</w:t>
      </w:r>
      <w:r w:rsidR="00B30BEE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além d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 </w:t>
      </w:r>
      <w:r w:rsidR="008F5AE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manter uma cidade com as ruas apropriadas para o tráfego de pedestres e veículos, </w:t>
      </w:r>
      <w:r w:rsidR="00262B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melhorando 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qualidade de </w:t>
      </w:r>
      <w:r w:rsidR="00262B77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vida de todos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:rsidR="00DA630E" w:rsidRPr="006C12C9" w:rsidRDefault="0004182D" w:rsidP="006C12C9">
      <w:pPr>
        <w:spacing w:after="120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lastRenderedPageBreak/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</w:t>
      </w:r>
      <w:r w:rsidR="006C12C9">
        <w:rPr>
          <w:rFonts w:ascii="Arial" w:hAnsi="Arial" w:cs="Arial"/>
          <w:sz w:val="24"/>
          <w:szCs w:val="24"/>
        </w:rPr>
        <w:t xml:space="preserve"> para o</w:t>
      </w:r>
      <w:r w:rsidR="00B30BEE">
        <w:rPr>
          <w:rFonts w:ascii="Arial" w:hAnsi="Arial" w:cs="Arial"/>
          <w:sz w:val="24"/>
          <w:szCs w:val="24"/>
        </w:rPr>
        <w:t xml:space="preserve"> Bairro Santa Mônica</w:t>
      </w:r>
      <w:r w:rsidR="00801494">
        <w:rPr>
          <w:rFonts w:ascii="Arial" w:hAnsi="Arial" w:cs="Arial"/>
          <w:sz w:val="24"/>
          <w:szCs w:val="24"/>
        </w:rPr>
        <w:t xml:space="preserve"> é </w:t>
      </w:r>
      <w:r w:rsidRPr="00AD0B79">
        <w:rPr>
          <w:rFonts w:ascii="Arial" w:hAnsi="Arial" w:cs="Arial"/>
          <w:sz w:val="24"/>
          <w:szCs w:val="24"/>
        </w:rPr>
        <w:t>que apresentamos a presente proposição, esperando desde já a aprovação de 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:rsidR="00A775DF" w:rsidRDefault="00A775DF" w:rsidP="00EC071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34DD0" w:rsidRDefault="00834DD0" w:rsidP="00834DD0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TRINTA DIAS DO MÊS DE JUNHO DO ANO DE 2020.</w:t>
      </w:r>
    </w:p>
    <w:p w:rsidR="00834DD0" w:rsidRDefault="00834DD0" w:rsidP="00262B77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A775DF" w:rsidRDefault="00A775DF" w:rsidP="00FE25DD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04182D" w:rsidRDefault="0004182D" w:rsidP="00FE25DD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:rsidR="00B00C52" w:rsidRDefault="00E5602F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Default="00B30BEE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:rsidR="00B30BEE" w:rsidRPr="00E5602F" w:rsidRDefault="00B30BEE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95516" cy="3692105"/>
            <wp:effectExtent l="0" t="0" r="635" b="3810"/>
            <wp:docPr id="4" name="Imagem 4" descr="C:\Users\Brena\Downloads\WhatsApp Image 2020-06-25 at 10.20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na\Downloads\WhatsApp Image 2020-06-25 at 10.20.03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1" cy="36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251481" cy="2910590"/>
            <wp:effectExtent l="0" t="0" r="0" b="4445"/>
            <wp:docPr id="3" name="Imagem 3" descr="C:\Users\Brena\Downloads\WhatsApp Image 2020-06-25 at 10.2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a\Downloads\WhatsApp Image 2020-06-25 at 10.20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07" cy="29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3532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46842" cy="3528203"/>
            <wp:effectExtent l="0" t="0" r="1270" b="0"/>
            <wp:docPr id="5" name="Imagem 5" descr="C:\Users\Brena\Downloads\WhatsApp Image 2020-07-03 at 10.3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a\Downloads\WhatsApp Image 2020-07-03 at 10.34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80" cy="35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BEE" w:rsidRPr="00E5602F" w:rsidSect="00B943B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169" w:rsidRDefault="00A70169" w:rsidP="00CE7E60">
      <w:pPr>
        <w:spacing w:after="0" w:line="240" w:lineRule="auto"/>
      </w:pPr>
      <w:r>
        <w:separator/>
      </w:r>
    </w:p>
  </w:endnote>
  <w:endnote w:type="continuationSeparator" w:id="0">
    <w:p w:rsidR="00A70169" w:rsidRDefault="00A70169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904ABB8" wp14:editId="633C7D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169" w:rsidRDefault="00A70169" w:rsidP="00CE7E60">
      <w:pPr>
        <w:spacing w:after="0" w:line="240" w:lineRule="auto"/>
      </w:pPr>
      <w:r>
        <w:separator/>
      </w:r>
    </w:p>
  </w:footnote>
  <w:footnote w:type="continuationSeparator" w:id="0">
    <w:p w:rsidR="00A70169" w:rsidRDefault="00A70169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A701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A70169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21BA4202" wp14:editId="0182FBD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A701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11825"/>
    <w:rsid w:val="00024D07"/>
    <w:rsid w:val="000325E5"/>
    <w:rsid w:val="00037B8D"/>
    <w:rsid w:val="0004182D"/>
    <w:rsid w:val="00050E19"/>
    <w:rsid w:val="00071717"/>
    <w:rsid w:val="000A06C2"/>
    <w:rsid w:val="000C7876"/>
    <w:rsid w:val="000F7EBF"/>
    <w:rsid w:val="00115F3A"/>
    <w:rsid w:val="00125BDA"/>
    <w:rsid w:val="001430E1"/>
    <w:rsid w:val="00184B76"/>
    <w:rsid w:val="001908D2"/>
    <w:rsid w:val="001A203F"/>
    <w:rsid w:val="001A36B8"/>
    <w:rsid w:val="001C41D7"/>
    <w:rsid w:val="001D53C7"/>
    <w:rsid w:val="001F48CB"/>
    <w:rsid w:val="00222E73"/>
    <w:rsid w:val="0022590C"/>
    <w:rsid w:val="00235161"/>
    <w:rsid w:val="00262B77"/>
    <w:rsid w:val="002B2289"/>
    <w:rsid w:val="002D19F6"/>
    <w:rsid w:val="002E357E"/>
    <w:rsid w:val="002F12E6"/>
    <w:rsid w:val="00307B71"/>
    <w:rsid w:val="003126C6"/>
    <w:rsid w:val="00355BFD"/>
    <w:rsid w:val="003B0496"/>
    <w:rsid w:val="003D3345"/>
    <w:rsid w:val="004167A8"/>
    <w:rsid w:val="00447B38"/>
    <w:rsid w:val="004C0CEE"/>
    <w:rsid w:val="004C429E"/>
    <w:rsid w:val="004C6956"/>
    <w:rsid w:val="004E2C80"/>
    <w:rsid w:val="004E6374"/>
    <w:rsid w:val="004F139B"/>
    <w:rsid w:val="005138EF"/>
    <w:rsid w:val="005157D9"/>
    <w:rsid w:val="00521F9E"/>
    <w:rsid w:val="00540FD8"/>
    <w:rsid w:val="00543F03"/>
    <w:rsid w:val="005722D2"/>
    <w:rsid w:val="005B278E"/>
    <w:rsid w:val="005C53E2"/>
    <w:rsid w:val="005E0EA5"/>
    <w:rsid w:val="005E38A3"/>
    <w:rsid w:val="00617E23"/>
    <w:rsid w:val="006362D2"/>
    <w:rsid w:val="006442B3"/>
    <w:rsid w:val="00651C34"/>
    <w:rsid w:val="0065462A"/>
    <w:rsid w:val="00657711"/>
    <w:rsid w:val="006C12C9"/>
    <w:rsid w:val="006C30B6"/>
    <w:rsid w:val="006F64F7"/>
    <w:rsid w:val="007042E5"/>
    <w:rsid w:val="00735320"/>
    <w:rsid w:val="007D1BE9"/>
    <w:rsid w:val="007D24F4"/>
    <w:rsid w:val="007D7AEA"/>
    <w:rsid w:val="007E5653"/>
    <w:rsid w:val="00801494"/>
    <w:rsid w:val="00810BAE"/>
    <w:rsid w:val="00812EDC"/>
    <w:rsid w:val="00834DD0"/>
    <w:rsid w:val="00842F02"/>
    <w:rsid w:val="00853B7A"/>
    <w:rsid w:val="00855F10"/>
    <w:rsid w:val="00875AE1"/>
    <w:rsid w:val="00886AC3"/>
    <w:rsid w:val="00887288"/>
    <w:rsid w:val="0089249D"/>
    <w:rsid w:val="008F5AEC"/>
    <w:rsid w:val="00921BBF"/>
    <w:rsid w:val="00925C43"/>
    <w:rsid w:val="00926EE7"/>
    <w:rsid w:val="0093134F"/>
    <w:rsid w:val="009330E6"/>
    <w:rsid w:val="0096409E"/>
    <w:rsid w:val="0097744D"/>
    <w:rsid w:val="009A3978"/>
    <w:rsid w:val="009B4A2B"/>
    <w:rsid w:val="009E06D3"/>
    <w:rsid w:val="00A41766"/>
    <w:rsid w:val="00A70169"/>
    <w:rsid w:val="00A775DF"/>
    <w:rsid w:val="00A912B3"/>
    <w:rsid w:val="00A933C3"/>
    <w:rsid w:val="00B00018"/>
    <w:rsid w:val="00B00C52"/>
    <w:rsid w:val="00B12F51"/>
    <w:rsid w:val="00B16F98"/>
    <w:rsid w:val="00B30BEE"/>
    <w:rsid w:val="00B32919"/>
    <w:rsid w:val="00B36594"/>
    <w:rsid w:val="00B80713"/>
    <w:rsid w:val="00B93918"/>
    <w:rsid w:val="00B943BE"/>
    <w:rsid w:val="00B94D78"/>
    <w:rsid w:val="00BB52C1"/>
    <w:rsid w:val="00BE517B"/>
    <w:rsid w:val="00BE6D0B"/>
    <w:rsid w:val="00C07A5D"/>
    <w:rsid w:val="00C443EC"/>
    <w:rsid w:val="00C53187"/>
    <w:rsid w:val="00C7530B"/>
    <w:rsid w:val="00CC0712"/>
    <w:rsid w:val="00CC381E"/>
    <w:rsid w:val="00CC4F40"/>
    <w:rsid w:val="00CD117C"/>
    <w:rsid w:val="00CD1522"/>
    <w:rsid w:val="00CE4593"/>
    <w:rsid w:val="00CE7E60"/>
    <w:rsid w:val="00D01810"/>
    <w:rsid w:val="00D3365D"/>
    <w:rsid w:val="00D36E67"/>
    <w:rsid w:val="00D53BDB"/>
    <w:rsid w:val="00D77DA7"/>
    <w:rsid w:val="00D86F28"/>
    <w:rsid w:val="00DA630E"/>
    <w:rsid w:val="00DB263B"/>
    <w:rsid w:val="00DD1B2A"/>
    <w:rsid w:val="00DE38E6"/>
    <w:rsid w:val="00E00C96"/>
    <w:rsid w:val="00E05E9F"/>
    <w:rsid w:val="00E2181B"/>
    <w:rsid w:val="00E3031F"/>
    <w:rsid w:val="00E35FD9"/>
    <w:rsid w:val="00E528E2"/>
    <w:rsid w:val="00E5602F"/>
    <w:rsid w:val="00E7259B"/>
    <w:rsid w:val="00E767FD"/>
    <w:rsid w:val="00E91BCA"/>
    <w:rsid w:val="00EC071E"/>
    <w:rsid w:val="00ED202A"/>
    <w:rsid w:val="00EF70F4"/>
    <w:rsid w:val="00F050A8"/>
    <w:rsid w:val="00F11500"/>
    <w:rsid w:val="00F34756"/>
    <w:rsid w:val="00F41053"/>
    <w:rsid w:val="00F9451F"/>
    <w:rsid w:val="00FA2D71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162</TotalTime>
  <Pages>4</Pages>
  <Words>435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30</cp:revision>
  <cp:lastPrinted>2018-11-05T10:48:00Z</cp:lastPrinted>
  <dcterms:created xsi:type="dcterms:W3CDTF">2019-03-22T02:03:00Z</dcterms:created>
  <dcterms:modified xsi:type="dcterms:W3CDTF">2020-07-03T14:08:00Z</dcterms:modified>
</cp:coreProperties>
</file>