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</w:t>
      </w:r>
      <w:r w:rsidR="00CC0F26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Nº </w:t>
      </w:r>
      <w:r w:rsidR="00CF5661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 /2020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87991" w:rsidRDefault="0004182D" w:rsidP="00A775DF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87991">
        <w:rPr>
          <w:rFonts w:ascii="Arial" w:eastAsia="Times New Roman" w:hAnsi="Arial" w:cs="Arial"/>
          <w:b/>
          <w:sz w:val="24"/>
          <w:szCs w:val="24"/>
          <w:lang w:eastAsia="pt-BR"/>
        </w:rPr>
        <w:t>MELHORIA SALARIAL PARA OS DIRETORES</w:t>
      </w:r>
      <w:r w:rsidR="002621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ESCOLARES</w:t>
      </w:r>
      <w:r w:rsidR="009879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MUNICIPAIS</w:t>
      </w:r>
      <w:r w:rsidR="002621CB">
        <w:rPr>
          <w:rFonts w:ascii="Arial" w:eastAsia="Times New Roman" w:hAnsi="Arial" w:cs="Arial"/>
          <w:b/>
          <w:sz w:val="24"/>
          <w:szCs w:val="24"/>
          <w:lang w:eastAsia="pt-BR"/>
        </w:rPr>
        <w:t>, POR MEIO DO FUNDO DE DESENVOLVIMENTO E VALORIZAÇÃO DOS PROFISSIONAIS DA EDUCAÇÃO – FUNDEB, PROPORCIONANDO UMA VALORIZAÇÃO MAIS DIGNA A ESTES PROFISSIONAIS.</w:t>
      </w:r>
      <w:r w:rsidR="00987991">
        <w:rPr>
          <w:rFonts w:ascii="Arial" w:hAnsi="Arial" w:cs="Arial"/>
          <w:color w:val="0A0A0A"/>
          <w:sz w:val="26"/>
          <w:szCs w:val="26"/>
          <w:shd w:val="clear" w:color="auto" w:fill="FEFEFE"/>
        </w:rPr>
        <w:t> </w:t>
      </w:r>
    </w:p>
    <w:p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4C429E" w:rsidRDefault="004C429E" w:rsidP="004C429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2621CB">
        <w:rPr>
          <w:rFonts w:ascii="Arial" w:eastAsia="Times New Roman" w:hAnsi="Arial" w:cs="Arial"/>
          <w:sz w:val="24"/>
          <w:szCs w:val="24"/>
          <w:lang w:eastAsia="pt-BR"/>
        </w:rPr>
        <w:t>VINTE E OITO DIAS DO M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>ÊS DE JU</w:t>
      </w:r>
      <w:r w:rsidR="002621CB">
        <w:rPr>
          <w:rFonts w:ascii="Arial" w:eastAsia="Times New Roman" w:hAnsi="Arial" w:cs="Arial"/>
          <w:sz w:val="24"/>
          <w:szCs w:val="24"/>
          <w:lang w:eastAsia="pt-BR"/>
        </w:rPr>
        <w:t>LHO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 xml:space="preserve">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ANO DE 20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C429E" w:rsidRDefault="004C429E" w:rsidP="004C429E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1494" w:rsidRDefault="00801494" w:rsidP="00801494">
      <w:pPr>
        <w:rPr>
          <w:rFonts w:ascii="Arial" w:hAnsi="Arial" w:cs="Arial"/>
          <w:b/>
          <w:sz w:val="40"/>
          <w:szCs w:val="40"/>
        </w:rPr>
      </w:pPr>
    </w:p>
    <w:p w:rsidR="000958E7" w:rsidRDefault="000958E7" w:rsidP="00801494">
      <w:pPr>
        <w:jc w:val="center"/>
        <w:rPr>
          <w:rFonts w:ascii="Arial" w:hAnsi="Arial" w:cs="Arial"/>
          <w:b/>
          <w:sz w:val="40"/>
          <w:szCs w:val="40"/>
        </w:rPr>
      </w:pPr>
    </w:p>
    <w:p w:rsidR="00A775DF" w:rsidRDefault="00A775DF" w:rsidP="0080149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JUSTI</w:t>
      </w:r>
      <w:r w:rsidR="0004182D" w:rsidRPr="006C12C9">
        <w:rPr>
          <w:rFonts w:ascii="Arial" w:hAnsi="Arial" w:cs="Arial"/>
          <w:b/>
          <w:sz w:val="40"/>
          <w:szCs w:val="40"/>
        </w:rPr>
        <w:t>CATIVA</w:t>
      </w:r>
    </w:p>
    <w:p w:rsidR="00801494" w:rsidRPr="00801494" w:rsidRDefault="00801494" w:rsidP="00801494">
      <w:pPr>
        <w:rPr>
          <w:rFonts w:ascii="Arial" w:hAnsi="Arial" w:cs="Arial"/>
          <w:b/>
          <w:sz w:val="40"/>
          <w:szCs w:val="40"/>
        </w:rPr>
      </w:pP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2621CB" w:rsidRDefault="0004182D" w:rsidP="002621CB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</w:t>
      </w:r>
      <w:proofErr w:type="gramStart"/>
      <w:r w:rsidR="004F139B">
        <w:rPr>
          <w:rFonts w:ascii="Arial" w:hAnsi="Arial" w:cs="Arial"/>
          <w:sz w:val="24"/>
          <w:szCs w:val="24"/>
        </w:rPr>
        <w:t>proceder</w:t>
      </w:r>
      <w:proofErr w:type="gramEnd"/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2621CB">
        <w:rPr>
          <w:rFonts w:ascii="Arial" w:eastAsia="Times New Roman" w:hAnsi="Arial" w:cs="Arial"/>
          <w:b/>
          <w:sz w:val="24"/>
          <w:szCs w:val="24"/>
          <w:lang w:eastAsia="pt-BR"/>
        </w:rPr>
        <w:t>MELHORIA SALARIAL PARA OS DIRETORES ESCOLARES MUNICIPAIS, POR MEIO DO FUNDO DE DESENVOLVIMENTO E VALORIZAÇÃO DOS PROFISSIONAIS DA EDUCAÇÃO – FUNDEB, PROPORCIONANDO UMA VALORIZAÇÃO MAIS DIGNA A ESTES PROFISSIONAIS.</w:t>
      </w:r>
      <w:r w:rsidR="002621CB">
        <w:rPr>
          <w:rFonts w:ascii="Arial" w:hAnsi="Arial" w:cs="Arial"/>
          <w:color w:val="0A0A0A"/>
          <w:sz w:val="26"/>
          <w:szCs w:val="26"/>
          <w:shd w:val="clear" w:color="auto" w:fill="FEFEFE"/>
        </w:rPr>
        <w:t> </w:t>
      </w:r>
    </w:p>
    <w:p w:rsidR="00A775DF" w:rsidRDefault="0004182D" w:rsidP="00FA2D7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86F28">
        <w:rPr>
          <w:rFonts w:ascii="Arial" w:hAnsi="Arial" w:cs="Arial"/>
          <w:b/>
          <w:sz w:val="28"/>
          <w:szCs w:val="28"/>
          <w:u w:val="single"/>
        </w:rPr>
        <w:t>Público Alvo</w:t>
      </w:r>
      <w:r w:rsidRPr="00D86F28">
        <w:rPr>
          <w:rFonts w:ascii="Arial" w:hAnsi="Arial" w:cs="Arial"/>
          <w:sz w:val="28"/>
          <w:szCs w:val="28"/>
        </w:rPr>
        <w:t>:</w:t>
      </w:r>
      <w:r w:rsidR="004F139B" w:rsidRPr="00D86F28">
        <w:rPr>
          <w:rFonts w:ascii="Arial" w:hAnsi="Arial" w:cs="Arial"/>
          <w:sz w:val="28"/>
          <w:szCs w:val="28"/>
        </w:rPr>
        <w:t xml:space="preserve"> </w:t>
      </w:r>
      <w:r w:rsidR="002621CB">
        <w:rPr>
          <w:rFonts w:ascii="Arial" w:hAnsi="Arial" w:cs="Arial"/>
          <w:sz w:val="24"/>
          <w:szCs w:val="24"/>
        </w:rPr>
        <w:t>diretores escolares municipais</w:t>
      </w:r>
      <w:r w:rsidR="00D01810" w:rsidRPr="00262B77">
        <w:rPr>
          <w:rFonts w:ascii="Arial" w:hAnsi="Arial" w:cs="Arial"/>
          <w:sz w:val="24"/>
          <w:szCs w:val="24"/>
        </w:rPr>
        <w:t>.</w:t>
      </w:r>
    </w:p>
    <w:p w:rsidR="002621CB" w:rsidRDefault="002621CB" w:rsidP="00FA2D71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621CB" w:rsidRDefault="002621CB" w:rsidP="002621CB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A Câmara dos Deputados aprovou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no dia 21/07/2020 </w:t>
      </w:r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Proposta de Emenda à Constituição (PEC) 15/15, que torna permanente o Fundo de Desenvolvimento e Valorização dos Profissionais da Educação (</w:t>
      </w:r>
      <w:proofErr w:type="spellStart"/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Fundeb</w:t>
      </w:r>
      <w:proofErr w:type="spellEnd"/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) e aumenta a participação da União no financiamento da educação infantil e dos ensinos fundamental e médio.</w:t>
      </w:r>
    </w:p>
    <w:p w:rsidR="002621CB" w:rsidRDefault="002621CB" w:rsidP="002621CB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hAnsi="Arial" w:cs="Arial"/>
          <w:color w:val="0A0A0A"/>
          <w:sz w:val="26"/>
          <w:szCs w:val="26"/>
          <w:shd w:val="clear" w:color="auto" w:fill="FEFEFE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Dessa forma, a complementação da União para o FUNDEB crescerá de forma gradativa ao longo de seis anos, passando dos atuais 10% do total para 23% e pelo menos metade do dinheiro</w:t>
      </w:r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proofErr w:type="gramStart"/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extra deverá</w:t>
      </w:r>
      <w:proofErr w:type="gramEnd"/>
      <w:r w:rsidRPr="002621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ser destinado à educação básica, conforme negociado com o governo.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Além disso, o</w:t>
      </w:r>
      <w:r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texto propõe piso de 70% para o pagamento de salário de profissionais da educação, sem teto. </w:t>
      </w:r>
    </w:p>
    <w:p w:rsidR="006E432E" w:rsidRDefault="002621CB" w:rsidP="000958E7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hAnsi="Arial" w:cs="Arial"/>
          <w:color w:val="0A0A0A"/>
          <w:sz w:val="26"/>
          <w:szCs w:val="26"/>
          <w:shd w:val="clear" w:color="auto" w:fill="FEFEFE"/>
        </w:rPr>
      </w:pPr>
      <w:r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Portanto, é de extrema importância que 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no momento ao ser </w:t>
      </w:r>
      <w:r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realizado o planejamento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anual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e elaborada a lei de diretrizes 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lastRenderedPageBreak/>
        <w:t>orçamentária que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seja 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>incluída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com prioridade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uma me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lhoria salarial</w:t>
      </w:r>
      <w:r w:rsidR="002601C6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para os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diretores escolares municipais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de acordo com o piso salarial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vigente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,</w:t>
      </w:r>
      <w:r w:rsidR="002601C6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considerando que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há muito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tempo não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tem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reajuste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no salário para esta classe. Essa</w:t>
      </w:r>
      <w:r w:rsidR="002601C6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melhoria salarial é importante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>, pois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os diretores escolares estão à frente da escola,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dedicam seu tempo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integral 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>p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ara fazer o melhor pel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>os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alunos e 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para a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comunidade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>,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com o objetivo principal de 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>proporciona</w:t>
      </w:r>
      <w:r w:rsidR="000958E7">
        <w:rPr>
          <w:rFonts w:ascii="Arial" w:hAnsi="Arial" w:cs="Arial"/>
          <w:color w:val="0A0A0A"/>
          <w:sz w:val="26"/>
          <w:szCs w:val="26"/>
          <w:shd w:val="clear" w:color="auto" w:fill="FEFEFE"/>
        </w:rPr>
        <w:t>r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 uma </w:t>
      </w:r>
      <w:r w:rsidR="00A52D6A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valorização digna e uma melhor </w:t>
      </w:r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 xml:space="preserve">condição de trabalho </w:t>
      </w:r>
      <w:bookmarkStart w:id="0" w:name="_GoBack"/>
      <w:bookmarkEnd w:id="0"/>
      <w:r w:rsidR="006E432E">
        <w:rPr>
          <w:rFonts w:ascii="Arial" w:hAnsi="Arial" w:cs="Arial"/>
          <w:color w:val="0A0A0A"/>
          <w:sz w:val="26"/>
          <w:szCs w:val="26"/>
          <w:shd w:val="clear" w:color="auto" w:fill="FEFEFE"/>
        </w:rPr>
        <w:t>a estes profissionais que tanto merecem.</w:t>
      </w:r>
    </w:p>
    <w:p w:rsidR="00DA630E" w:rsidRPr="006C12C9" w:rsidRDefault="0004182D" w:rsidP="006C12C9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</w:t>
      </w:r>
      <w:r w:rsidR="006C12C9">
        <w:rPr>
          <w:rFonts w:ascii="Arial" w:hAnsi="Arial" w:cs="Arial"/>
          <w:sz w:val="24"/>
          <w:szCs w:val="24"/>
        </w:rPr>
        <w:t xml:space="preserve"> para o</w:t>
      </w:r>
      <w:r w:rsidR="006E432E">
        <w:rPr>
          <w:rFonts w:ascii="Arial" w:hAnsi="Arial" w:cs="Arial"/>
          <w:sz w:val="24"/>
          <w:szCs w:val="24"/>
        </w:rPr>
        <w:t xml:space="preserve"> município de Baixo Guandu</w:t>
      </w:r>
      <w:r w:rsidR="00801494">
        <w:rPr>
          <w:rFonts w:ascii="Arial" w:hAnsi="Arial" w:cs="Arial"/>
          <w:sz w:val="24"/>
          <w:szCs w:val="24"/>
        </w:rPr>
        <w:t xml:space="preserve"> é </w:t>
      </w:r>
      <w:r w:rsidRPr="00AD0B79">
        <w:rPr>
          <w:rFonts w:ascii="Arial" w:hAnsi="Arial" w:cs="Arial"/>
          <w:sz w:val="24"/>
          <w:szCs w:val="24"/>
        </w:rPr>
        <w:t>que apresentamos a presente proposição,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:rsidR="00A775DF" w:rsidRDefault="00A775DF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621CB" w:rsidRDefault="002621CB" w:rsidP="002621CB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VINTE E OITO DIAS DO MÊS DE JULHO DO ANO DE 2020.</w:t>
      </w:r>
    </w:p>
    <w:p w:rsidR="002621CB" w:rsidRDefault="002621CB" w:rsidP="002621CB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A775DF" w:rsidRDefault="00A775DF" w:rsidP="00FE25DD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Default="00E5602F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Pr="00E5602F" w:rsidRDefault="00B30BEE" w:rsidP="00261F00">
      <w:pPr>
        <w:spacing w:after="100" w:afterAutospacing="1"/>
        <w:contextualSpacing/>
        <w:rPr>
          <w:rFonts w:ascii="Arial" w:hAnsi="Arial" w:cs="Arial"/>
          <w:b/>
          <w:sz w:val="24"/>
          <w:szCs w:val="24"/>
        </w:rPr>
      </w:pPr>
    </w:p>
    <w:sectPr w:rsidR="00B30BEE" w:rsidRPr="00E5602F" w:rsidSect="00B943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BD8" w:rsidRDefault="00B25BD8" w:rsidP="00CE7E60">
      <w:pPr>
        <w:spacing w:after="0" w:line="240" w:lineRule="auto"/>
      </w:pPr>
      <w:r>
        <w:separator/>
      </w:r>
    </w:p>
  </w:endnote>
  <w:endnote w:type="continuationSeparator" w:id="0">
    <w:p w:rsidR="00B25BD8" w:rsidRDefault="00B25BD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BD8" w:rsidRDefault="00B25BD8" w:rsidP="00CE7E60">
      <w:pPr>
        <w:spacing w:after="0" w:line="240" w:lineRule="auto"/>
      </w:pPr>
      <w:r>
        <w:separator/>
      </w:r>
    </w:p>
  </w:footnote>
  <w:footnote w:type="continuationSeparator" w:id="0">
    <w:p w:rsidR="00B25BD8" w:rsidRDefault="00B25BD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B25B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B25BD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B25B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71717"/>
    <w:rsid w:val="000958E7"/>
    <w:rsid w:val="000A06C2"/>
    <w:rsid w:val="000C7876"/>
    <w:rsid w:val="000F7EBF"/>
    <w:rsid w:val="00115F3A"/>
    <w:rsid w:val="00125BDA"/>
    <w:rsid w:val="001430E1"/>
    <w:rsid w:val="00184B76"/>
    <w:rsid w:val="001908D2"/>
    <w:rsid w:val="001A203F"/>
    <w:rsid w:val="001A36B8"/>
    <w:rsid w:val="001C41D7"/>
    <w:rsid w:val="001D53C7"/>
    <w:rsid w:val="001F48CB"/>
    <w:rsid w:val="00222E73"/>
    <w:rsid w:val="0022590C"/>
    <w:rsid w:val="00235161"/>
    <w:rsid w:val="002601C6"/>
    <w:rsid w:val="00261F00"/>
    <w:rsid w:val="002621CB"/>
    <w:rsid w:val="00262B77"/>
    <w:rsid w:val="002B2289"/>
    <w:rsid w:val="002D19F6"/>
    <w:rsid w:val="002E357E"/>
    <w:rsid w:val="002F12E6"/>
    <w:rsid w:val="0030459D"/>
    <w:rsid w:val="00307B71"/>
    <w:rsid w:val="003126C6"/>
    <w:rsid w:val="00355BFD"/>
    <w:rsid w:val="003B0496"/>
    <w:rsid w:val="003C3E4E"/>
    <w:rsid w:val="003D3345"/>
    <w:rsid w:val="004167A8"/>
    <w:rsid w:val="00447B38"/>
    <w:rsid w:val="004C0CEE"/>
    <w:rsid w:val="004C429E"/>
    <w:rsid w:val="004C6956"/>
    <w:rsid w:val="004E2C80"/>
    <w:rsid w:val="004E6374"/>
    <w:rsid w:val="004F139B"/>
    <w:rsid w:val="005138EF"/>
    <w:rsid w:val="005157D9"/>
    <w:rsid w:val="00521F9E"/>
    <w:rsid w:val="00540FD8"/>
    <w:rsid w:val="00543F03"/>
    <w:rsid w:val="005558D1"/>
    <w:rsid w:val="005722D2"/>
    <w:rsid w:val="005B278E"/>
    <w:rsid w:val="005C53E2"/>
    <w:rsid w:val="005E0EA5"/>
    <w:rsid w:val="005E38A3"/>
    <w:rsid w:val="00617E23"/>
    <w:rsid w:val="006362D2"/>
    <w:rsid w:val="006442B3"/>
    <w:rsid w:val="00651C34"/>
    <w:rsid w:val="0065462A"/>
    <w:rsid w:val="00657711"/>
    <w:rsid w:val="006C12C9"/>
    <w:rsid w:val="006C30B6"/>
    <w:rsid w:val="006E432E"/>
    <w:rsid w:val="006F64F7"/>
    <w:rsid w:val="007042E5"/>
    <w:rsid w:val="00735320"/>
    <w:rsid w:val="007D1BE9"/>
    <w:rsid w:val="007D24F4"/>
    <w:rsid w:val="007D7AEA"/>
    <w:rsid w:val="007E5653"/>
    <w:rsid w:val="00801494"/>
    <w:rsid w:val="00810BAE"/>
    <w:rsid w:val="00812EDC"/>
    <w:rsid w:val="00834DD0"/>
    <w:rsid w:val="00842F02"/>
    <w:rsid w:val="00853B7A"/>
    <w:rsid w:val="00855F10"/>
    <w:rsid w:val="00875AE1"/>
    <w:rsid w:val="00886AC3"/>
    <w:rsid w:val="00887288"/>
    <w:rsid w:val="0089249D"/>
    <w:rsid w:val="008F5AEC"/>
    <w:rsid w:val="00921BBF"/>
    <w:rsid w:val="00925C43"/>
    <w:rsid w:val="00926EE7"/>
    <w:rsid w:val="0093134F"/>
    <w:rsid w:val="009330E6"/>
    <w:rsid w:val="0096409E"/>
    <w:rsid w:val="0097744D"/>
    <w:rsid w:val="00987991"/>
    <w:rsid w:val="009A3978"/>
    <w:rsid w:val="009B4A2B"/>
    <w:rsid w:val="009E06D3"/>
    <w:rsid w:val="00A41766"/>
    <w:rsid w:val="00A52D6A"/>
    <w:rsid w:val="00A70169"/>
    <w:rsid w:val="00A775DF"/>
    <w:rsid w:val="00A912B3"/>
    <w:rsid w:val="00A933C3"/>
    <w:rsid w:val="00AD4D4B"/>
    <w:rsid w:val="00B00018"/>
    <w:rsid w:val="00B00C52"/>
    <w:rsid w:val="00B12F51"/>
    <w:rsid w:val="00B16F98"/>
    <w:rsid w:val="00B25BD8"/>
    <w:rsid w:val="00B30BEE"/>
    <w:rsid w:val="00B32919"/>
    <w:rsid w:val="00B36594"/>
    <w:rsid w:val="00B80713"/>
    <w:rsid w:val="00B93918"/>
    <w:rsid w:val="00B943BE"/>
    <w:rsid w:val="00B94D78"/>
    <w:rsid w:val="00BB52C1"/>
    <w:rsid w:val="00BE517B"/>
    <w:rsid w:val="00BE6D0B"/>
    <w:rsid w:val="00C07A5D"/>
    <w:rsid w:val="00C443EC"/>
    <w:rsid w:val="00C53187"/>
    <w:rsid w:val="00C7530B"/>
    <w:rsid w:val="00CC0712"/>
    <w:rsid w:val="00CC0F26"/>
    <w:rsid w:val="00CC381E"/>
    <w:rsid w:val="00CC4F40"/>
    <w:rsid w:val="00CD117C"/>
    <w:rsid w:val="00CD1522"/>
    <w:rsid w:val="00CE4593"/>
    <w:rsid w:val="00CE7E60"/>
    <w:rsid w:val="00CF5661"/>
    <w:rsid w:val="00D01810"/>
    <w:rsid w:val="00D3365D"/>
    <w:rsid w:val="00D36E67"/>
    <w:rsid w:val="00D53BDB"/>
    <w:rsid w:val="00D77DA7"/>
    <w:rsid w:val="00D86F28"/>
    <w:rsid w:val="00DA630E"/>
    <w:rsid w:val="00DB263B"/>
    <w:rsid w:val="00DD1B2A"/>
    <w:rsid w:val="00DE38E6"/>
    <w:rsid w:val="00E00C96"/>
    <w:rsid w:val="00E05E9F"/>
    <w:rsid w:val="00E2181B"/>
    <w:rsid w:val="00E3031F"/>
    <w:rsid w:val="00E35FD9"/>
    <w:rsid w:val="00E528E2"/>
    <w:rsid w:val="00E5602F"/>
    <w:rsid w:val="00E7259B"/>
    <w:rsid w:val="00E767FD"/>
    <w:rsid w:val="00E91BCA"/>
    <w:rsid w:val="00EC071E"/>
    <w:rsid w:val="00ED202A"/>
    <w:rsid w:val="00EF70F4"/>
    <w:rsid w:val="00F050A8"/>
    <w:rsid w:val="00F11500"/>
    <w:rsid w:val="00F34756"/>
    <w:rsid w:val="00F41053"/>
    <w:rsid w:val="00F90526"/>
    <w:rsid w:val="00F9451F"/>
    <w:rsid w:val="00FA2D71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204</TotalTime>
  <Pages>4</Pages>
  <Words>480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37</cp:revision>
  <cp:lastPrinted>2018-11-05T10:48:00Z</cp:lastPrinted>
  <dcterms:created xsi:type="dcterms:W3CDTF">2019-03-22T02:03:00Z</dcterms:created>
  <dcterms:modified xsi:type="dcterms:W3CDTF">2020-08-07T12:32:00Z</dcterms:modified>
</cp:coreProperties>
</file>