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8DB28" w14:textId="77777777" w:rsidR="000325E5" w:rsidRDefault="000325E5" w:rsidP="00A41766">
      <w:pPr>
        <w:tabs>
          <w:tab w:val="left" w:pos="7230"/>
        </w:tabs>
        <w:spacing w:after="0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1A5C3206" w14:textId="77777777" w:rsidR="0004182D" w:rsidRPr="000325E5" w:rsidRDefault="00E35FD9" w:rsidP="0004182D">
      <w:pPr>
        <w:spacing w:after="0"/>
        <w:jc w:val="center"/>
        <w:rPr>
          <w:rFonts w:ascii="Arial" w:eastAsia="Times New Roman" w:hAnsi="Arial" w:cs="Arial"/>
          <w:b/>
          <w:sz w:val="44"/>
          <w:szCs w:val="44"/>
          <w:lang w:eastAsia="pt-BR"/>
        </w:rPr>
      </w:pPr>
      <w:r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PEDIDO DE PROVIDÊNCIA Nº </w:t>
      </w:r>
      <w:r w:rsidR="00401146"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  </w:t>
      </w:r>
      <w:r w:rsidR="000E644A">
        <w:rPr>
          <w:rFonts w:ascii="Arial" w:eastAsia="Times New Roman" w:hAnsi="Arial" w:cs="Arial"/>
          <w:b/>
          <w:sz w:val="44"/>
          <w:szCs w:val="44"/>
          <w:lang w:eastAsia="pt-BR"/>
        </w:rPr>
        <w:t>/2020</w:t>
      </w:r>
    </w:p>
    <w:p w14:paraId="5DF7D543" w14:textId="77777777" w:rsidR="000325E5" w:rsidRDefault="000325E5" w:rsidP="0004182D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7BD62D1" w14:textId="77777777" w:rsidR="0004182D" w:rsidRPr="000325E5" w:rsidRDefault="0004182D" w:rsidP="0004182D">
      <w:pPr>
        <w:spacing w:after="0"/>
        <w:jc w:val="center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0325E5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Autora: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Vereadora</w:t>
      </w:r>
      <w:r w:rsidRPr="000325E5">
        <w:rPr>
          <w:rFonts w:ascii="Arial" w:eastAsia="Times New Roman" w:hAnsi="Arial" w:cs="Arial"/>
          <w:bCs/>
          <w:sz w:val="28"/>
          <w:szCs w:val="28"/>
          <w:lang w:eastAsia="pt-BR"/>
        </w:rPr>
        <w:t xml:space="preserve"> Sueli Alves Teodoro –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Sueli Teodoro</w:t>
      </w:r>
    </w:p>
    <w:p w14:paraId="0784A447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69EDBB0" w14:textId="77777777" w:rsidR="000325E5" w:rsidRDefault="000325E5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75EA2A4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Excelentíssimo Senhor Presidente e Membros da Mesa Diretora do Poder Legislativo Municipal de Baixo Guandu/ES.</w:t>
      </w:r>
    </w:p>
    <w:p w14:paraId="24922DCB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6F391C6" w14:textId="77777777" w:rsidR="00812EDC" w:rsidRDefault="0004182D" w:rsidP="004167A8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Vereadora que este subscreve com fulcro no artigo 112 da Resolução n.º 016/90 (Regimento Interno) e ouvido o soberano Plenário,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requer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Prefeito Municipal, José de Barros Neto - </w:t>
      </w:r>
      <w:r w:rsidRPr="00DC499E">
        <w:rPr>
          <w:rFonts w:ascii="Arial" w:eastAsia="Times New Roman" w:hAnsi="Arial" w:cs="Arial"/>
          <w:b/>
          <w:sz w:val="24"/>
          <w:szCs w:val="24"/>
          <w:lang w:eastAsia="pt-BR"/>
        </w:rPr>
        <w:t>Neto Barros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3D334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para que </w:t>
      </w:r>
      <w:r w:rsidRPr="001C07D8">
        <w:rPr>
          <w:rFonts w:ascii="Arial" w:eastAsia="Times New Roman" w:hAnsi="Arial" w:cs="Arial"/>
          <w:sz w:val="24"/>
          <w:szCs w:val="24"/>
          <w:lang w:eastAsia="pt-BR"/>
        </w:rPr>
        <w:t>VIABI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>LIZ</w:t>
      </w:r>
      <w:r>
        <w:rPr>
          <w:rFonts w:ascii="Arial" w:eastAsia="Times New Roman" w:hAnsi="Arial" w:cs="Arial"/>
          <w:i/>
          <w:sz w:val="24"/>
          <w:szCs w:val="24"/>
          <w:lang w:eastAsia="pt-BR"/>
        </w:rPr>
        <w:t>E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 JUNTO À SECRETARIA </w:t>
      </w:r>
      <w:r w:rsidR="004E2C80">
        <w:rPr>
          <w:rFonts w:ascii="Arial" w:eastAsia="Times New Roman" w:hAnsi="Arial" w:cs="Arial"/>
          <w:i/>
          <w:sz w:val="24"/>
          <w:szCs w:val="24"/>
          <w:lang w:eastAsia="pt-BR"/>
        </w:rPr>
        <w:t>COMPETENTE</w:t>
      </w:r>
      <w:r w:rsidR="00812ED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4E6374">
        <w:rPr>
          <w:rFonts w:ascii="Arial" w:eastAsia="Times New Roman" w:hAnsi="Arial" w:cs="Arial"/>
          <w:b/>
          <w:sz w:val="24"/>
          <w:szCs w:val="24"/>
          <w:lang w:eastAsia="pt-BR"/>
        </w:rPr>
        <w:t>A</w:t>
      </w:r>
      <w:r w:rsidR="00606F8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MELHORIA DA ILUMINAÇÃO PÚBLICA NA PONTE DE FERRO E A</w:t>
      </w:r>
      <w:r w:rsidR="004E637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401146">
        <w:rPr>
          <w:rFonts w:ascii="Arial" w:eastAsia="Times New Roman" w:hAnsi="Arial" w:cs="Arial"/>
          <w:b/>
          <w:sz w:val="24"/>
          <w:szCs w:val="24"/>
          <w:lang w:eastAsia="pt-BR"/>
        </w:rPr>
        <w:t>LIMPEZA</w:t>
      </w:r>
      <w:r w:rsidR="001131A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COMPLETA</w:t>
      </w:r>
      <w:r w:rsidR="0040114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</w:t>
      </w:r>
      <w:r w:rsidR="00E91D7C">
        <w:rPr>
          <w:rFonts w:ascii="Arial" w:eastAsia="Times New Roman" w:hAnsi="Arial" w:cs="Arial"/>
          <w:b/>
          <w:sz w:val="24"/>
          <w:szCs w:val="24"/>
          <w:lang w:eastAsia="pt-BR"/>
        </w:rPr>
        <w:t>A VEGETAÇÃO</w:t>
      </w:r>
      <w:r w:rsidR="001131A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EXISTENTE</w:t>
      </w:r>
      <w:r w:rsidR="00E91D7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NA</w:t>
      </w:r>
      <w:r w:rsidR="0040114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1131A9">
        <w:rPr>
          <w:rFonts w:ascii="Arial" w:eastAsia="Times New Roman" w:hAnsi="Arial" w:cs="Arial"/>
          <w:b/>
          <w:sz w:val="24"/>
          <w:szCs w:val="24"/>
          <w:lang w:eastAsia="pt-BR"/>
        </w:rPr>
        <w:t>RUA WALDERLAN ALVES</w:t>
      </w:r>
      <w:r w:rsidR="00401146">
        <w:rPr>
          <w:rFonts w:ascii="Arial" w:eastAsia="Times New Roman" w:hAnsi="Arial" w:cs="Arial"/>
          <w:b/>
          <w:sz w:val="24"/>
          <w:szCs w:val="24"/>
          <w:lang w:eastAsia="pt-BR"/>
        </w:rPr>
        <w:t>,</w:t>
      </w:r>
      <w:r w:rsidR="001131A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BAIRRO VILA KENNEDY</w:t>
      </w:r>
      <w:r w:rsidR="0040114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1131A9">
        <w:rPr>
          <w:rFonts w:ascii="Arial" w:eastAsia="Times New Roman" w:hAnsi="Arial" w:cs="Arial"/>
          <w:b/>
          <w:sz w:val="24"/>
          <w:szCs w:val="24"/>
          <w:lang w:eastAsia="pt-BR"/>
        </w:rPr>
        <w:t>(</w:t>
      </w:r>
      <w:r w:rsidR="00401146">
        <w:rPr>
          <w:rFonts w:ascii="Arial" w:eastAsia="Times New Roman" w:hAnsi="Arial" w:cs="Arial"/>
          <w:b/>
          <w:sz w:val="24"/>
          <w:szCs w:val="24"/>
          <w:lang w:eastAsia="pt-BR"/>
        </w:rPr>
        <w:t>PRÓXIMO</w:t>
      </w:r>
      <w:r w:rsidR="001131A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A CERÂMICA KILL), COM O OBJETIVO DE PROPORCIONAR MAIS SEGURANÇA A TODOS QUE ALI TRANSITAM</w:t>
      </w:r>
      <w:r w:rsidR="004167A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. </w:t>
      </w:r>
    </w:p>
    <w:p w14:paraId="192C2848" w14:textId="77777777" w:rsidR="004167A8" w:rsidRDefault="004167A8" w:rsidP="004167A8">
      <w:pPr>
        <w:spacing w:after="0"/>
        <w:jc w:val="both"/>
        <w:rPr>
          <w:rFonts w:ascii="Arial" w:hAnsi="Arial" w:cs="Arial"/>
          <w:b/>
          <w:sz w:val="26"/>
          <w:szCs w:val="26"/>
        </w:rPr>
      </w:pPr>
    </w:p>
    <w:p w14:paraId="4E121358" w14:textId="77777777" w:rsidR="0004182D" w:rsidRDefault="0004182D" w:rsidP="0004182D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CÂMARA MUNICIPAL DE BAIXO GUANDU/ES, “PALÁCIO MONSENHOR ALONSO LEITE”, AOS </w:t>
      </w:r>
      <w:r w:rsidR="004E5338">
        <w:rPr>
          <w:rFonts w:ascii="Arial" w:eastAsia="Times New Roman" w:hAnsi="Arial" w:cs="Arial"/>
          <w:sz w:val="24"/>
          <w:szCs w:val="24"/>
          <w:lang w:eastAsia="pt-BR"/>
        </w:rPr>
        <w:t>ONZE</w:t>
      </w:r>
      <w:r w:rsidR="005157D9">
        <w:rPr>
          <w:rFonts w:ascii="Arial" w:eastAsia="Times New Roman" w:hAnsi="Arial" w:cs="Arial"/>
          <w:sz w:val="24"/>
          <w:szCs w:val="24"/>
          <w:lang w:eastAsia="pt-BR"/>
        </w:rPr>
        <w:t xml:space="preserve"> DIAS D</w:t>
      </w:r>
      <w:r>
        <w:rPr>
          <w:rFonts w:ascii="Arial" w:eastAsia="Times New Roman" w:hAnsi="Arial" w:cs="Arial"/>
          <w:sz w:val="24"/>
          <w:szCs w:val="24"/>
          <w:lang w:eastAsia="pt-BR"/>
        </w:rPr>
        <w:t>O MÊS DE</w:t>
      </w:r>
      <w:r w:rsidR="004167A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4E5338">
        <w:rPr>
          <w:rFonts w:ascii="Arial" w:eastAsia="Times New Roman" w:hAnsi="Arial" w:cs="Arial"/>
          <w:sz w:val="24"/>
          <w:szCs w:val="24"/>
          <w:lang w:eastAsia="pt-BR"/>
        </w:rPr>
        <w:t>SETEMBRO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DO ANO DE 20</w:t>
      </w:r>
      <w:r w:rsidR="004E5338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267CF1DC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14:paraId="22574510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14:paraId="09013CE0" w14:textId="77777777"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SUELI TEODORO</w:t>
      </w:r>
    </w:p>
    <w:p w14:paraId="0F890A7C" w14:textId="77777777"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(Vereadora autora)</w:t>
      </w:r>
    </w:p>
    <w:p w14:paraId="1763F7DD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1289154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C5C3EA0" w14:textId="77777777" w:rsidR="005157D9" w:rsidRDefault="005157D9" w:rsidP="00EC071E">
      <w:pPr>
        <w:rPr>
          <w:rFonts w:ascii="Arial" w:hAnsi="Arial" w:cs="Arial"/>
          <w:b/>
          <w:sz w:val="32"/>
          <w:szCs w:val="32"/>
        </w:rPr>
      </w:pPr>
    </w:p>
    <w:p w14:paraId="5A79BB07" w14:textId="77777777" w:rsidR="00FC10C3" w:rsidRDefault="0004182D" w:rsidP="00F00F43">
      <w:pPr>
        <w:jc w:val="center"/>
        <w:rPr>
          <w:rFonts w:ascii="Arial" w:hAnsi="Arial" w:cs="Arial"/>
          <w:b/>
          <w:sz w:val="28"/>
          <w:szCs w:val="28"/>
        </w:rPr>
      </w:pPr>
      <w:r w:rsidRPr="00FE25DD">
        <w:rPr>
          <w:rFonts w:ascii="Arial" w:hAnsi="Arial" w:cs="Arial"/>
          <w:b/>
          <w:sz w:val="28"/>
          <w:szCs w:val="28"/>
        </w:rPr>
        <w:lastRenderedPageBreak/>
        <w:t>JUSTICATIVA</w:t>
      </w:r>
    </w:p>
    <w:p w14:paraId="0B08D815" w14:textId="77777777" w:rsidR="00401146" w:rsidRPr="00FE25DD" w:rsidRDefault="00401146" w:rsidP="00401146">
      <w:pPr>
        <w:jc w:val="center"/>
        <w:rPr>
          <w:rFonts w:ascii="Arial" w:hAnsi="Arial" w:cs="Arial"/>
          <w:b/>
          <w:sz w:val="28"/>
          <w:szCs w:val="28"/>
        </w:rPr>
      </w:pPr>
    </w:p>
    <w:p w14:paraId="6D565D9D" w14:textId="77777777" w:rsidR="00FC10C3" w:rsidRPr="00A912B3" w:rsidRDefault="0004182D" w:rsidP="00A912B3">
      <w:pPr>
        <w:spacing w:after="100" w:afterAutospacing="1"/>
        <w:jc w:val="both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b/>
          <w:sz w:val="24"/>
          <w:szCs w:val="24"/>
        </w:rPr>
        <w:t>EXCELENTÍSSIMOS SENHORES MEMBROS DA MESA DIRETORA, VEREADORES E VEREADORA.</w:t>
      </w:r>
    </w:p>
    <w:p w14:paraId="255254E3" w14:textId="77777777" w:rsidR="00606F85" w:rsidRDefault="0004182D" w:rsidP="00606F85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D0B79">
        <w:rPr>
          <w:rFonts w:ascii="Arial" w:hAnsi="Arial" w:cs="Arial"/>
          <w:b/>
          <w:sz w:val="28"/>
          <w:szCs w:val="28"/>
          <w:u w:val="single"/>
        </w:rPr>
        <w:t>Objetivo</w:t>
      </w:r>
      <w:r w:rsidRPr="00AD0B79">
        <w:rPr>
          <w:rFonts w:ascii="Arial" w:hAnsi="Arial" w:cs="Arial"/>
          <w:sz w:val="28"/>
          <w:szCs w:val="28"/>
        </w:rPr>
        <w:t>:</w:t>
      </w:r>
      <w:r w:rsidRPr="00AD0B79">
        <w:rPr>
          <w:rFonts w:ascii="Arial" w:hAnsi="Arial" w:cs="Arial"/>
          <w:sz w:val="24"/>
          <w:szCs w:val="24"/>
        </w:rPr>
        <w:t xml:space="preserve"> Pleitear ao chefe do Poder Executivo Municipal providências</w:t>
      </w:r>
      <w:r w:rsidR="004F139B">
        <w:rPr>
          <w:rFonts w:ascii="Arial" w:hAnsi="Arial" w:cs="Arial"/>
          <w:sz w:val="24"/>
          <w:szCs w:val="24"/>
        </w:rPr>
        <w:t xml:space="preserve"> junto à secretaria competente, para proceder</w:t>
      </w:r>
      <w:r w:rsidR="001131A9">
        <w:rPr>
          <w:rFonts w:ascii="Arial" w:hAnsi="Arial" w:cs="Arial"/>
          <w:sz w:val="24"/>
          <w:szCs w:val="24"/>
        </w:rPr>
        <w:t xml:space="preserve"> </w:t>
      </w:r>
      <w:r w:rsidR="00606F85">
        <w:rPr>
          <w:rFonts w:ascii="Arial" w:eastAsia="Times New Roman" w:hAnsi="Arial" w:cs="Arial"/>
          <w:b/>
          <w:sz w:val="24"/>
          <w:szCs w:val="24"/>
          <w:lang w:eastAsia="pt-BR"/>
        </w:rPr>
        <w:t>A MELHORIA DA ILUMINAÇÃO PÚBL</w:t>
      </w:r>
      <w:r w:rsidR="002862A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ICA NA PONTE DE FERRO E A </w:t>
      </w:r>
      <w:r w:rsidR="00606F8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LIMPEZA COMPLETA DA VEGETAÇÃO EXISTENTE NA RUA WALDERLAN ALVES, BAIRRO VILA KENNEDY (PRÓXIMO A CERÂMICA KILL), COM O OBJETIVO DE PROPORCIONAR MAIS SEGURANÇA A TODOS QUE ALI TRANSITAM. </w:t>
      </w:r>
    </w:p>
    <w:p w14:paraId="628F3DE3" w14:textId="77777777" w:rsidR="00EC071E" w:rsidRDefault="00EC071E" w:rsidP="00EC071E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C461ADD" w14:textId="77777777" w:rsidR="00401146" w:rsidRDefault="0004182D" w:rsidP="004E5338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86F28">
        <w:rPr>
          <w:rFonts w:ascii="Arial" w:hAnsi="Arial" w:cs="Arial"/>
          <w:b/>
          <w:sz w:val="28"/>
          <w:szCs w:val="28"/>
          <w:u w:val="single"/>
        </w:rPr>
        <w:t>Público Alvo</w:t>
      </w:r>
      <w:r w:rsidRPr="00D86F28">
        <w:rPr>
          <w:rFonts w:ascii="Arial" w:hAnsi="Arial" w:cs="Arial"/>
          <w:sz w:val="28"/>
          <w:szCs w:val="28"/>
        </w:rPr>
        <w:t>:</w:t>
      </w:r>
      <w:r w:rsidR="004F139B" w:rsidRPr="00D86F28">
        <w:rPr>
          <w:rFonts w:ascii="Arial" w:hAnsi="Arial" w:cs="Arial"/>
          <w:sz w:val="28"/>
          <w:szCs w:val="28"/>
        </w:rPr>
        <w:t xml:space="preserve"> </w:t>
      </w:r>
      <w:r w:rsidR="00401146" w:rsidRPr="00401146">
        <w:rPr>
          <w:rFonts w:ascii="Arial" w:hAnsi="Arial" w:cs="Arial"/>
          <w:sz w:val="24"/>
          <w:szCs w:val="24"/>
        </w:rPr>
        <w:t xml:space="preserve">todos que transitam </w:t>
      </w:r>
      <w:r w:rsidR="002862A2">
        <w:rPr>
          <w:rFonts w:ascii="Arial" w:hAnsi="Arial" w:cs="Arial"/>
          <w:sz w:val="24"/>
          <w:szCs w:val="24"/>
        </w:rPr>
        <w:t>pela Ponte de Ferro e pela Rua</w:t>
      </w:r>
      <w:r w:rsidR="001131A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131A9">
        <w:rPr>
          <w:rFonts w:ascii="Arial" w:hAnsi="Arial" w:cs="Arial"/>
          <w:sz w:val="24"/>
          <w:szCs w:val="24"/>
        </w:rPr>
        <w:t>Walderlan</w:t>
      </w:r>
      <w:proofErr w:type="spellEnd"/>
      <w:r w:rsidR="001131A9">
        <w:rPr>
          <w:rFonts w:ascii="Arial" w:hAnsi="Arial" w:cs="Arial"/>
          <w:sz w:val="24"/>
          <w:szCs w:val="24"/>
        </w:rPr>
        <w:t xml:space="preserve"> Alves</w:t>
      </w:r>
      <w:r w:rsidR="00D01810" w:rsidRPr="00401146">
        <w:rPr>
          <w:rFonts w:ascii="Arial" w:hAnsi="Arial" w:cs="Arial"/>
          <w:sz w:val="24"/>
          <w:szCs w:val="24"/>
        </w:rPr>
        <w:t>.</w:t>
      </w:r>
    </w:p>
    <w:p w14:paraId="18814B42" w14:textId="77777777" w:rsidR="004E5338" w:rsidRPr="004E5338" w:rsidRDefault="004E5338" w:rsidP="004E5338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330D495" w14:textId="77777777" w:rsidR="001131A9" w:rsidRDefault="004E5338" w:rsidP="004E5338">
      <w:pPr>
        <w:shd w:val="clear" w:color="auto" w:fill="FFFFFF"/>
        <w:spacing w:before="100" w:beforeAutospacing="1" w:after="100" w:afterAutospacing="1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Diante da solicitação da população e pessoas que transitam na</w:t>
      </w:r>
      <w:r w:rsidR="002862A2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ponte de ferro e na R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ua</w:t>
      </w:r>
      <w:r w:rsidR="001131A9" w:rsidRPr="001131A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131A9">
        <w:rPr>
          <w:rFonts w:ascii="Arial" w:hAnsi="Arial" w:cs="Arial"/>
          <w:sz w:val="24"/>
          <w:szCs w:val="24"/>
        </w:rPr>
        <w:t>Walderlan</w:t>
      </w:r>
      <w:proofErr w:type="spellEnd"/>
      <w:r w:rsidR="001131A9">
        <w:rPr>
          <w:rFonts w:ascii="Arial" w:hAnsi="Arial" w:cs="Arial"/>
          <w:sz w:val="24"/>
          <w:szCs w:val="24"/>
        </w:rPr>
        <w:t xml:space="preserve"> Alves</w:t>
      </w:r>
      <w:r w:rsidR="00D156EB">
        <w:rPr>
          <w:rFonts w:ascii="Arial" w:hAnsi="Arial" w:cs="Arial"/>
          <w:sz w:val="24"/>
          <w:szCs w:val="24"/>
        </w:rPr>
        <w:t xml:space="preserve"> no</w:t>
      </w:r>
      <w:r w:rsidR="007D2B37">
        <w:rPr>
          <w:rFonts w:ascii="Arial" w:hAnsi="Arial" w:cs="Arial"/>
          <w:sz w:val="24"/>
          <w:szCs w:val="24"/>
        </w:rPr>
        <w:t xml:space="preserve"> Bairro Vila Kennedy (</w:t>
      </w:r>
      <w:r w:rsidR="001131A9">
        <w:rPr>
          <w:rFonts w:ascii="Arial" w:hAnsi="Arial" w:cs="Arial"/>
          <w:sz w:val="24"/>
          <w:szCs w:val="24"/>
        </w:rPr>
        <w:t xml:space="preserve">próximo à cerâmica </w:t>
      </w:r>
      <w:proofErr w:type="spellStart"/>
      <w:r w:rsidR="001131A9">
        <w:rPr>
          <w:rFonts w:ascii="Arial" w:hAnsi="Arial" w:cs="Arial"/>
          <w:sz w:val="24"/>
          <w:szCs w:val="24"/>
        </w:rPr>
        <w:t>Kill</w:t>
      </w:r>
      <w:proofErr w:type="spellEnd"/>
      <w:r w:rsidR="007D2B37">
        <w:rPr>
          <w:rFonts w:ascii="Arial" w:hAnsi="Arial" w:cs="Arial"/>
          <w:sz w:val="24"/>
          <w:szCs w:val="24"/>
        </w:rPr>
        <w:t>)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, verificou-se a </w:t>
      </w:r>
      <w:r w:rsidR="00D156E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extrema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necessidade de realizar uma</w:t>
      </w:r>
      <w:r w:rsidR="002862A2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melhoria da iluminação pública n</w:t>
      </w:r>
      <w:r w:rsidR="00D156E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 ponte e 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limpeza completa da </w:t>
      </w:r>
      <w:r w:rsidR="001131A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vegetação</w:t>
      </w:r>
      <w:r w:rsidR="00D156E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da rua mencionada</w:t>
      </w:r>
      <w:r w:rsidR="001131A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</w:p>
    <w:p w14:paraId="7358150B" w14:textId="77777777" w:rsidR="00E91D7C" w:rsidRDefault="004E5338" w:rsidP="004E5338">
      <w:pPr>
        <w:shd w:val="clear" w:color="auto" w:fill="FFFFFF"/>
        <w:spacing w:before="100" w:beforeAutospacing="1" w:after="100" w:afterAutospacing="1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O pedido se justifica, pois </w:t>
      </w:r>
      <w:r w:rsidR="00D156E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não há iluminação </w:t>
      </w:r>
      <w:r w:rsidR="002862A2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eficiente</w:t>
      </w:r>
      <w:r w:rsidR="00D156E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na ponte</w:t>
      </w:r>
      <w:r w:rsidR="002862A2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de ferro</w:t>
      </w:r>
      <w:r w:rsidR="00D156E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para proporcionar segurança as pessoas que ali transitam, ainda,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conforme foto anexada há ampla vegetação e acumulo de lixos</w:t>
      </w:r>
      <w:r w:rsidR="00D156E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na rua </w:t>
      </w:r>
      <w:proofErr w:type="spellStart"/>
      <w:r w:rsidR="00D156EB">
        <w:rPr>
          <w:rFonts w:ascii="Arial" w:hAnsi="Arial" w:cs="Arial"/>
          <w:sz w:val="24"/>
          <w:szCs w:val="24"/>
        </w:rPr>
        <w:t>Walderlan</w:t>
      </w:r>
      <w:proofErr w:type="spellEnd"/>
      <w:r w:rsidR="00D156EB">
        <w:rPr>
          <w:rFonts w:ascii="Arial" w:hAnsi="Arial" w:cs="Arial"/>
          <w:sz w:val="24"/>
          <w:szCs w:val="24"/>
        </w:rPr>
        <w:t xml:space="preserve"> Alves próximo à cerâmica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 w:rsidR="001131A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atraindo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mosquitos,</w:t>
      </w:r>
      <w:r w:rsidR="001131A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roedores,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obstruindo </w:t>
      </w:r>
      <w:r w:rsidR="00D156E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também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 iluminação pública</w:t>
      </w:r>
      <w:r w:rsidR="001131A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 podendo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até servir de esconderijo para pessoa mal intencionada, o que traz grande perigo para </w:t>
      </w:r>
      <w:r w:rsidR="001C706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pessoas que ali transitam</w:t>
      </w:r>
      <w:r w:rsidR="001131A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diariamente</w:t>
      </w:r>
      <w:r w:rsidR="00E91D7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</w:p>
    <w:p w14:paraId="152C3AB0" w14:textId="77777777" w:rsidR="00401146" w:rsidRDefault="00401146" w:rsidP="00EC071E">
      <w:pPr>
        <w:shd w:val="clear" w:color="auto" w:fill="FFFFFF"/>
        <w:spacing w:before="100" w:beforeAutospacing="1" w:after="100" w:afterAutospacing="1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lastRenderedPageBreak/>
        <w:t xml:space="preserve">Por ser uma rua com </w:t>
      </w:r>
      <w:r w:rsidR="001131A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alto fluxo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de </w:t>
      </w:r>
      <w:r w:rsidR="001131A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pessoas e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veículos a </w:t>
      </w:r>
      <w:r w:rsidR="00D156E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melhoria na iluminação e a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limpeza</w:t>
      </w:r>
      <w:r w:rsidR="001131A9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da vegetação</w:t>
      </w:r>
      <w:r w:rsidR="00D156E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irão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trazer</w:t>
      </w:r>
      <w:r w:rsidR="00E91D7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melhores cond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ições para </w:t>
      </w:r>
      <w:r w:rsidR="00E91D7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os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que ali </w:t>
      </w:r>
      <w:r w:rsidR="00E91D7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passam</w:t>
      </w:r>
      <w:r w:rsidR="001C706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no dia-a-dia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</w:t>
      </w:r>
      <w:r w:rsidR="00E91D7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além de </w:t>
      </w:r>
      <w:r w:rsidR="001C706C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proporcionar mais segurança para todos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</w:p>
    <w:p w14:paraId="5CD436CC" w14:textId="77777777" w:rsidR="00EC071E" w:rsidRDefault="0004182D" w:rsidP="00FE25DD">
      <w:pPr>
        <w:spacing w:after="120"/>
        <w:ind w:firstLine="1134"/>
        <w:jc w:val="both"/>
        <w:rPr>
          <w:rFonts w:ascii="Arial" w:hAnsi="Arial" w:cs="Arial"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>Em busca de soluções</w:t>
      </w:r>
      <w:r w:rsidR="004E6374">
        <w:rPr>
          <w:rFonts w:ascii="Arial" w:hAnsi="Arial" w:cs="Arial"/>
          <w:sz w:val="24"/>
          <w:szCs w:val="24"/>
        </w:rPr>
        <w:t xml:space="preserve"> e melhorias</w:t>
      </w:r>
      <w:r w:rsidR="001131A9">
        <w:rPr>
          <w:rFonts w:ascii="Arial" w:hAnsi="Arial" w:cs="Arial"/>
          <w:sz w:val="24"/>
          <w:szCs w:val="24"/>
        </w:rPr>
        <w:t xml:space="preserve"> para os transeuntes da</w:t>
      </w:r>
      <w:r w:rsidR="00D156EB">
        <w:rPr>
          <w:rFonts w:ascii="Arial" w:hAnsi="Arial" w:cs="Arial"/>
          <w:sz w:val="24"/>
          <w:szCs w:val="24"/>
        </w:rPr>
        <w:t xml:space="preserve"> Ponte de Ferro e da</w:t>
      </w:r>
      <w:r w:rsidR="001131A9">
        <w:rPr>
          <w:rFonts w:ascii="Arial" w:hAnsi="Arial" w:cs="Arial"/>
          <w:sz w:val="24"/>
          <w:szCs w:val="24"/>
        </w:rPr>
        <w:t xml:space="preserve"> Rua</w:t>
      </w:r>
      <w:r w:rsidR="007D2B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D2B37">
        <w:rPr>
          <w:rFonts w:ascii="Arial" w:hAnsi="Arial" w:cs="Arial"/>
          <w:sz w:val="24"/>
          <w:szCs w:val="24"/>
        </w:rPr>
        <w:t>Walderlan</w:t>
      </w:r>
      <w:proofErr w:type="spellEnd"/>
      <w:r w:rsidR="007D2B37">
        <w:rPr>
          <w:rFonts w:ascii="Arial" w:hAnsi="Arial" w:cs="Arial"/>
          <w:sz w:val="24"/>
          <w:szCs w:val="24"/>
        </w:rPr>
        <w:t xml:space="preserve"> Alves</w:t>
      </w:r>
      <w:r w:rsidR="001131A9">
        <w:rPr>
          <w:rFonts w:ascii="Arial" w:hAnsi="Arial" w:cs="Arial"/>
          <w:sz w:val="24"/>
          <w:szCs w:val="24"/>
        </w:rPr>
        <w:t xml:space="preserve">, </w:t>
      </w:r>
      <w:r w:rsidR="00401146">
        <w:rPr>
          <w:rFonts w:ascii="Arial" w:hAnsi="Arial" w:cs="Arial"/>
          <w:sz w:val="24"/>
          <w:szCs w:val="24"/>
        </w:rPr>
        <w:t>Bairro</w:t>
      </w:r>
      <w:r w:rsidR="001131A9">
        <w:rPr>
          <w:rFonts w:ascii="Arial" w:hAnsi="Arial" w:cs="Arial"/>
          <w:sz w:val="24"/>
          <w:szCs w:val="24"/>
        </w:rPr>
        <w:t xml:space="preserve"> Vila Kennedy,</w:t>
      </w:r>
      <w:r w:rsidR="004E6374">
        <w:rPr>
          <w:rFonts w:ascii="Arial" w:hAnsi="Arial" w:cs="Arial"/>
          <w:sz w:val="24"/>
          <w:szCs w:val="24"/>
        </w:rPr>
        <w:t xml:space="preserve"> </w:t>
      </w:r>
      <w:r w:rsidRPr="00AD0B79">
        <w:rPr>
          <w:rFonts w:ascii="Arial" w:hAnsi="Arial" w:cs="Arial"/>
          <w:sz w:val="24"/>
          <w:szCs w:val="24"/>
        </w:rPr>
        <w:t>é que apresentamos a presente proposição esperando desde já a aprovação de todos os Colegas e o atendimento por parte do Che</w:t>
      </w:r>
      <w:r w:rsidR="007042E5">
        <w:rPr>
          <w:rFonts w:ascii="Arial" w:hAnsi="Arial" w:cs="Arial"/>
          <w:sz w:val="24"/>
          <w:szCs w:val="24"/>
        </w:rPr>
        <w:t xml:space="preserve">fe do Poder Executivo </w:t>
      </w:r>
      <w:r w:rsidR="00886AC3">
        <w:rPr>
          <w:rFonts w:ascii="Arial" w:hAnsi="Arial" w:cs="Arial"/>
          <w:sz w:val="24"/>
          <w:szCs w:val="24"/>
        </w:rPr>
        <w:t>Municipal.</w:t>
      </w:r>
    </w:p>
    <w:p w14:paraId="5447072D" w14:textId="77777777" w:rsidR="00401146" w:rsidRPr="00FE25DD" w:rsidRDefault="00401146" w:rsidP="00FE25DD">
      <w:pPr>
        <w:spacing w:after="120"/>
        <w:ind w:firstLine="1134"/>
        <w:jc w:val="both"/>
        <w:rPr>
          <w:rFonts w:ascii="Arial" w:hAnsi="Arial" w:cs="Arial"/>
          <w:sz w:val="24"/>
          <w:szCs w:val="24"/>
        </w:rPr>
      </w:pPr>
    </w:p>
    <w:p w14:paraId="43EB25BC" w14:textId="77777777" w:rsidR="004E5338" w:rsidRDefault="004E5338" w:rsidP="004E5338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ONZE DIAS DO MÊS DE SETEMBRO DO ANO DE 2020.</w:t>
      </w:r>
    </w:p>
    <w:p w14:paraId="2F1375B7" w14:textId="77777777" w:rsidR="00401146" w:rsidRDefault="00401146" w:rsidP="00EC071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897ADD9" w14:textId="77777777" w:rsidR="00401146" w:rsidRPr="00EC071E" w:rsidRDefault="00401146" w:rsidP="00EC071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DF5126F" w14:textId="77777777" w:rsidR="0004182D" w:rsidRDefault="0004182D" w:rsidP="00FE25DD">
      <w:pPr>
        <w:spacing w:after="100" w:afterAutospacing="1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 xml:space="preserve">Sueli Alves Teodoro </w:t>
      </w:r>
      <w:r w:rsidRPr="00AD0B79">
        <w:rPr>
          <w:rFonts w:ascii="Arial" w:hAnsi="Arial" w:cs="Arial"/>
          <w:b/>
          <w:sz w:val="24"/>
          <w:szCs w:val="24"/>
        </w:rPr>
        <w:t>- SUELI TEODORO</w:t>
      </w:r>
    </w:p>
    <w:p w14:paraId="0DD0F36F" w14:textId="77777777" w:rsidR="00B00C52" w:rsidRDefault="00E5602F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(Vereadora Autora)</w:t>
      </w:r>
    </w:p>
    <w:p w14:paraId="2417AB43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3B11FD2F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3C2AD7BB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52A2EABD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4F142B47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53CD1BBB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7EADC612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6B94AB61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417F9868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5706A479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34E095DE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26E22C4F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4DCA9130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3DE8ED22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2BDE104A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01239FAF" w14:textId="77777777" w:rsidR="001C706C" w:rsidRDefault="001C706C" w:rsidP="00E5602F">
      <w:pPr>
        <w:spacing w:after="100" w:afterAutospacing="1"/>
        <w:contextualSpacing/>
        <w:jc w:val="center"/>
        <w:rPr>
          <w:rFonts w:ascii="Arial" w:hAnsi="Arial" w:cs="Arial"/>
          <w:sz w:val="24"/>
          <w:szCs w:val="24"/>
        </w:rPr>
      </w:pPr>
    </w:p>
    <w:p w14:paraId="4EB1A3E9" w14:textId="77777777" w:rsidR="001C706C" w:rsidRPr="00E5602F" w:rsidRDefault="001C706C" w:rsidP="00E5602F">
      <w:pPr>
        <w:spacing w:after="100" w:afterAutospacing="1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FEA095A" wp14:editId="20756942">
            <wp:extent cx="5309870" cy="7077983"/>
            <wp:effectExtent l="0" t="0" r="5080" b="8890"/>
            <wp:docPr id="2" name="Imagem 2" descr="C:\Users\Brena\Downloads\WhatsApp Image 2020-09-11 at 11.3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na\Downloads\WhatsApp Image 2020-09-11 at 11.38.5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70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06C" w:rsidRPr="00E5602F" w:rsidSect="00B943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84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A309E" w14:textId="77777777" w:rsidR="006C48FF" w:rsidRDefault="006C48FF" w:rsidP="00CE7E60">
      <w:pPr>
        <w:spacing w:after="0" w:line="240" w:lineRule="auto"/>
      </w:pPr>
      <w:r>
        <w:separator/>
      </w:r>
    </w:p>
  </w:endnote>
  <w:endnote w:type="continuationSeparator" w:id="0">
    <w:p w14:paraId="45FEF73E" w14:textId="77777777" w:rsidR="006C48FF" w:rsidRDefault="006C48FF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3AEF0" w14:textId="77777777" w:rsidR="00CE7E60" w:rsidRDefault="00CE7E60">
    <w:pPr>
      <w:pStyle w:val="Rodap"/>
      <w:pBdr>
        <w:bottom w:val="single" w:sz="12" w:space="1" w:color="auto"/>
      </w:pBdr>
    </w:pPr>
  </w:p>
  <w:p w14:paraId="7C2B0FA4" w14:textId="5D95B519"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3E4238E9" wp14:editId="0D8E1E83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 xml:space="preserve">Av. Carlos de Medeiros, </w:t>
    </w:r>
    <w:r w:rsidR="00F00F43">
      <w:t>231</w:t>
    </w:r>
    <w:r w:rsidR="00CE7E60">
      <w:t>, Centro, Baixo Guandu-ES, 29 730-000, Fone (27) 3732-1644</w:t>
    </w:r>
  </w:p>
  <w:p w14:paraId="1B03FA58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53DF38" w14:textId="77777777" w:rsidR="006C48FF" w:rsidRDefault="006C48FF" w:rsidP="00CE7E60">
      <w:pPr>
        <w:spacing w:after="0" w:line="240" w:lineRule="auto"/>
      </w:pPr>
      <w:r>
        <w:separator/>
      </w:r>
    </w:p>
  </w:footnote>
  <w:footnote w:type="continuationSeparator" w:id="0">
    <w:p w14:paraId="52E11538" w14:textId="77777777" w:rsidR="006C48FF" w:rsidRDefault="006C48FF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AAB92" w14:textId="77777777" w:rsidR="007D7AEA" w:rsidRDefault="00F00F43">
    <w:pPr>
      <w:pStyle w:val="Cabealho"/>
    </w:pPr>
    <w:r>
      <w:rPr>
        <w:noProof/>
        <w:lang w:eastAsia="pt-BR"/>
      </w:rPr>
      <w:pict w14:anchorId="50C509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F0543" w14:textId="77777777" w:rsidR="00CE7E60" w:rsidRDefault="00F00F43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3204D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7ECB4C71" wp14:editId="5840852F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09CF55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4B63AA3F" w14:textId="77777777" w:rsidR="00CE7E60" w:rsidRDefault="00CE7E60" w:rsidP="00CE7E60">
    <w:pPr>
      <w:pStyle w:val="Cabealho"/>
      <w:jc w:val="center"/>
    </w:pPr>
  </w:p>
  <w:p w14:paraId="49871FD5" w14:textId="77777777" w:rsidR="00CE7E60" w:rsidRDefault="00CE7E60" w:rsidP="00CE7E60">
    <w:pPr>
      <w:pStyle w:val="Cabealho"/>
      <w:jc w:val="center"/>
    </w:pPr>
  </w:p>
  <w:p w14:paraId="5FDD0C43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1BDEC" w14:textId="77777777" w:rsidR="007D7AEA" w:rsidRDefault="00F00F43">
    <w:pPr>
      <w:pStyle w:val="Cabealho"/>
    </w:pPr>
    <w:r>
      <w:rPr>
        <w:noProof/>
        <w:lang w:eastAsia="pt-BR"/>
      </w:rPr>
      <w:pict w14:anchorId="20352F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182D"/>
    <w:rsid w:val="00011825"/>
    <w:rsid w:val="00024D07"/>
    <w:rsid w:val="000325E5"/>
    <w:rsid w:val="00037B8D"/>
    <w:rsid w:val="0004182D"/>
    <w:rsid w:val="00050E19"/>
    <w:rsid w:val="00071717"/>
    <w:rsid w:val="000C7876"/>
    <w:rsid w:val="000E644A"/>
    <w:rsid w:val="000F7EBF"/>
    <w:rsid w:val="001131A9"/>
    <w:rsid w:val="00115F3A"/>
    <w:rsid w:val="00125BDA"/>
    <w:rsid w:val="001430E1"/>
    <w:rsid w:val="0015700D"/>
    <w:rsid w:val="00184B76"/>
    <w:rsid w:val="001908D2"/>
    <w:rsid w:val="001A36B8"/>
    <w:rsid w:val="001C41D7"/>
    <w:rsid w:val="001C706C"/>
    <w:rsid w:val="00222E73"/>
    <w:rsid w:val="0022590C"/>
    <w:rsid w:val="002862A2"/>
    <w:rsid w:val="002D19F6"/>
    <w:rsid w:val="002E357E"/>
    <w:rsid w:val="002F12E6"/>
    <w:rsid w:val="00355BFD"/>
    <w:rsid w:val="003D3345"/>
    <w:rsid w:val="00401146"/>
    <w:rsid w:val="004167A8"/>
    <w:rsid w:val="00447B38"/>
    <w:rsid w:val="004741C2"/>
    <w:rsid w:val="004C0CEE"/>
    <w:rsid w:val="004C6956"/>
    <w:rsid w:val="004E2C80"/>
    <w:rsid w:val="004E5338"/>
    <w:rsid w:val="004E6374"/>
    <w:rsid w:val="004F139B"/>
    <w:rsid w:val="005157D9"/>
    <w:rsid w:val="00521F9E"/>
    <w:rsid w:val="00540FD8"/>
    <w:rsid w:val="005722D2"/>
    <w:rsid w:val="005B278E"/>
    <w:rsid w:val="005C53E2"/>
    <w:rsid w:val="005E38A3"/>
    <w:rsid w:val="00606F85"/>
    <w:rsid w:val="00617E23"/>
    <w:rsid w:val="006362D2"/>
    <w:rsid w:val="006442B3"/>
    <w:rsid w:val="00651C34"/>
    <w:rsid w:val="00657711"/>
    <w:rsid w:val="00695931"/>
    <w:rsid w:val="006C30B6"/>
    <w:rsid w:val="006C48FF"/>
    <w:rsid w:val="006F64F7"/>
    <w:rsid w:val="007042E5"/>
    <w:rsid w:val="007D1BE9"/>
    <w:rsid w:val="007D24F4"/>
    <w:rsid w:val="007D2B37"/>
    <w:rsid w:val="007D7AEA"/>
    <w:rsid w:val="007E5653"/>
    <w:rsid w:val="00810BAE"/>
    <w:rsid w:val="00812EDC"/>
    <w:rsid w:val="00842F02"/>
    <w:rsid w:val="00853B7A"/>
    <w:rsid w:val="00855F10"/>
    <w:rsid w:val="00886AC3"/>
    <w:rsid w:val="00887288"/>
    <w:rsid w:val="00925C43"/>
    <w:rsid w:val="00926EE7"/>
    <w:rsid w:val="0093134F"/>
    <w:rsid w:val="009330E6"/>
    <w:rsid w:val="0097744D"/>
    <w:rsid w:val="009B4A2B"/>
    <w:rsid w:val="009E06D3"/>
    <w:rsid w:val="00A41766"/>
    <w:rsid w:val="00A912B3"/>
    <w:rsid w:val="00B00018"/>
    <w:rsid w:val="00B00C52"/>
    <w:rsid w:val="00B12F51"/>
    <w:rsid w:val="00B32919"/>
    <w:rsid w:val="00B36594"/>
    <w:rsid w:val="00B80713"/>
    <w:rsid w:val="00B93918"/>
    <w:rsid w:val="00B943BE"/>
    <w:rsid w:val="00B94D78"/>
    <w:rsid w:val="00BB52C1"/>
    <w:rsid w:val="00BE517B"/>
    <w:rsid w:val="00BE6D0B"/>
    <w:rsid w:val="00C07A5D"/>
    <w:rsid w:val="00C443EC"/>
    <w:rsid w:val="00C7530B"/>
    <w:rsid w:val="00CC0712"/>
    <w:rsid w:val="00CC381E"/>
    <w:rsid w:val="00CC4F40"/>
    <w:rsid w:val="00CD117C"/>
    <w:rsid w:val="00CE4593"/>
    <w:rsid w:val="00CE7E60"/>
    <w:rsid w:val="00D01810"/>
    <w:rsid w:val="00D156EB"/>
    <w:rsid w:val="00D3365D"/>
    <w:rsid w:val="00D36E67"/>
    <w:rsid w:val="00D53BDB"/>
    <w:rsid w:val="00D77DA7"/>
    <w:rsid w:val="00D86F28"/>
    <w:rsid w:val="00DD1B2A"/>
    <w:rsid w:val="00DE38E6"/>
    <w:rsid w:val="00DF08BC"/>
    <w:rsid w:val="00E00C96"/>
    <w:rsid w:val="00E05E9F"/>
    <w:rsid w:val="00E2181B"/>
    <w:rsid w:val="00E3031F"/>
    <w:rsid w:val="00E35FD9"/>
    <w:rsid w:val="00E528E2"/>
    <w:rsid w:val="00E5602F"/>
    <w:rsid w:val="00E767FD"/>
    <w:rsid w:val="00E91BCA"/>
    <w:rsid w:val="00E91D7C"/>
    <w:rsid w:val="00EC071E"/>
    <w:rsid w:val="00EC5A39"/>
    <w:rsid w:val="00EF70F4"/>
    <w:rsid w:val="00F00F43"/>
    <w:rsid w:val="00F11500"/>
    <w:rsid w:val="00F9451F"/>
    <w:rsid w:val="00FC10C3"/>
    <w:rsid w:val="00FE2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3751F7F"/>
  <w15:docId w15:val="{097623EB-C2E3-4B88-A53D-069BE99CD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119</TotalTime>
  <Pages>4</Pages>
  <Words>445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Maria Rita Almeida Moares Araújo</cp:lastModifiedBy>
  <cp:revision>17</cp:revision>
  <cp:lastPrinted>2020-09-11T15:35:00Z</cp:lastPrinted>
  <dcterms:created xsi:type="dcterms:W3CDTF">2019-03-22T02:03:00Z</dcterms:created>
  <dcterms:modified xsi:type="dcterms:W3CDTF">2020-09-11T15:36:00Z</dcterms:modified>
</cp:coreProperties>
</file>