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</w:t>
      </w:r>
      <w:r w:rsidR="00E4504C">
        <w:rPr>
          <w:rFonts w:ascii="Arial" w:eastAsia="Times New Roman" w:hAnsi="Arial" w:cs="Arial"/>
          <w:b/>
          <w:sz w:val="44"/>
          <w:szCs w:val="44"/>
          <w:lang w:eastAsia="pt-BR"/>
        </w:rPr>
        <w:t>Nº</w:t>
      </w:r>
      <w:proofErr w:type="gramStart"/>
      <w:r w:rsidR="00E4504C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  </w:t>
      </w:r>
      <w:proofErr w:type="gramEnd"/>
      <w:r w:rsidR="00E4504C">
        <w:rPr>
          <w:rFonts w:ascii="Arial" w:eastAsia="Times New Roman" w:hAnsi="Arial" w:cs="Arial"/>
          <w:b/>
          <w:sz w:val="44"/>
          <w:szCs w:val="44"/>
          <w:lang w:eastAsia="pt-BR"/>
        </w:rPr>
        <w:t>/2020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4504C" w:rsidRDefault="0004182D" w:rsidP="00A775DF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4504C">
        <w:rPr>
          <w:rFonts w:ascii="Arial" w:eastAsia="Times New Roman" w:hAnsi="Arial" w:cs="Arial"/>
          <w:b/>
          <w:sz w:val="24"/>
          <w:szCs w:val="24"/>
          <w:lang w:eastAsia="pt-BR"/>
        </w:rPr>
        <w:t>A EXTENSÃO DA ILUMINAÇÃO PÚBLICA N</w:t>
      </w:r>
      <w:r w:rsidR="00D150FB">
        <w:rPr>
          <w:rFonts w:ascii="Arial" w:eastAsia="Times New Roman" w:hAnsi="Arial" w:cs="Arial"/>
          <w:b/>
          <w:sz w:val="24"/>
          <w:szCs w:val="24"/>
          <w:lang w:eastAsia="pt-BR"/>
        </w:rPr>
        <w:t>A</w:t>
      </w:r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AVENIDA RUBENS GARCIA </w:t>
      </w:r>
      <w:proofErr w:type="gramStart"/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>RODRIGUES</w:t>
      </w:r>
      <w:r w:rsidR="006B1B5B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proofErr w:type="gramEnd"/>
      <w:r w:rsidR="00F737F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 DÁ ACESSO AO BAIRRO RESIDENCIAL BAIM, EM FRENTE </w:t>
      </w:r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>À</w:t>
      </w:r>
      <w:r w:rsidR="00F737F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COOPEAVI, PROPORCIONANDO MAIS SEGURANÇA.</w:t>
      </w:r>
    </w:p>
    <w:p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4C429E" w:rsidRDefault="004C429E" w:rsidP="004C429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F737FE">
        <w:rPr>
          <w:rFonts w:ascii="Arial" w:eastAsia="Times New Roman" w:hAnsi="Arial" w:cs="Arial"/>
          <w:sz w:val="24"/>
          <w:szCs w:val="24"/>
          <w:lang w:eastAsia="pt-BR"/>
        </w:rPr>
        <w:t>ONZE DIAS DO MÊS DO SETEMBRO D</w:t>
      </w:r>
      <w:r>
        <w:rPr>
          <w:rFonts w:ascii="Arial" w:eastAsia="Times New Roman" w:hAnsi="Arial" w:cs="Arial"/>
          <w:sz w:val="24"/>
          <w:szCs w:val="24"/>
          <w:lang w:eastAsia="pt-BR"/>
        </w:rPr>
        <w:t>O ANO DE 20</w:t>
      </w:r>
      <w:r w:rsidR="002B06AF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C429E" w:rsidRDefault="004C429E" w:rsidP="004C429E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144780" w:rsidRDefault="00144780" w:rsidP="00144780">
      <w:pPr>
        <w:rPr>
          <w:rFonts w:ascii="Arial" w:hAnsi="Arial" w:cs="Arial"/>
          <w:b/>
          <w:sz w:val="32"/>
          <w:szCs w:val="32"/>
        </w:rPr>
      </w:pPr>
    </w:p>
    <w:p w:rsidR="00144780" w:rsidRDefault="00144780" w:rsidP="00144780">
      <w:pPr>
        <w:rPr>
          <w:rFonts w:ascii="Arial" w:hAnsi="Arial" w:cs="Arial"/>
          <w:b/>
          <w:sz w:val="40"/>
          <w:szCs w:val="40"/>
        </w:rPr>
      </w:pPr>
    </w:p>
    <w:p w:rsidR="00144780" w:rsidRDefault="00144780" w:rsidP="00144780">
      <w:pPr>
        <w:jc w:val="center"/>
        <w:rPr>
          <w:rFonts w:ascii="Arial" w:hAnsi="Arial" w:cs="Arial"/>
          <w:b/>
          <w:sz w:val="28"/>
          <w:szCs w:val="28"/>
        </w:rPr>
      </w:pPr>
    </w:p>
    <w:p w:rsidR="00144780" w:rsidRDefault="00144780" w:rsidP="00144780">
      <w:pPr>
        <w:jc w:val="center"/>
        <w:rPr>
          <w:rFonts w:ascii="Arial" w:hAnsi="Arial" w:cs="Arial"/>
          <w:b/>
          <w:sz w:val="28"/>
          <w:szCs w:val="28"/>
        </w:rPr>
      </w:pPr>
    </w:p>
    <w:p w:rsidR="00144780" w:rsidRDefault="00A775DF" w:rsidP="00144780">
      <w:pPr>
        <w:jc w:val="center"/>
        <w:rPr>
          <w:rFonts w:ascii="Arial" w:hAnsi="Arial" w:cs="Arial"/>
          <w:b/>
          <w:sz w:val="28"/>
          <w:szCs w:val="28"/>
        </w:rPr>
      </w:pPr>
      <w:r w:rsidRPr="00144780">
        <w:rPr>
          <w:rFonts w:ascii="Arial" w:hAnsi="Arial" w:cs="Arial"/>
          <w:b/>
          <w:sz w:val="28"/>
          <w:szCs w:val="28"/>
        </w:rPr>
        <w:t>JUSTI</w:t>
      </w:r>
      <w:r w:rsidR="0004182D" w:rsidRPr="00144780">
        <w:rPr>
          <w:rFonts w:ascii="Arial" w:hAnsi="Arial" w:cs="Arial"/>
          <w:b/>
          <w:sz w:val="28"/>
          <w:szCs w:val="28"/>
        </w:rPr>
        <w:t>CATIVA</w:t>
      </w:r>
    </w:p>
    <w:p w:rsidR="00144780" w:rsidRPr="00144780" w:rsidRDefault="00144780" w:rsidP="00144780">
      <w:pPr>
        <w:jc w:val="center"/>
        <w:rPr>
          <w:rFonts w:ascii="Arial" w:hAnsi="Arial" w:cs="Arial"/>
          <w:b/>
          <w:sz w:val="28"/>
          <w:szCs w:val="28"/>
        </w:rPr>
      </w:pP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05222C" w:rsidRDefault="0004182D" w:rsidP="0005222C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proceder</w:t>
      </w:r>
      <w:r w:rsidR="0005222C">
        <w:rPr>
          <w:rFonts w:ascii="Arial" w:hAnsi="Arial" w:cs="Arial"/>
          <w:sz w:val="24"/>
          <w:szCs w:val="24"/>
        </w:rPr>
        <w:t xml:space="preserve"> </w:t>
      </w:r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EXTENSÃO DA ILUMINAÇÃO PÚBLICA NA AVENIDA RUBENS GARCIA </w:t>
      </w:r>
      <w:proofErr w:type="gramStart"/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>RODRIGUES,</w:t>
      </w:r>
      <w:proofErr w:type="gramEnd"/>
      <w:r w:rsidR="0005222C">
        <w:rPr>
          <w:rFonts w:ascii="Arial" w:eastAsia="Times New Roman" w:hAnsi="Arial" w:cs="Arial"/>
          <w:b/>
          <w:sz w:val="24"/>
          <w:szCs w:val="24"/>
          <w:lang w:eastAsia="pt-BR"/>
        </w:rPr>
        <w:t>QUE DÁ ACESSO AO BAIRRO RESIDENCIAL BAIM, EM FRENTE À COOPEAVI, PROPORCIONANDO MAIS SEGURANÇA.</w:t>
      </w:r>
    </w:p>
    <w:p w:rsidR="00F737FE" w:rsidRPr="00144780" w:rsidRDefault="0004182D" w:rsidP="00144780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6F28">
        <w:rPr>
          <w:rFonts w:ascii="Arial" w:hAnsi="Arial" w:cs="Arial"/>
          <w:b/>
          <w:sz w:val="28"/>
          <w:szCs w:val="28"/>
          <w:u w:val="single"/>
        </w:rPr>
        <w:t>Público Alvo</w:t>
      </w:r>
      <w:r w:rsidRPr="00D86F28">
        <w:rPr>
          <w:rFonts w:ascii="Arial" w:hAnsi="Arial" w:cs="Arial"/>
          <w:sz w:val="28"/>
          <w:szCs w:val="28"/>
        </w:rPr>
        <w:t>:</w:t>
      </w:r>
      <w:r w:rsidR="004F139B" w:rsidRPr="00D86F28">
        <w:rPr>
          <w:rFonts w:ascii="Arial" w:hAnsi="Arial" w:cs="Arial"/>
          <w:sz w:val="28"/>
          <w:szCs w:val="28"/>
        </w:rPr>
        <w:t xml:space="preserve"> </w:t>
      </w:r>
      <w:r w:rsidR="000A06C2" w:rsidRPr="00262B77">
        <w:rPr>
          <w:rFonts w:ascii="Arial" w:hAnsi="Arial" w:cs="Arial"/>
          <w:sz w:val="24"/>
          <w:szCs w:val="24"/>
        </w:rPr>
        <w:t>Todos</w:t>
      </w:r>
      <w:r w:rsidR="0005222C">
        <w:rPr>
          <w:rFonts w:ascii="Arial" w:hAnsi="Arial" w:cs="Arial"/>
          <w:sz w:val="24"/>
          <w:szCs w:val="24"/>
        </w:rPr>
        <w:t xml:space="preserve"> que transitam na Avenida Rubens Garcia Rodrigues, Bairro Residencial </w:t>
      </w:r>
      <w:proofErr w:type="spellStart"/>
      <w:r w:rsidR="0005222C">
        <w:rPr>
          <w:rFonts w:ascii="Arial" w:hAnsi="Arial" w:cs="Arial"/>
          <w:sz w:val="24"/>
          <w:szCs w:val="24"/>
        </w:rPr>
        <w:t>Baim</w:t>
      </w:r>
      <w:proofErr w:type="spellEnd"/>
      <w:r w:rsidR="0005222C">
        <w:rPr>
          <w:rFonts w:ascii="Arial" w:hAnsi="Arial" w:cs="Arial"/>
          <w:sz w:val="24"/>
          <w:szCs w:val="24"/>
        </w:rPr>
        <w:t xml:space="preserve">. </w:t>
      </w:r>
    </w:p>
    <w:p w:rsidR="00F45E3B" w:rsidRDefault="00F45E3B" w:rsidP="00F45E3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  <w:u w:val="single"/>
        </w:rPr>
        <w:t>Conclusão</w:t>
      </w:r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4"/>
          <w:szCs w:val="24"/>
        </w:rPr>
        <w:t>A presente proposição é uma reivindicação d</w:t>
      </w:r>
      <w:r w:rsidR="00F737FE">
        <w:rPr>
          <w:rFonts w:ascii="Arial" w:hAnsi="Arial" w:cs="Arial"/>
          <w:sz w:val="24"/>
          <w:szCs w:val="24"/>
        </w:rPr>
        <w:t>a população</w:t>
      </w:r>
      <w:r>
        <w:rPr>
          <w:rFonts w:ascii="Arial" w:hAnsi="Arial" w:cs="Arial"/>
          <w:sz w:val="24"/>
          <w:szCs w:val="24"/>
        </w:rPr>
        <w:t>.</w:t>
      </w:r>
    </w:p>
    <w:p w:rsidR="00F737FE" w:rsidRDefault="0005222C" w:rsidP="00F737FE">
      <w:pPr>
        <w:shd w:val="clear" w:color="auto" w:fill="FFFFFF"/>
        <w:spacing w:before="100" w:beforeAutospacing="1"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Na</w:t>
      </w:r>
      <w:r w:rsidR="00F737F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>Avenida Rubens Garcia Rodrigues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o trecho em frente à COOPEAVI, local que dá acesso ao Bairro Residencial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Baim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</w:t>
      </w:r>
      <w:r w:rsidR="00F737F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foi recentemente entregue a população, proporcionando um acesso digno a todos os moradores.</w:t>
      </w:r>
    </w:p>
    <w:p w:rsidR="00144780" w:rsidRDefault="00F737FE" w:rsidP="0005222C">
      <w:pPr>
        <w:shd w:val="clear" w:color="auto" w:fill="FFFFFF"/>
        <w:spacing w:before="100" w:beforeAutospacing="1"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Diante disso</w:t>
      </w:r>
      <w:r w:rsidR="0014478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verifica-se a necessidade de ser realizada a</w:t>
      </w:r>
      <w:r w:rsidR="0014478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extensão da iluminação pública, pois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 atual </w:t>
      </w:r>
      <w:r w:rsidR="0005222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iluminação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se torna precári</w:t>
      </w:r>
      <w:r w:rsidR="0005222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e não abrange totalmente o trecho mencionado</w:t>
      </w:r>
      <w:r w:rsidR="0014478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</w:t>
      </w:r>
      <w:r w:rsidR="0005222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o </w:t>
      </w:r>
      <w:r w:rsidR="0014478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deixando </w:t>
      </w:r>
      <w:r w:rsidR="0005222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escuro</w:t>
      </w:r>
      <w:r w:rsidR="0014478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 dificultando o acesso das pessoas que ali precisam transitar. </w:t>
      </w:r>
    </w:p>
    <w:p w:rsidR="00144780" w:rsidRDefault="00144780" w:rsidP="00144780">
      <w:pPr>
        <w:shd w:val="clear" w:color="auto" w:fill="FFFFFF"/>
        <w:spacing w:before="100" w:beforeAutospacing="1"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lastRenderedPageBreak/>
        <w:t>Portanto, o principal objetivo é proporcionar a todos</w:t>
      </w:r>
      <w:r w:rsidR="00F737F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que ali transitam diariamente segurança necessária com uma iluminação pública eficaz, </w:t>
      </w:r>
      <w:r w:rsidR="00F737F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gerando satisfação e mais qualidade de vida aos munícipes. </w:t>
      </w:r>
    </w:p>
    <w:p w:rsidR="00DA630E" w:rsidRPr="00E973F6" w:rsidRDefault="0004182D" w:rsidP="00144780">
      <w:pPr>
        <w:shd w:val="clear" w:color="auto" w:fill="FFFFFF"/>
        <w:spacing w:before="100" w:beforeAutospacing="1" w:after="0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</w:t>
      </w:r>
      <w:r w:rsidR="006C12C9">
        <w:rPr>
          <w:rFonts w:ascii="Arial" w:hAnsi="Arial" w:cs="Arial"/>
          <w:sz w:val="24"/>
          <w:szCs w:val="24"/>
        </w:rPr>
        <w:t xml:space="preserve"> para os </w:t>
      </w:r>
      <w:r w:rsidR="00262B77">
        <w:rPr>
          <w:rFonts w:ascii="Arial" w:hAnsi="Arial" w:cs="Arial"/>
          <w:sz w:val="24"/>
          <w:szCs w:val="24"/>
        </w:rPr>
        <w:t xml:space="preserve">transeuntes da </w:t>
      </w:r>
      <w:r w:rsidR="0005222C">
        <w:rPr>
          <w:rFonts w:ascii="Arial" w:hAnsi="Arial" w:cs="Arial"/>
          <w:sz w:val="24"/>
          <w:szCs w:val="24"/>
        </w:rPr>
        <w:t>Avenida Rubens Garcia Rodrigues</w:t>
      </w:r>
      <w:r w:rsidR="00E973F6">
        <w:rPr>
          <w:rFonts w:ascii="Arial" w:hAnsi="Arial" w:cs="Arial"/>
          <w:sz w:val="24"/>
          <w:szCs w:val="24"/>
        </w:rPr>
        <w:t xml:space="preserve">, </w:t>
      </w:r>
      <w:r w:rsidR="0005222C">
        <w:rPr>
          <w:rFonts w:ascii="Arial" w:hAnsi="Arial" w:cs="Arial"/>
          <w:sz w:val="24"/>
          <w:szCs w:val="24"/>
        </w:rPr>
        <w:t xml:space="preserve">(próximo à COOPEAVI), </w:t>
      </w:r>
      <w:bookmarkStart w:id="0" w:name="_GoBack"/>
      <w:bookmarkEnd w:id="0"/>
      <w:r w:rsidR="00E973F6">
        <w:rPr>
          <w:rFonts w:ascii="Arial" w:hAnsi="Arial" w:cs="Arial"/>
          <w:sz w:val="24"/>
          <w:szCs w:val="24"/>
        </w:rPr>
        <w:t xml:space="preserve">Bairro </w:t>
      </w:r>
      <w:r w:rsidR="00144780">
        <w:rPr>
          <w:rFonts w:ascii="Arial" w:hAnsi="Arial" w:cs="Arial"/>
          <w:sz w:val="24"/>
          <w:szCs w:val="24"/>
        </w:rPr>
        <w:t xml:space="preserve">Residencial </w:t>
      </w:r>
      <w:proofErr w:type="spellStart"/>
      <w:r w:rsidR="00144780">
        <w:rPr>
          <w:rFonts w:ascii="Arial" w:hAnsi="Arial" w:cs="Arial"/>
          <w:sz w:val="24"/>
          <w:szCs w:val="24"/>
        </w:rPr>
        <w:t>Baim</w:t>
      </w:r>
      <w:proofErr w:type="spellEnd"/>
      <w:r w:rsidR="00801494">
        <w:rPr>
          <w:rFonts w:ascii="Arial" w:hAnsi="Arial" w:cs="Arial"/>
          <w:sz w:val="24"/>
          <w:szCs w:val="24"/>
        </w:rPr>
        <w:t xml:space="preserve"> é </w:t>
      </w:r>
      <w:r w:rsidRPr="00AD0B79">
        <w:rPr>
          <w:rFonts w:ascii="Arial" w:hAnsi="Arial" w:cs="Arial"/>
          <w:sz w:val="24"/>
          <w:szCs w:val="24"/>
        </w:rPr>
        <w:t>que apresentamos a presente proposição,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:rsidR="00A775DF" w:rsidRDefault="00A775DF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737FE" w:rsidRDefault="00F737FE" w:rsidP="00F737F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ONZE DIAS DO MÊS DO SETEMBRO DO ANO DE 2020.</w:t>
      </w:r>
    </w:p>
    <w:p w:rsidR="00262B77" w:rsidRDefault="00262B77" w:rsidP="00262B77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F737FE" w:rsidRDefault="00F737FE" w:rsidP="00262B77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A775DF" w:rsidRDefault="00A775DF" w:rsidP="00FE25DD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Pr="00E5602F" w:rsidRDefault="00E5602F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sectPr w:rsidR="00B00C52" w:rsidRPr="00E5602F" w:rsidSect="00B943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0A6" w:rsidRDefault="00FA70A6" w:rsidP="00CE7E60">
      <w:pPr>
        <w:spacing w:after="0" w:line="240" w:lineRule="auto"/>
      </w:pPr>
      <w:r>
        <w:separator/>
      </w:r>
    </w:p>
  </w:endnote>
  <w:endnote w:type="continuationSeparator" w:id="0">
    <w:p w:rsidR="00FA70A6" w:rsidRDefault="00FA70A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0A6" w:rsidRDefault="00FA70A6" w:rsidP="00CE7E60">
      <w:pPr>
        <w:spacing w:after="0" w:line="240" w:lineRule="auto"/>
      </w:pPr>
      <w:r>
        <w:separator/>
      </w:r>
    </w:p>
  </w:footnote>
  <w:footnote w:type="continuationSeparator" w:id="0">
    <w:p w:rsidR="00FA70A6" w:rsidRDefault="00FA70A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FA70A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FA70A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FA70A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5222C"/>
    <w:rsid w:val="0005638B"/>
    <w:rsid w:val="00071717"/>
    <w:rsid w:val="000A06C2"/>
    <w:rsid w:val="000A1763"/>
    <w:rsid w:val="000C7876"/>
    <w:rsid w:val="000F7EBF"/>
    <w:rsid w:val="00115F3A"/>
    <w:rsid w:val="00125BDA"/>
    <w:rsid w:val="001430E1"/>
    <w:rsid w:val="00144780"/>
    <w:rsid w:val="0018134E"/>
    <w:rsid w:val="00184B76"/>
    <w:rsid w:val="001908D2"/>
    <w:rsid w:val="001A203F"/>
    <w:rsid w:val="001A36B8"/>
    <w:rsid w:val="001C41D7"/>
    <w:rsid w:val="001D53C7"/>
    <w:rsid w:val="00222E73"/>
    <w:rsid w:val="0022590C"/>
    <w:rsid w:val="00262B77"/>
    <w:rsid w:val="002B06AF"/>
    <w:rsid w:val="002D19F6"/>
    <w:rsid w:val="002E357E"/>
    <w:rsid w:val="002F12E6"/>
    <w:rsid w:val="00355BFD"/>
    <w:rsid w:val="003B0496"/>
    <w:rsid w:val="003D3345"/>
    <w:rsid w:val="003F4F91"/>
    <w:rsid w:val="00412573"/>
    <w:rsid w:val="004167A8"/>
    <w:rsid w:val="00447B38"/>
    <w:rsid w:val="004C0CEE"/>
    <w:rsid w:val="004C429E"/>
    <w:rsid w:val="004C6956"/>
    <w:rsid w:val="004E2C80"/>
    <w:rsid w:val="004E6374"/>
    <w:rsid w:val="004F139B"/>
    <w:rsid w:val="005138EF"/>
    <w:rsid w:val="005157D9"/>
    <w:rsid w:val="00521F9E"/>
    <w:rsid w:val="00540FD8"/>
    <w:rsid w:val="0054270B"/>
    <w:rsid w:val="00543F03"/>
    <w:rsid w:val="005722D2"/>
    <w:rsid w:val="005B278E"/>
    <w:rsid w:val="005C53E2"/>
    <w:rsid w:val="005E0EA5"/>
    <w:rsid w:val="005E38A3"/>
    <w:rsid w:val="00617E23"/>
    <w:rsid w:val="006362D2"/>
    <w:rsid w:val="006442B3"/>
    <w:rsid w:val="00651C34"/>
    <w:rsid w:val="0065462A"/>
    <w:rsid w:val="00657711"/>
    <w:rsid w:val="006B1B5B"/>
    <w:rsid w:val="006C12C9"/>
    <w:rsid w:val="006C30B6"/>
    <w:rsid w:val="006F64F7"/>
    <w:rsid w:val="007042E5"/>
    <w:rsid w:val="007D1BE9"/>
    <w:rsid w:val="007D24F4"/>
    <w:rsid w:val="007D7AEA"/>
    <w:rsid w:val="007E5653"/>
    <w:rsid w:val="00801494"/>
    <w:rsid w:val="00810BAE"/>
    <w:rsid w:val="00812EDC"/>
    <w:rsid w:val="00842F02"/>
    <w:rsid w:val="00853B7A"/>
    <w:rsid w:val="00855F10"/>
    <w:rsid w:val="00886AC3"/>
    <w:rsid w:val="00887288"/>
    <w:rsid w:val="008F5AEC"/>
    <w:rsid w:val="00904EE6"/>
    <w:rsid w:val="00921BBF"/>
    <w:rsid w:val="00925C43"/>
    <w:rsid w:val="00926EE7"/>
    <w:rsid w:val="0093134F"/>
    <w:rsid w:val="009330E6"/>
    <w:rsid w:val="0097744D"/>
    <w:rsid w:val="009A3978"/>
    <w:rsid w:val="009B4A2B"/>
    <w:rsid w:val="009E06D3"/>
    <w:rsid w:val="00A23F96"/>
    <w:rsid w:val="00A41766"/>
    <w:rsid w:val="00A775DF"/>
    <w:rsid w:val="00A912B3"/>
    <w:rsid w:val="00A933C3"/>
    <w:rsid w:val="00AB6367"/>
    <w:rsid w:val="00B00018"/>
    <w:rsid w:val="00B00C52"/>
    <w:rsid w:val="00B12F51"/>
    <w:rsid w:val="00B32919"/>
    <w:rsid w:val="00B36594"/>
    <w:rsid w:val="00B80713"/>
    <w:rsid w:val="00B93918"/>
    <w:rsid w:val="00B943BE"/>
    <w:rsid w:val="00B94D78"/>
    <w:rsid w:val="00BB52C1"/>
    <w:rsid w:val="00BE517B"/>
    <w:rsid w:val="00BE6D0B"/>
    <w:rsid w:val="00C07A5D"/>
    <w:rsid w:val="00C443EC"/>
    <w:rsid w:val="00C53187"/>
    <w:rsid w:val="00C7530B"/>
    <w:rsid w:val="00CC0712"/>
    <w:rsid w:val="00CC381E"/>
    <w:rsid w:val="00CC4F40"/>
    <w:rsid w:val="00CD117C"/>
    <w:rsid w:val="00CD1522"/>
    <w:rsid w:val="00CE4593"/>
    <w:rsid w:val="00CE7E60"/>
    <w:rsid w:val="00D01810"/>
    <w:rsid w:val="00D150FB"/>
    <w:rsid w:val="00D3365D"/>
    <w:rsid w:val="00D36E67"/>
    <w:rsid w:val="00D53BDB"/>
    <w:rsid w:val="00D77DA7"/>
    <w:rsid w:val="00D86F28"/>
    <w:rsid w:val="00DA630E"/>
    <w:rsid w:val="00DC6619"/>
    <w:rsid w:val="00DD1B2A"/>
    <w:rsid w:val="00DE1E6A"/>
    <w:rsid w:val="00DE38E6"/>
    <w:rsid w:val="00E00C96"/>
    <w:rsid w:val="00E05E9F"/>
    <w:rsid w:val="00E2181B"/>
    <w:rsid w:val="00E3031F"/>
    <w:rsid w:val="00E35FD9"/>
    <w:rsid w:val="00E4504C"/>
    <w:rsid w:val="00E528E2"/>
    <w:rsid w:val="00E5602F"/>
    <w:rsid w:val="00E7259B"/>
    <w:rsid w:val="00E767FD"/>
    <w:rsid w:val="00E91BCA"/>
    <w:rsid w:val="00E973F6"/>
    <w:rsid w:val="00EC071E"/>
    <w:rsid w:val="00ED7751"/>
    <w:rsid w:val="00EE422B"/>
    <w:rsid w:val="00EF70F4"/>
    <w:rsid w:val="00F11500"/>
    <w:rsid w:val="00F34756"/>
    <w:rsid w:val="00F41053"/>
    <w:rsid w:val="00F45E3B"/>
    <w:rsid w:val="00F737FE"/>
    <w:rsid w:val="00F9451F"/>
    <w:rsid w:val="00FA2D71"/>
    <w:rsid w:val="00FA70A6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193</TotalTime>
  <Pages>3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34</cp:revision>
  <cp:lastPrinted>2020-03-04T10:57:00Z</cp:lastPrinted>
  <dcterms:created xsi:type="dcterms:W3CDTF">2019-03-22T02:03:00Z</dcterms:created>
  <dcterms:modified xsi:type="dcterms:W3CDTF">2020-09-11T15:56:00Z</dcterms:modified>
</cp:coreProperties>
</file>