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6323F" w14:textId="77777777" w:rsidR="007D212E" w:rsidRDefault="007D212E" w:rsidP="007D212E">
      <w:pPr>
        <w:pStyle w:val="Ttulo"/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PEDIDO DE PROVIDÊNCIA Nº ______/2020</w:t>
      </w:r>
    </w:p>
    <w:p w14:paraId="75426FDA" w14:textId="77777777" w:rsidR="007D212E" w:rsidRDefault="007D212E" w:rsidP="007D212E">
      <w:pPr>
        <w:pStyle w:val="Ttulo"/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Autor: Vereador AGUINALDO DA PENHA</w:t>
      </w:r>
    </w:p>
    <w:p w14:paraId="10C9FDA7" w14:textId="77777777" w:rsidR="007D212E" w:rsidRDefault="007D212E" w:rsidP="007D212E">
      <w:pPr>
        <w:spacing w:line="360" w:lineRule="auto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14:paraId="3014A219" w14:textId="77777777" w:rsidR="007D212E" w:rsidRDefault="007D212E" w:rsidP="007D212E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  <w:r>
        <w:rPr>
          <w:rFonts w:ascii="Courier New" w:eastAsia="Courier New" w:hAnsi="Courier New" w:cs="Courier New"/>
          <w:b/>
          <w:bCs/>
          <w:sz w:val="26"/>
          <w:szCs w:val="26"/>
        </w:rPr>
        <w:t>EXMOS SENHORES MEMBROS DA MESA DIRETORA DA CÂMARA MUNICIPAL DE BAIXO GUANDU/ES, DEMAIS VEREADORES E VEREADORAS.</w:t>
      </w:r>
    </w:p>
    <w:p w14:paraId="229B55ED" w14:textId="77777777" w:rsidR="007D212E" w:rsidRDefault="007D212E" w:rsidP="007D212E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3C3C2B75" w14:textId="77777777" w:rsidR="007D212E" w:rsidRDefault="007D212E" w:rsidP="007D212E">
      <w:pPr>
        <w:spacing w:line="360" w:lineRule="auto"/>
        <w:ind w:firstLine="1416"/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O</w:t>
      </w:r>
      <w:r>
        <w:rPr>
          <w:rFonts w:ascii="Courier New" w:hAnsi="Courier New" w:cs="Courier New"/>
          <w:sz w:val="26"/>
          <w:szCs w:val="26"/>
        </w:rPr>
        <w:tab/>
      </w:r>
      <w:r>
        <w:rPr>
          <w:rFonts w:ascii="Courier New" w:eastAsia="Courier New" w:hAnsi="Courier New" w:cs="Courier New"/>
          <w:sz w:val="26"/>
          <w:szCs w:val="26"/>
        </w:rPr>
        <w:t xml:space="preserve"> Vereador que esta subscreve com fulcro no artigo 112 da Resolução n.º 016/90 (Regimento Interno), </w:t>
      </w:r>
      <w:r>
        <w:rPr>
          <w:rFonts w:ascii="Courier New" w:eastAsia="Courier New" w:hAnsi="Courier New" w:cs="Courier New"/>
          <w:b/>
          <w:bCs/>
          <w:sz w:val="26"/>
          <w:szCs w:val="26"/>
        </w:rPr>
        <w:t xml:space="preserve">REQUER </w:t>
      </w:r>
      <w:r>
        <w:rPr>
          <w:rFonts w:ascii="Courier New" w:eastAsia="Courier New" w:hAnsi="Courier New" w:cs="Courier New"/>
          <w:sz w:val="26"/>
          <w:szCs w:val="26"/>
        </w:rPr>
        <w:t xml:space="preserve">ao Exmº Senhor Prefeito Municipal, </w:t>
      </w:r>
      <w:r>
        <w:rPr>
          <w:rFonts w:ascii="Courier New" w:eastAsia="Courier New" w:hAnsi="Courier New" w:cs="Courier New"/>
          <w:b/>
          <w:bCs/>
          <w:sz w:val="26"/>
          <w:szCs w:val="26"/>
        </w:rPr>
        <w:t>JOSE DE BARROS NETO</w:t>
      </w:r>
      <w:r>
        <w:rPr>
          <w:rFonts w:ascii="Courier New" w:eastAsia="Courier New" w:hAnsi="Courier New" w:cs="Courier New"/>
          <w:sz w:val="26"/>
          <w:szCs w:val="26"/>
        </w:rPr>
        <w:t xml:space="preserve">, após deliberação do Soberano Plenário, providências no sentido de ordenar a Limpeza dos dois Campinhos situados no </w:t>
      </w:r>
      <w:r>
        <w:rPr>
          <w:rFonts w:ascii="Courier New" w:hAnsi="Courier New" w:cs="Courier New"/>
          <w:sz w:val="26"/>
          <w:szCs w:val="26"/>
        </w:rPr>
        <w:t>Bairro Baim, neste Município.</w:t>
      </w:r>
    </w:p>
    <w:p w14:paraId="6B5BF07B" w14:textId="77777777" w:rsidR="007D212E" w:rsidRDefault="007D212E" w:rsidP="007D212E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Palácio Monsenhor Alonso Leite, Baixo Guandu, Estado do Espírito Santo, aos Dezoito dias do mês de Setembro do ano de Dois Mil e Vinte.</w:t>
      </w:r>
    </w:p>
    <w:p w14:paraId="41259BBD" w14:textId="77777777" w:rsidR="007D212E" w:rsidRDefault="007D212E" w:rsidP="007D212E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14:paraId="5AD481A4" w14:textId="77777777" w:rsidR="007D212E" w:rsidRDefault="007D212E" w:rsidP="007D212E">
      <w:pPr>
        <w:spacing w:after="0" w:line="240" w:lineRule="auto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14:paraId="257E6492" w14:textId="77777777" w:rsidR="007D212E" w:rsidRDefault="007D212E" w:rsidP="007D212E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>
        <w:rPr>
          <w:rFonts w:ascii="Courier New" w:eastAsia="Courier New" w:hAnsi="Courier New" w:cs="Courier New"/>
          <w:b/>
          <w:bCs/>
          <w:sz w:val="26"/>
          <w:szCs w:val="26"/>
        </w:rPr>
        <w:t>AGUINALDO DA PENHA</w:t>
      </w:r>
    </w:p>
    <w:p w14:paraId="7CE4EF68" w14:textId="77777777" w:rsidR="007D212E" w:rsidRDefault="007D212E" w:rsidP="007D212E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>
        <w:rPr>
          <w:rFonts w:ascii="Courier New" w:eastAsia="Courier New" w:hAnsi="Courier New" w:cs="Courier New"/>
          <w:b/>
          <w:bCs/>
          <w:sz w:val="26"/>
          <w:szCs w:val="26"/>
        </w:rPr>
        <w:t>Vereador autor</w:t>
      </w:r>
    </w:p>
    <w:p w14:paraId="75C155B9" w14:textId="4A10041C" w:rsidR="007D212E" w:rsidRDefault="007D212E" w:rsidP="007D212E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637A7841" w14:textId="6C644DA5" w:rsidR="007D212E" w:rsidRDefault="007D212E" w:rsidP="007D212E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5F03B2B1" w14:textId="77777777" w:rsidR="007D212E" w:rsidRDefault="007D212E" w:rsidP="007D212E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15029E9C" w14:textId="77777777" w:rsidR="007D212E" w:rsidRDefault="007D212E" w:rsidP="007D212E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33877E58" w14:textId="77777777" w:rsidR="007D212E" w:rsidRDefault="007D212E" w:rsidP="007D212E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  <w:r>
        <w:rPr>
          <w:rFonts w:ascii="Courier New" w:hAnsi="Courier New" w:cs="Courier New"/>
          <w:b/>
          <w:sz w:val="26"/>
          <w:szCs w:val="26"/>
        </w:rPr>
        <w:lastRenderedPageBreak/>
        <w:t>JUSTIFICATIVA</w:t>
      </w:r>
    </w:p>
    <w:p w14:paraId="7006B80E" w14:textId="77777777" w:rsidR="007D212E" w:rsidRDefault="007D212E" w:rsidP="007D212E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Exmos. Senhores Membros da Mesa Diretora,</w:t>
      </w:r>
    </w:p>
    <w:p w14:paraId="4CCFD2DE" w14:textId="77777777" w:rsidR="007D212E" w:rsidRDefault="007D212E" w:rsidP="007D212E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Vereadores e Vereadoras.</w:t>
      </w:r>
    </w:p>
    <w:p w14:paraId="5BD96A22" w14:textId="77777777" w:rsidR="007D212E" w:rsidRDefault="007D212E" w:rsidP="007D212E">
      <w:pPr>
        <w:spacing w:line="360" w:lineRule="auto"/>
        <w:jc w:val="center"/>
        <w:rPr>
          <w:rFonts w:ascii="Courier New" w:hAnsi="Courier New" w:cs="Courier New"/>
          <w:sz w:val="26"/>
          <w:szCs w:val="26"/>
        </w:rPr>
      </w:pPr>
    </w:p>
    <w:p w14:paraId="3EC9923D" w14:textId="77777777" w:rsidR="007D212E" w:rsidRDefault="007D212E" w:rsidP="007D212E">
      <w:pPr>
        <w:pStyle w:val="Recuodecorpodetexto3"/>
        <w:spacing w:line="360" w:lineRule="auto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A presente proposição busca atender as reivindicações dos moradores do Bairro acima mencionado, tendo em vista os transtornos enfrentados pelos mesmos.</w:t>
      </w:r>
    </w:p>
    <w:p w14:paraId="55FBF99D" w14:textId="77777777" w:rsidR="007D212E" w:rsidRDefault="007D212E" w:rsidP="007D212E">
      <w:pPr>
        <w:pStyle w:val="Recuodecorpodetexto3"/>
        <w:spacing w:line="360" w:lineRule="auto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>Os campinhos se encontram com muitos matos, fazendo com que bichos, tais como cobras e escorpiões, adentram para dentro das casas próximas a essas localidades.</w:t>
      </w:r>
    </w:p>
    <w:p w14:paraId="3EA3D281" w14:textId="77777777" w:rsidR="007D212E" w:rsidRDefault="007D212E" w:rsidP="007D212E">
      <w:pPr>
        <w:spacing w:line="360" w:lineRule="auto"/>
        <w:jc w:val="both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hAnsi="Courier New" w:cs="Courier New"/>
          <w:sz w:val="26"/>
          <w:szCs w:val="26"/>
        </w:rPr>
        <w:tab/>
        <w:t xml:space="preserve">    </w:t>
      </w:r>
      <w:r>
        <w:rPr>
          <w:rFonts w:ascii="Courier New" w:eastAsia="Courier New" w:hAnsi="Courier New" w:cs="Courier New"/>
          <w:sz w:val="26"/>
          <w:szCs w:val="26"/>
        </w:rPr>
        <w:t>Face ao exposto, e pensado no bem estar dos moradores, que apresento a proposição, esperando contar com o apoio do Poder Legislativo e Executivo para aprovação e execução do presente Pedido de Providência.</w:t>
      </w:r>
    </w:p>
    <w:p w14:paraId="091D3CAC" w14:textId="6AF9543E" w:rsidR="007D212E" w:rsidRDefault="007D212E" w:rsidP="007D212E">
      <w:pPr>
        <w:spacing w:line="360" w:lineRule="auto"/>
        <w:ind w:firstLine="1416"/>
        <w:jc w:val="both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Palácio Monsenhor Alonso Leite, Baixo Guandu, Estado do Espírito Santo, aos Dezoito dias do mês de Setembro do ano de Dois Mil e Vinte</w:t>
      </w:r>
      <w:r>
        <w:rPr>
          <w:rFonts w:ascii="Courier New" w:eastAsia="Courier New" w:hAnsi="Courier New" w:cs="Courier New"/>
          <w:sz w:val="26"/>
          <w:szCs w:val="26"/>
        </w:rPr>
        <w:t>.</w:t>
      </w:r>
    </w:p>
    <w:p w14:paraId="7A21ACA1" w14:textId="77777777" w:rsidR="007D212E" w:rsidRDefault="007D212E" w:rsidP="007D212E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41AD4FDA" w14:textId="77777777" w:rsidR="007D212E" w:rsidRDefault="007D212E" w:rsidP="007D212E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>
        <w:rPr>
          <w:rFonts w:ascii="Courier New" w:eastAsia="Courier New" w:hAnsi="Courier New" w:cs="Courier New"/>
          <w:b/>
          <w:bCs/>
          <w:sz w:val="26"/>
          <w:szCs w:val="26"/>
        </w:rPr>
        <w:t>AGUINALDO DA PENHA</w:t>
      </w:r>
    </w:p>
    <w:p w14:paraId="30DD2EF8" w14:textId="77777777" w:rsidR="007D212E" w:rsidRDefault="007D212E" w:rsidP="007D212E">
      <w:pPr>
        <w:spacing w:after="0" w:line="240" w:lineRule="auto"/>
        <w:jc w:val="center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b/>
          <w:bCs/>
          <w:sz w:val="26"/>
          <w:szCs w:val="26"/>
        </w:rPr>
        <w:t>Vereador autor</w:t>
      </w:r>
    </w:p>
    <w:p w14:paraId="0D2D5E91" w14:textId="77777777" w:rsidR="00B00C52" w:rsidRDefault="00B00C52" w:rsidP="007D212E">
      <w:pPr>
        <w:spacing w:after="0" w:line="240" w:lineRule="auto"/>
      </w:pPr>
    </w:p>
    <w:sectPr w:rsidR="00B00C52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32C9E" w14:textId="77777777" w:rsidR="007D212E" w:rsidRDefault="007D212E" w:rsidP="00CE7E60">
      <w:pPr>
        <w:spacing w:after="0" w:line="240" w:lineRule="auto"/>
      </w:pPr>
      <w:r>
        <w:separator/>
      </w:r>
    </w:p>
  </w:endnote>
  <w:endnote w:type="continuationSeparator" w:id="0">
    <w:p w14:paraId="3DA5F79F" w14:textId="77777777" w:rsidR="007D212E" w:rsidRDefault="007D212E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80417" w14:textId="77777777" w:rsidR="00CE7E60" w:rsidRDefault="00CE7E60">
    <w:pPr>
      <w:pStyle w:val="Rodap"/>
      <w:pBdr>
        <w:bottom w:val="single" w:sz="12" w:space="1" w:color="auto"/>
      </w:pBdr>
    </w:pPr>
  </w:p>
  <w:p w14:paraId="2D31BF5F" w14:textId="760B6EA7" w:rsidR="00CE7E60" w:rsidRDefault="007D212E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547E7A5" wp14:editId="4D6D52B9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8877142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197D3" w14:textId="77777777" w:rsidR="007D212E" w:rsidRDefault="007D212E" w:rsidP="00CE7E60">
      <w:pPr>
        <w:spacing w:after="0" w:line="240" w:lineRule="auto"/>
      </w:pPr>
      <w:r>
        <w:separator/>
      </w:r>
    </w:p>
  </w:footnote>
  <w:footnote w:type="continuationSeparator" w:id="0">
    <w:p w14:paraId="4A15EF23" w14:textId="77777777" w:rsidR="007D212E" w:rsidRDefault="007D212E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0D50C" w14:textId="77777777" w:rsidR="007D7AEA" w:rsidRDefault="00BB52C1">
    <w:pPr>
      <w:pStyle w:val="Cabealho"/>
    </w:pPr>
    <w:r>
      <w:rPr>
        <w:noProof/>
        <w:lang w:eastAsia="pt-BR"/>
      </w:rPr>
      <w:pict w14:anchorId="69ED2B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61D22" w14:textId="20F663C1" w:rsidR="00CE7E60" w:rsidRDefault="00BB52C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4AA7F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</v:shape>
      </w:pict>
    </w:r>
    <w:r w:rsidR="007D212E">
      <w:rPr>
        <w:b/>
        <w:noProof/>
        <w:spacing w:val="40"/>
      </w:rPr>
      <w:drawing>
        <wp:inline distT="0" distB="0" distL="0" distR="0" wp14:anchorId="27E8B3D6" wp14:editId="41BA3E5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C88289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73448BCC" w14:textId="77777777" w:rsidR="00CE7E60" w:rsidRDefault="00CE7E60" w:rsidP="00CE7E60">
    <w:pPr>
      <w:pStyle w:val="Cabealho"/>
      <w:jc w:val="center"/>
    </w:pPr>
  </w:p>
  <w:p w14:paraId="27B3FCA2" w14:textId="77777777" w:rsidR="00CE7E60" w:rsidRDefault="00CE7E60" w:rsidP="00CE7E60">
    <w:pPr>
      <w:pStyle w:val="Cabealho"/>
      <w:jc w:val="center"/>
    </w:pPr>
  </w:p>
  <w:p w14:paraId="3EEF9F81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B9A59" w14:textId="77777777" w:rsidR="007D7AEA" w:rsidRDefault="00BB52C1">
    <w:pPr>
      <w:pStyle w:val="Cabealho"/>
    </w:pPr>
    <w:r>
      <w:rPr>
        <w:noProof/>
        <w:lang w:eastAsia="pt-BR"/>
      </w:rPr>
      <w:pict w14:anchorId="528E6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131078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12E"/>
    <w:rsid w:val="002F12E6"/>
    <w:rsid w:val="007D212E"/>
    <w:rsid w:val="007D7AEA"/>
    <w:rsid w:val="00B00C52"/>
    <w:rsid w:val="00BB52C1"/>
    <w:rsid w:val="00C7530B"/>
    <w:rsid w:val="00CE7E60"/>
    <w:rsid w:val="00E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5162A2E8"/>
  <w15:chartTrackingRefBased/>
  <w15:docId w15:val="{9998CF2A-FED1-409C-B560-11A898BCC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12E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tulo">
    <w:name w:val="Title"/>
    <w:basedOn w:val="Normal"/>
    <w:link w:val="TtuloChar"/>
    <w:qFormat/>
    <w:rsid w:val="007D212E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7D212E"/>
    <w:rPr>
      <w:rFonts w:ascii="Times New Roman" w:eastAsia="Times New Roman" w:hAnsi="Times New Roman"/>
      <w:b/>
      <w:sz w:val="24"/>
    </w:rPr>
  </w:style>
  <w:style w:type="paragraph" w:styleId="Recuodecorpodetexto3">
    <w:name w:val="Body Text Indent 3"/>
    <w:basedOn w:val="Normal"/>
    <w:link w:val="Recuodecorpodetexto3Char"/>
    <w:semiHidden/>
    <w:unhideWhenUsed/>
    <w:rsid w:val="007D212E"/>
    <w:pPr>
      <w:spacing w:after="0" w:line="240" w:lineRule="auto"/>
      <w:ind w:firstLine="1416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7D212E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uncionarios\mariarit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DA0B4-B9E5-4EB1-A08F-4821B6BE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</TotalTime>
  <Pages>2</Pages>
  <Words>226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Maria Rita Almeida Moares Araújo</cp:lastModifiedBy>
  <cp:revision>1</cp:revision>
  <cp:lastPrinted>2020-09-18T12:59:00Z</cp:lastPrinted>
  <dcterms:created xsi:type="dcterms:W3CDTF">2020-09-18T12:58:00Z</dcterms:created>
  <dcterms:modified xsi:type="dcterms:W3CDTF">2020-09-18T13:02:00Z</dcterms:modified>
</cp:coreProperties>
</file>