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D17" w:rsidRDefault="00CC4D17" w:rsidP="00300E53">
      <w:pPr>
        <w:rPr>
          <w:rFonts w:ascii="Arial" w:hAnsi="Arial" w:cs="Arial"/>
          <w:b/>
          <w:sz w:val="28"/>
          <w:szCs w:val="28"/>
          <w:u w:val="single"/>
        </w:rPr>
      </w:pPr>
    </w:p>
    <w:p w:rsidR="005C3EDA" w:rsidRPr="00791048" w:rsidRDefault="00A71FE0" w:rsidP="00791048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AC62A2">
        <w:rPr>
          <w:rFonts w:ascii="Arial" w:hAnsi="Arial" w:cs="Arial"/>
          <w:b/>
          <w:sz w:val="28"/>
          <w:szCs w:val="28"/>
          <w:u w:val="single"/>
        </w:rPr>
        <w:t xml:space="preserve">MOÇÃO DE APLAUSO </w:t>
      </w:r>
      <w:r w:rsidR="005207D2" w:rsidRPr="00AC62A2">
        <w:rPr>
          <w:rFonts w:ascii="Arial" w:hAnsi="Arial" w:cs="Arial"/>
          <w:b/>
          <w:sz w:val="28"/>
          <w:szCs w:val="28"/>
          <w:u w:val="single"/>
        </w:rPr>
        <w:t xml:space="preserve">Nº       </w:t>
      </w:r>
      <w:r w:rsidR="000570BC">
        <w:rPr>
          <w:rFonts w:ascii="Arial" w:hAnsi="Arial" w:cs="Arial"/>
          <w:b/>
          <w:sz w:val="28"/>
          <w:szCs w:val="28"/>
          <w:u w:val="single"/>
        </w:rPr>
        <w:t>DE 08</w:t>
      </w:r>
      <w:r w:rsidR="00B95AB3" w:rsidRPr="00AC62A2">
        <w:rPr>
          <w:rFonts w:ascii="Arial" w:hAnsi="Arial" w:cs="Arial"/>
          <w:b/>
          <w:sz w:val="28"/>
          <w:szCs w:val="28"/>
          <w:u w:val="single"/>
        </w:rPr>
        <w:t xml:space="preserve"> DE </w:t>
      </w:r>
      <w:r w:rsidR="000570BC">
        <w:rPr>
          <w:rFonts w:ascii="Arial" w:hAnsi="Arial" w:cs="Arial"/>
          <w:b/>
          <w:sz w:val="28"/>
          <w:szCs w:val="28"/>
          <w:u w:val="single"/>
        </w:rPr>
        <w:t>SETEMBRO</w:t>
      </w:r>
      <w:r w:rsidR="00B95AB3" w:rsidRPr="00AC62A2">
        <w:rPr>
          <w:rFonts w:ascii="Arial" w:hAnsi="Arial" w:cs="Arial"/>
          <w:b/>
          <w:sz w:val="28"/>
          <w:szCs w:val="28"/>
          <w:u w:val="single"/>
        </w:rPr>
        <w:t xml:space="preserve"> DE 20</w:t>
      </w:r>
      <w:r w:rsidR="000570BC">
        <w:rPr>
          <w:rFonts w:ascii="Arial" w:hAnsi="Arial" w:cs="Arial"/>
          <w:b/>
          <w:sz w:val="28"/>
          <w:szCs w:val="28"/>
          <w:u w:val="single"/>
        </w:rPr>
        <w:t>20</w:t>
      </w:r>
    </w:p>
    <w:p w:rsidR="00CC4D17" w:rsidRDefault="00CC4D17" w:rsidP="00791048">
      <w:pPr>
        <w:jc w:val="both"/>
        <w:rPr>
          <w:rFonts w:ascii="Arial" w:hAnsi="Arial" w:cs="Arial"/>
          <w:sz w:val="24"/>
          <w:szCs w:val="24"/>
        </w:rPr>
      </w:pPr>
    </w:p>
    <w:p w:rsidR="00CC4D17" w:rsidRDefault="00B95AB3" w:rsidP="00300E53">
      <w:pPr>
        <w:jc w:val="both"/>
        <w:rPr>
          <w:rFonts w:ascii="Arial" w:hAnsi="Arial" w:cs="Arial"/>
          <w:sz w:val="24"/>
          <w:szCs w:val="24"/>
        </w:rPr>
      </w:pPr>
      <w:r w:rsidRPr="00F00C30">
        <w:rPr>
          <w:rFonts w:ascii="Arial" w:hAnsi="Arial" w:cs="Arial"/>
          <w:sz w:val="24"/>
          <w:szCs w:val="24"/>
        </w:rPr>
        <w:t xml:space="preserve">EXCELENTÍSSIMOS SENHORES MEMBROS DA MESA DIRETORA DA CÂMARA MUNICIPAL DE BAIXO GUANDU/ES, VEREADORES E VEREADORA. </w:t>
      </w:r>
    </w:p>
    <w:p w:rsidR="0046095C" w:rsidRDefault="0046095C" w:rsidP="00300E53">
      <w:pPr>
        <w:jc w:val="both"/>
        <w:rPr>
          <w:rFonts w:ascii="Arial" w:hAnsi="Arial" w:cs="Arial"/>
          <w:sz w:val="24"/>
          <w:szCs w:val="24"/>
        </w:rPr>
      </w:pPr>
    </w:p>
    <w:p w:rsidR="00CC4D17" w:rsidRDefault="00B95AB3" w:rsidP="00701CFF">
      <w:pPr>
        <w:spacing w:line="480" w:lineRule="auto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Apresento à Mesa Diretora nos termos do artigo 116 do Regimento Interno ouvido o Soberano Plenário e dispensadas às demais formalidades regimentais, </w:t>
      </w:r>
      <w:r w:rsidRPr="00764764">
        <w:rPr>
          <w:rFonts w:ascii="Arial" w:hAnsi="Arial" w:cs="Arial"/>
          <w:b/>
          <w:sz w:val="24"/>
          <w:szCs w:val="24"/>
        </w:rPr>
        <w:t>MOÇÃO DE APLAUSO</w:t>
      </w:r>
      <w:r w:rsidR="000B26EA" w:rsidRPr="00764764">
        <w:rPr>
          <w:rFonts w:ascii="Arial" w:hAnsi="Arial" w:cs="Arial"/>
          <w:b/>
          <w:sz w:val="24"/>
          <w:szCs w:val="24"/>
        </w:rPr>
        <w:t>S</w:t>
      </w:r>
      <w:r w:rsidR="00F74372">
        <w:rPr>
          <w:rFonts w:ascii="Arial" w:hAnsi="Arial" w:cs="Arial"/>
          <w:sz w:val="24"/>
          <w:szCs w:val="24"/>
        </w:rPr>
        <w:t xml:space="preserve"> </w:t>
      </w:r>
      <w:r w:rsidR="00764764" w:rsidRPr="00764764">
        <w:rPr>
          <w:rFonts w:ascii="Arial" w:hAnsi="Arial" w:cs="Arial"/>
          <w:b/>
          <w:sz w:val="24"/>
          <w:szCs w:val="24"/>
        </w:rPr>
        <w:t xml:space="preserve">A TODOS OS </w:t>
      </w:r>
      <w:r w:rsidR="002A6B48">
        <w:rPr>
          <w:rFonts w:ascii="Arial" w:hAnsi="Arial" w:cs="Arial"/>
          <w:b/>
          <w:sz w:val="24"/>
          <w:szCs w:val="24"/>
        </w:rPr>
        <w:t>FUNCIONÁRIOS</w:t>
      </w:r>
      <w:r w:rsidR="00764764">
        <w:rPr>
          <w:rFonts w:ascii="Arial" w:hAnsi="Arial" w:cs="Arial"/>
          <w:sz w:val="24"/>
          <w:szCs w:val="24"/>
        </w:rPr>
        <w:t xml:space="preserve"> </w:t>
      </w:r>
      <w:r w:rsidR="00764764" w:rsidRPr="00764764">
        <w:rPr>
          <w:rFonts w:ascii="Arial" w:hAnsi="Arial" w:cs="Arial"/>
          <w:b/>
          <w:sz w:val="24"/>
          <w:szCs w:val="24"/>
        </w:rPr>
        <w:t>DO</w:t>
      </w:r>
      <w:r w:rsidR="00764764">
        <w:rPr>
          <w:rFonts w:ascii="Arial" w:hAnsi="Arial" w:cs="Arial"/>
          <w:sz w:val="24"/>
          <w:szCs w:val="24"/>
        </w:rPr>
        <w:t xml:space="preserve"> </w:t>
      </w:r>
      <w:r w:rsidR="00764764" w:rsidRPr="00764764">
        <w:rPr>
          <w:rFonts w:ascii="Arial" w:hAnsi="Arial" w:cs="Arial"/>
          <w:b/>
          <w:sz w:val="24"/>
          <w:szCs w:val="24"/>
        </w:rPr>
        <w:t>SAAE – SERVIÇO AUTÔNOMO DE ÁGUA E ESGOTO DE BAIXO GUANDU</w:t>
      </w:r>
      <w:r w:rsidR="00764764">
        <w:rPr>
          <w:rFonts w:ascii="Arial" w:hAnsi="Arial" w:cs="Arial"/>
          <w:sz w:val="24"/>
          <w:szCs w:val="24"/>
        </w:rPr>
        <w:t>,</w:t>
      </w:r>
      <w:r w:rsidR="007B2EC1">
        <w:rPr>
          <w:rFonts w:ascii="Arial" w:hAnsi="Arial" w:cs="Arial"/>
          <w:sz w:val="24"/>
          <w:szCs w:val="24"/>
        </w:rPr>
        <w:t xml:space="preserve"> sendo</w:t>
      </w:r>
      <w:r w:rsidR="00764764">
        <w:rPr>
          <w:rFonts w:ascii="Arial" w:hAnsi="Arial" w:cs="Arial"/>
          <w:sz w:val="24"/>
          <w:szCs w:val="24"/>
        </w:rPr>
        <w:t xml:space="preserve"> representados p</w:t>
      </w:r>
      <w:r w:rsidR="002A6B48">
        <w:rPr>
          <w:rFonts w:ascii="Arial" w:hAnsi="Arial" w:cs="Arial"/>
          <w:sz w:val="24"/>
          <w:szCs w:val="24"/>
        </w:rPr>
        <w:t>or</w:t>
      </w:r>
      <w:r w:rsidR="00764764">
        <w:rPr>
          <w:rFonts w:ascii="Arial" w:hAnsi="Arial" w:cs="Arial"/>
          <w:sz w:val="24"/>
          <w:szCs w:val="24"/>
        </w:rPr>
        <w:t xml:space="preserve"> LUIZ ANTÔNIO LOSS e REGINALDO RODRIGUES FERREIRA, pelos excelentes serviços prestados ao município garantindo qualidade de vida aos munícipes.</w:t>
      </w:r>
    </w:p>
    <w:p w:rsidR="0046095C" w:rsidRDefault="0046095C" w:rsidP="005C3EDA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B95AB3" w:rsidRDefault="002077A8" w:rsidP="005C3EDA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CÂMARA MUNICIPAL DE BAIXO GUANDU/ES, “PALÁCIO MONSENHOR ALONSO LEITE”, AOS </w:t>
      </w:r>
      <w:r w:rsidR="002A6B48">
        <w:rPr>
          <w:rFonts w:ascii="Arial" w:eastAsia="Times New Roman" w:hAnsi="Arial" w:cs="Arial"/>
          <w:sz w:val="24"/>
          <w:szCs w:val="24"/>
          <w:lang w:eastAsia="pt-BR"/>
        </w:rPr>
        <w:t xml:space="preserve">NOVE DIAS </w:t>
      </w:r>
      <w:r w:rsidR="00995192">
        <w:rPr>
          <w:rFonts w:ascii="Arial" w:eastAsia="Times New Roman" w:hAnsi="Arial" w:cs="Arial"/>
          <w:sz w:val="24"/>
          <w:szCs w:val="24"/>
          <w:lang w:eastAsia="pt-BR"/>
        </w:rPr>
        <w:t>DO MÊS DE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2A6B48">
        <w:rPr>
          <w:rFonts w:ascii="Arial" w:eastAsia="Times New Roman" w:hAnsi="Arial" w:cs="Arial"/>
          <w:sz w:val="24"/>
          <w:szCs w:val="24"/>
          <w:lang w:eastAsia="pt-BR"/>
        </w:rPr>
        <w:t>SETEMBRO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DO ANO DE 20</w:t>
      </w:r>
      <w:r w:rsidR="002A6B48">
        <w:rPr>
          <w:rFonts w:ascii="Arial" w:eastAsia="Times New Roman" w:hAnsi="Arial" w:cs="Arial"/>
          <w:sz w:val="24"/>
          <w:szCs w:val="24"/>
          <w:lang w:eastAsia="pt-BR"/>
        </w:rPr>
        <w:t>20</w:t>
      </w:r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5C3EDA" w:rsidRDefault="005C3EDA" w:rsidP="00B95AB3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:rsidR="005C3EDA" w:rsidRDefault="005C3EDA" w:rsidP="00791048">
      <w:pPr>
        <w:tabs>
          <w:tab w:val="left" w:pos="-3686"/>
        </w:tabs>
        <w:spacing w:after="0"/>
        <w:rPr>
          <w:rFonts w:ascii="Arial" w:eastAsia="Times New Roman" w:hAnsi="Arial" w:cs="Arial"/>
          <w:sz w:val="24"/>
          <w:szCs w:val="24"/>
          <w:lang w:eastAsia="pt-BR"/>
        </w:rPr>
      </w:pPr>
    </w:p>
    <w:p w:rsidR="00B95AB3" w:rsidRDefault="00B95AB3" w:rsidP="00B95AB3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Sueli Alves Teodoro – SUELI TEODORO</w:t>
      </w:r>
    </w:p>
    <w:p w:rsidR="00605247" w:rsidRDefault="00791048" w:rsidP="00791048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VEREADORA AUTORA</w:t>
      </w:r>
    </w:p>
    <w:p w:rsidR="00791048" w:rsidRDefault="00791048" w:rsidP="00791048">
      <w:pPr>
        <w:tabs>
          <w:tab w:val="left" w:pos="-3686"/>
        </w:tabs>
        <w:spacing w:after="0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CC4D17" w:rsidRDefault="00CC4D17" w:rsidP="00791048">
      <w:pPr>
        <w:tabs>
          <w:tab w:val="left" w:pos="-3686"/>
        </w:tabs>
        <w:spacing w:after="0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3656D4" w:rsidRDefault="003656D4" w:rsidP="00791048">
      <w:pPr>
        <w:tabs>
          <w:tab w:val="left" w:pos="-3686"/>
        </w:tabs>
        <w:spacing w:after="0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46095C" w:rsidRPr="00791048" w:rsidRDefault="0046095C" w:rsidP="00791048">
      <w:pPr>
        <w:tabs>
          <w:tab w:val="left" w:pos="-3686"/>
        </w:tabs>
        <w:spacing w:after="0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E64F3" w:rsidRDefault="008E64F3" w:rsidP="00634CB7">
      <w:pPr>
        <w:tabs>
          <w:tab w:val="left" w:pos="-3686"/>
        </w:tabs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8E64F3" w:rsidRDefault="008E64F3" w:rsidP="00634CB7">
      <w:pPr>
        <w:tabs>
          <w:tab w:val="left" w:pos="-3686"/>
        </w:tabs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634CB7" w:rsidRPr="00605247" w:rsidRDefault="00634CB7" w:rsidP="00634CB7">
      <w:pPr>
        <w:tabs>
          <w:tab w:val="left" w:pos="-3686"/>
        </w:tabs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605247">
        <w:rPr>
          <w:rFonts w:ascii="Arial" w:hAnsi="Arial" w:cs="Arial"/>
          <w:b/>
          <w:sz w:val="32"/>
          <w:szCs w:val="32"/>
        </w:rPr>
        <w:t>JUSTIFICATIVA</w:t>
      </w:r>
    </w:p>
    <w:p w:rsidR="00634CB7" w:rsidRDefault="00634CB7" w:rsidP="00634CB7">
      <w:pPr>
        <w:tabs>
          <w:tab w:val="left" w:pos="-3686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605247" w:rsidRDefault="00605247" w:rsidP="00634CB7">
      <w:pPr>
        <w:tabs>
          <w:tab w:val="left" w:pos="-3686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B95AB3" w:rsidRPr="00605247" w:rsidRDefault="00B95AB3" w:rsidP="00605247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b/>
          <w:lang w:eastAsia="pt-BR"/>
        </w:rPr>
      </w:pPr>
      <w:r w:rsidRPr="00605247">
        <w:rPr>
          <w:rFonts w:ascii="Arial" w:hAnsi="Arial" w:cs="Arial"/>
          <w:b/>
        </w:rPr>
        <w:t>SENHORES VEREADORES E SENHORA VEREADORA REPRESENTANTES DO PODER LEGISLATIVO MUNICIPAL DE BAIXO GUANDU/ES.</w:t>
      </w:r>
    </w:p>
    <w:p w:rsidR="00EE302E" w:rsidRDefault="00EE302E" w:rsidP="00605247">
      <w:pPr>
        <w:jc w:val="both"/>
        <w:rPr>
          <w:rFonts w:ascii="Arial" w:hAnsi="Arial" w:cs="Arial"/>
          <w:sz w:val="24"/>
          <w:szCs w:val="24"/>
        </w:rPr>
      </w:pPr>
    </w:p>
    <w:p w:rsidR="00605247" w:rsidRPr="00634CB7" w:rsidRDefault="00605247" w:rsidP="00605247">
      <w:pPr>
        <w:jc w:val="both"/>
        <w:rPr>
          <w:rFonts w:ascii="Arial" w:hAnsi="Arial" w:cs="Arial"/>
          <w:sz w:val="24"/>
          <w:szCs w:val="24"/>
        </w:rPr>
      </w:pPr>
    </w:p>
    <w:p w:rsidR="002A6B48" w:rsidRDefault="00B95AB3" w:rsidP="002A6B48">
      <w:pPr>
        <w:spacing w:line="48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presente </w:t>
      </w:r>
      <w:r>
        <w:rPr>
          <w:rFonts w:ascii="Arial" w:hAnsi="Arial" w:cs="Arial"/>
          <w:b/>
          <w:sz w:val="24"/>
          <w:szCs w:val="24"/>
        </w:rPr>
        <w:t>MOÇÃO DE APLAUSO</w:t>
      </w:r>
      <w:r w:rsidR="000B26EA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, ora em apreciação de Vossas</w:t>
      </w:r>
      <w:r w:rsidR="00D72C24">
        <w:rPr>
          <w:rFonts w:ascii="Arial" w:hAnsi="Arial" w:cs="Arial"/>
          <w:sz w:val="24"/>
          <w:szCs w:val="24"/>
        </w:rPr>
        <w:t xml:space="preserve"> Excelências, visa </w:t>
      </w:r>
      <w:r w:rsidR="00CC4D17">
        <w:rPr>
          <w:rFonts w:ascii="Arial" w:hAnsi="Arial" w:cs="Arial"/>
          <w:sz w:val="24"/>
          <w:szCs w:val="24"/>
        </w:rPr>
        <w:t>parabenizar</w:t>
      </w:r>
      <w:r w:rsidR="002A6B48">
        <w:rPr>
          <w:rFonts w:ascii="Arial" w:hAnsi="Arial" w:cs="Arial"/>
          <w:sz w:val="24"/>
          <w:szCs w:val="24"/>
        </w:rPr>
        <w:t xml:space="preserve"> todos os funcionários do SAAE de Baixo Guandu, representados pelas pessoas de </w:t>
      </w:r>
      <w:r w:rsidR="002A6B48" w:rsidRPr="00EA2BB6">
        <w:rPr>
          <w:rFonts w:ascii="Arial" w:hAnsi="Arial" w:cs="Arial"/>
          <w:sz w:val="24"/>
          <w:szCs w:val="24"/>
        </w:rPr>
        <w:t xml:space="preserve">LUIZ ANTÔNIO LOSS </w:t>
      </w:r>
      <w:r w:rsidR="002A6B48">
        <w:rPr>
          <w:rFonts w:ascii="Arial" w:hAnsi="Arial" w:cs="Arial"/>
          <w:sz w:val="24"/>
          <w:szCs w:val="24"/>
        </w:rPr>
        <w:t xml:space="preserve">e </w:t>
      </w:r>
      <w:r w:rsidR="002A6B48" w:rsidRPr="00EA2BB6">
        <w:rPr>
          <w:rFonts w:ascii="Arial" w:hAnsi="Arial" w:cs="Arial"/>
          <w:sz w:val="24"/>
          <w:szCs w:val="24"/>
        </w:rPr>
        <w:t>REGINALDO RODRIGUES FERREIRA</w:t>
      </w:r>
      <w:r w:rsidR="002A6B48">
        <w:rPr>
          <w:rFonts w:ascii="Arial" w:hAnsi="Arial" w:cs="Arial"/>
          <w:sz w:val="24"/>
          <w:szCs w:val="24"/>
        </w:rPr>
        <w:t>, pelos excelentes serviços prestados ao município, garantindo qualidade de vida aos munícipes.</w:t>
      </w:r>
    </w:p>
    <w:p w:rsidR="002A6B48" w:rsidRDefault="002A6B48" w:rsidP="002A6B48">
      <w:pPr>
        <w:spacing w:line="48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2A6B48">
        <w:rPr>
          <w:rFonts w:ascii="Arial" w:hAnsi="Arial" w:cs="Arial"/>
          <w:sz w:val="24"/>
          <w:szCs w:val="24"/>
        </w:rPr>
        <w:t>O Serviço Autônomo de Água e Esgoto (SAAE) é um tipo de </w:t>
      </w:r>
      <w:hyperlink r:id="rId9" w:tooltip="Autarquia" w:history="1">
        <w:r w:rsidRPr="002A6B48">
          <w:rPr>
            <w:rFonts w:ascii="Arial" w:hAnsi="Arial" w:cs="Arial"/>
            <w:sz w:val="24"/>
            <w:szCs w:val="24"/>
          </w:rPr>
          <w:t>autarquia</w:t>
        </w:r>
      </w:hyperlink>
      <w:r w:rsidRPr="002A6B48">
        <w:rPr>
          <w:rFonts w:ascii="Arial" w:hAnsi="Arial" w:cs="Arial"/>
          <w:sz w:val="24"/>
          <w:szCs w:val="24"/>
        </w:rPr>
        <w:t> à qual a administração direta outorga os serviços públicos de saneamento básico, notadamente o abastecimento de </w:t>
      </w:r>
      <w:hyperlink r:id="rId10" w:tooltip="Água" w:history="1">
        <w:r w:rsidRPr="002A6B48">
          <w:rPr>
            <w:rFonts w:ascii="Arial" w:hAnsi="Arial" w:cs="Arial"/>
            <w:sz w:val="24"/>
            <w:szCs w:val="24"/>
          </w:rPr>
          <w:t>água</w:t>
        </w:r>
      </w:hyperlink>
      <w:r w:rsidRPr="002A6B48">
        <w:rPr>
          <w:rFonts w:ascii="Arial" w:hAnsi="Arial" w:cs="Arial"/>
          <w:sz w:val="24"/>
          <w:szCs w:val="24"/>
        </w:rPr>
        <w:t> e o tratamento de </w:t>
      </w:r>
      <w:hyperlink r:id="rId11" w:tooltip="Esgoto" w:history="1">
        <w:r w:rsidRPr="002A6B48">
          <w:rPr>
            <w:rFonts w:ascii="Arial" w:hAnsi="Arial" w:cs="Arial"/>
            <w:sz w:val="24"/>
            <w:szCs w:val="24"/>
          </w:rPr>
          <w:t>esgoto</w:t>
        </w:r>
      </w:hyperlink>
      <w:r w:rsidRPr="002A6B48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Portanto, </w:t>
      </w:r>
      <w:r w:rsidRPr="002A6B48">
        <w:rPr>
          <w:rFonts w:ascii="Arial" w:hAnsi="Arial" w:cs="Arial"/>
          <w:sz w:val="24"/>
          <w:szCs w:val="24"/>
        </w:rPr>
        <w:t xml:space="preserve">compete ao SAAE, diretamente e com exclusividade, operar, manter, conservar e explorar os serviços públicos de água potável e de esgoto sanitário em todo município de </w:t>
      </w:r>
      <w:r>
        <w:rPr>
          <w:rFonts w:ascii="Arial" w:hAnsi="Arial" w:cs="Arial"/>
          <w:sz w:val="24"/>
          <w:szCs w:val="24"/>
        </w:rPr>
        <w:t>Baixo Guandu</w:t>
      </w:r>
      <w:r w:rsidR="00F7437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por meio de seus funcionários especialmente treinados</w:t>
      </w:r>
      <w:r w:rsidRPr="002A6B48">
        <w:rPr>
          <w:rFonts w:ascii="Arial" w:hAnsi="Arial" w:cs="Arial"/>
          <w:sz w:val="24"/>
          <w:szCs w:val="24"/>
        </w:rPr>
        <w:t>.</w:t>
      </w:r>
    </w:p>
    <w:p w:rsidR="00660D1D" w:rsidRDefault="00660D1D" w:rsidP="00660D1D">
      <w:pPr>
        <w:spacing w:line="48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O SAAE de Baixo Guandu </w:t>
      </w:r>
      <w:r w:rsidR="007B2EC1">
        <w:rPr>
          <w:rFonts w:ascii="Arial" w:hAnsi="Arial" w:cs="Arial"/>
          <w:sz w:val="24"/>
          <w:szCs w:val="24"/>
        </w:rPr>
        <w:t>vem</w:t>
      </w:r>
      <w:r>
        <w:rPr>
          <w:rFonts w:ascii="Arial" w:hAnsi="Arial" w:cs="Arial"/>
          <w:sz w:val="24"/>
          <w:szCs w:val="24"/>
        </w:rPr>
        <w:t xml:space="preserve"> se destacando por diversas conquistas e benefícios aos munícipes, isso tudo </w:t>
      </w:r>
      <w:r w:rsidR="007B2EC1">
        <w:rPr>
          <w:rFonts w:ascii="Arial" w:hAnsi="Arial" w:cs="Arial"/>
          <w:sz w:val="24"/>
          <w:szCs w:val="24"/>
        </w:rPr>
        <w:t xml:space="preserve">só é possível por meio do empenho de todos os funcionários, </w:t>
      </w:r>
      <w:r>
        <w:rPr>
          <w:rFonts w:ascii="Arial" w:hAnsi="Arial" w:cs="Arial"/>
          <w:sz w:val="24"/>
          <w:szCs w:val="24"/>
        </w:rPr>
        <w:t xml:space="preserve">que se dedicam </w:t>
      </w:r>
      <w:r w:rsidR="007B2EC1">
        <w:rPr>
          <w:rFonts w:ascii="Arial" w:hAnsi="Arial" w:cs="Arial"/>
          <w:sz w:val="24"/>
          <w:szCs w:val="24"/>
        </w:rPr>
        <w:t xml:space="preserve">totalmente </w:t>
      </w:r>
      <w:r>
        <w:rPr>
          <w:rFonts w:ascii="Arial" w:hAnsi="Arial" w:cs="Arial"/>
          <w:sz w:val="24"/>
          <w:szCs w:val="24"/>
        </w:rPr>
        <w:t>e realizam o melhor trabalho possível</w:t>
      </w:r>
      <w:r w:rsidR="007B2EC1">
        <w:rPr>
          <w:rFonts w:ascii="Arial" w:hAnsi="Arial" w:cs="Arial"/>
          <w:sz w:val="24"/>
          <w:szCs w:val="24"/>
        </w:rPr>
        <w:t xml:space="preserve"> para a cidade</w:t>
      </w:r>
      <w:r>
        <w:rPr>
          <w:rFonts w:ascii="Arial" w:hAnsi="Arial" w:cs="Arial"/>
          <w:sz w:val="24"/>
          <w:szCs w:val="24"/>
        </w:rPr>
        <w:t>, levando qualidade de vi</w:t>
      </w:r>
      <w:r w:rsidR="007B2EC1">
        <w:rPr>
          <w:rFonts w:ascii="Arial" w:hAnsi="Arial" w:cs="Arial"/>
          <w:sz w:val="24"/>
          <w:szCs w:val="24"/>
        </w:rPr>
        <w:t>da e bem estar a todos</w:t>
      </w:r>
      <w:r>
        <w:rPr>
          <w:rFonts w:ascii="Arial" w:hAnsi="Arial" w:cs="Arial"/>
          <w:sz w:val="24"/>
          <w:szCs w:val="24"/>
        </w:rPr>
        <w:t>.</w:t>
      </w:r>
    </w:p>
    <w:p w:rsidR="007B2EC1" w:rsidRDefault="007B2EC1" w:rsidP="007B2EC1">
      <w:pPr>
        <w:spacing w:line="48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Todos os serviços são muito bem executados, gerando satisfação a todos. Atualmente, e</w:t>
      </w:r>
      <w:r w:rsidR="00660D1D">
        <w:rPr>
          <w:rFonts w:ascii="Arial" w:hAnsi="Arial" w:cs="Arial"/>
          <w:sz w:val="24"/>
          <w:szCs w:val="24"/>
        </w:rPr>
        <w:t>m tempo</w:t>
      </w:r>
      <w:r>
        <w:rPr>
          <w:rFonts w:ascii="Arial" w:hAnsi="Arial" w:cs="Arial"/>
          <w:sz w:val="24"/>
          <w:szCs w:val="24"/>
        </w:rPr>
        <w:t>s</w:t>
      </w:r>
      <w:r w:rsidR="00660D1D">
        <w:rPr>
          <w:rFonts w:ascii="Arial" w:hAnsi="Arial" w:cs="Arial"/>
          <w:sz w:val="24"/>
          <w:szCs w:val="24"/>
        </w:rPr>
        <w:t xml:space="preserve"> de pandemia do Covid-19, fo</w:t>
      </w:r>
      <w:r>
        <w:rPr>
          <w:rFonts w:ascii="Arial" w:hAnsi="Arial" w:cs="Arial"/>
          <w:sz w:val="24"/>
          <w:szCs w:val="24"/>
        </w:rPr>
        <w:t>ram elaboradas</w:t>
      </w:r>
      <w:r w:rsidR="00660D1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diversas </w:t>
      </w:r>
      <w:r w:rsidR="00660D1D">
        <w:rPr>
          <w:rFonts w:ascii="Arial" w:hAnsi="Arial" w:cs="Arial"/>
          <w:sz w:val="24"/>
          <w:szCs w:val="24"/>
        </w:rPr>
        <w:t>medidas</w:t>
      </w:r>
      <w:r>
        <w:rPr>
          <w:rFonts w:ascii="Arial" w:hAnsi="Arial" w:cs="Arial"/>
          <w:sz w:val="24"/>
          <w:szCs w:val="24"/>
        </w:rPr>
        <w:t xml:space="preserve"> </w:t>
      </w:r>
      <w:r w:rsidR="00660D1D">
        <w:rPr>
          <w:rFonts w:ascii="Arial" w:hAnsi="Arial" w:cs="Arial"/>
          <w:sz w:val="24"/>
          <w:szCs w:val="24"/>
        </w:rPr>
        <w:t>para que a população</w:t>
      </w:r>
      <w:r>
        <w:rPr>
          <w:rFonts w:ascii="Arial" w:hAnsi="Arial" w:cs="Arial"/>
          <w:sz w:val="24"/>
          <w:szCs w:val="24"/>
        </w:rPr>
        <w:t xml:space="preserve"> continuasse a receber água potável em sua residência, </w:t>
      </w:r>
      <w:r w:rsidR="00660D1D">
        <w:rPr>
          <w:rFonts w:ascii="Arial" w:hAnsi="Arial" w:cs="Arial"/>
          <w:sz w:val="24"/>
          <w:szCs w:val="24"/>
        </w:rPr>
        <w:t xml:space="preserve">não </w:t>
      </w:r>
      <w:r>
        <w:rPr>
          <w:rFonts w:ascii="Arial" w:hAnsi="Arial" w:cs="Arial"/>
          <w:sz w:val="24"/>
          <w:szCs w:val="24"/>
        </w:rPr>
        <w:t xml:space="preserve">vindo a </w:t>
      </w:r>
      <w:r w:rsidR="00660D1D">
        <w:rPr>
          <w:rFonts w:ascii="Arial" w:hAnsi="Arial" w:cs="Arial"/>
          <w:sz w:val="24"/>
          <w:szCs w:val="24"/>
        </w:rPr>
        <w:t>sofre</w:t>
      </w:r>
      <w:r>
        <w:rPr>
          <w:rFonts w:ascii="Arial" w:hAnsi="Arial" w:cs="Arial"/>
          <w:sz w:val="24"/>
          <w:szCs w:val="24"/>
        </w:rPr>
        <w:t xml:space="preserve">r com as dificuldades encontradas durante esse tempo. Houve ainda a </w:t>
      </w:r>
      <w:r w:rsidR="00660D1D">
        <w:rPr>
          <w:rFonts w:ascii="Arial" w:hAnsi="Arial" w:cs="Arial"/>
          <w:sz w:val="24"/>
          <w:szCs w:val="24"/>
        </w:rPr>
        <w:t xml:space="preserve">isenção na tarifa de água por 03 meses para quem se enquadrava </w:t>
      </w:r>
      <w:r>
        <w:rPr>
          <w:rFonts w:ascii="Arial" w:hAnsi="Arial" w:cs="Arial"/>
          <w:sz w:val="24"/>
          <w:szCs w:val="24"/>
        </w:rPr>
        <w:t>nos requisitos e não houve corte de á</w:t>
      </w:r>
      <w:r w:rsidR="00660D1D">
        <w:rPr>
          <w:rFonts w:ascii="Arial" w:hAnsi="Arial" w:cs="Arial"/>
          <w:sz w:val="24"/>
          <w:szCs w:val="24"/>
        </w:rPr>
        <w:t xml:space="preserve">gua </w:t>
      </w:r>
      <w:r>
        <w:rPr>
          <w:rFonts w:ascii="Arial" w:hAnsi="Arial" w:cs="Arial"/>
          <w:sz w:val="24"/>
          <w:szCs w:val="24"/>
        </w:rPr>
        <w:t>para</w:t>
      </w:r>
      <w:r w:rsidR="00660D1D">
        <w:rPr>
          <w:rFonts w:ascii="Arial" w:hAnsi="Arial" w:cs="Arial"/>
          <w:sz w:val="24"/>
          <w:szCs w:val="24"/>
        </w:rPr>
        <w:t xml:space="preserve"> quem estava inadimplente</w:t>
      </w:r>
      <w:r>
        <w:rPr>
          <w:rFonts w:ascii="Arial" w:hAnsi="Arial" w:cs="Arial"/>
          <w:sz w:val="24"/>
          <w:szCs w:val="24"/>
        </w:rPr>
        <w:t>.</w:t>
      </w:r>
      <w:r w:rsidR="00660D1D">
        <w:rPr>
          <w:rFonts w:ascii="Arial" w:hAnsi="Arial" w:cs="Arial"/>
          <w:sz w:val="24"/>
          <w:szCs w:val="24"/>
        </w:rPr>
        <w:t xml:space="preserve"> </w:t>
      </w:r>
    </w:p>
    <w:p w:rsidR="00660D1D" w:rsidRDefault="007B2EC1" w:rsidP="007B2EC1">
      <w:pPr>
        <w:spacing w:line="48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equipe do</w:t>
      </w:r>
      <w:r w:rsidR="00660D1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SAAE</w:t>
      </w:r>
      <w:r w:rsidR="00660D1D">
        <w:rPr>
          <w:rFonts w:ascii="Arial" w:hAnsi="Arial" w:cs="Arial"/>
          <w:sz w:val="24"/>
          <w:szCs w:val="24"/>
        </w:rPr>
        <w:t xml:space="preserve"> também instalou diversos lavatórios em vários pontos do centro da cidade, para levar</w:t>
      </w:r>
      <w:r>
        <w:rPr>
          <w:rFonts w:ascii="Arial" w:hAnsi="Arial" w:cs="Arial"/>
          <w:sz w:val="24"/>
          <w:szCs w:val="24"/>
        </w:rPr>
        <w:t xml:space="preserve"> a toda população e transeuntes um meio de h</w:t>
      </w:r>
      <w:r w:rsidR="00EA2BB6">
        <w:rPr>
          <w:rFonts w:ascii="Arial" w:hAnsi="Arial" w:cs="Arial"/>
          <w:sz w:val="24"/>
          <w:szCs w:val="24"/>
        </w:rPr>
        <w:t>igiene como forma de prevenção,</w:t>
      </w:r>
      <w:r>
        <w:rPr>
          <w:rFonts w:ascii="Arial" w:hAnsi="Arial" w:cs="Arial"/>
          <w:sz w:val="24"/>
          <w:szCs w:val="24"/>
        </w:rPr>
        <w:t xml:space="preserve"> assim todos podem lavar usas mãos adequadamente</w:t>
      </w:r>
      <w:r w:rsidR="00660D1D">
        <w:rPr>
          <w:rFonts w:ascii="Arial" w:hAnsi="Arial" w:cs="Arial"/>
          <w:sz w:val="24"/>
          <w:szCs w:val="24"/>
        </w:rPr>
        <w:t xml:space="preserve"> e </w:t>
      </w:r>
      <w:r>
        <w:rPr>
          <w:rFonts w:ascii="Arial" w:hAnsi="Arial" w:cs="Arial"/>
          <w:sz w:val="24"/>
          <w:szCs w:val="24"/>
        </w:rPr>
        <w:t xml:space="preserve">evitar </w:t>
      </w:r>
      <w:r w:rsidR="00EA2BB6">
        <w:rPr>
          <w:rFonts w:ascii="Arial" w:hAnsi="Arial" w:cs="Arial"/>
          <w:sz w:val="24"/>
          <w:szCs w:val="24"/>
        </w:rPr>
        <w:t>a circulação do</w:t>
      </w:r>
      <w:r>
        <w:rPr>
          <w:rFonts w:ascii="Arial" w:hAnsi="Arial" w:cs="Arial"/>
          <w:sz w:val="24"/>
          <w:szCs w:val="24"/>
        </w:rPr>
        <w:t xml:space="preserve"> vírus</w:t>
      </w:r>
      <w:r w:rsidR="00EA2BB6">
        <w:rPr>
          <w:rFonts w:ascii="Arial" w:hAnsi="Arial" w:cs="Arial"/>
          <w:sz w:val="24"/>
          <w:szCs w:val="24"/>
        </w:rPr>
        <w:t xml:space="preserve"> na cidade</w:t>
      </w:r>
      <w:r>
        <w:rPr>
          <w:rFonts w:ascii="Arial" w:hAnsi="Arial" w:cs="Arial"/>
          <w:sz w:val="24"/>
          <w:szCs w:val="24"/>
        </w:rPr>
        <w:t>.</w:t>
      </w:r>
      <w:r w:rsidR="00660D1D">
        <w:rPr>
          <w:rFonts w:ascii="Arial" w:hAnsi="Arial" w:cs="Arial"/>
          <w:sz w:val="24"/>
          <w:szCs w:val="24"/>
        </w:rPr>
        <w:t xml:space="preserve"> </w:t>
      </w:r>
    </w:p>
    <w:p w:rsidR="00EA2BB6" w:rsidRDefault="007B2EC1" w:rsidP="008E64F3">
      <w:pPr>
        <w:spacing w:line="48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SAAE de Baixo Guandu vai comp</w:t>
      </w:r>
      <w:r w:rsidR="008E64F3">
        <w:rPr>
          <w:rFonts w:ascii="Arial" w:hAnsi="Arial" w:cs="Arial"/>
          <w:sz w:val="24"/>
          <w:szCs w:val="24"/>
        </w:rPr>
        <w:t>letar 68 anos no dia 04/11/1952 e quem</w:t>
      </w:r>
      <w:r w:rsidR="00EA2BB6">
        <w:rPr>
          <w:rFonts w:ascii="Arial" w:hAnsi="Arial" w:cs="Arial"/>
          <w:sz w:val="24"/>
          <w:szCs w:val="24"/>
        </w:rPr>
        <w:t xml:space="preserve"> ganha o presente somos todos nó</w:t>
      </w:r>
      <w:r w:rsidR="008E64F3">
        <w:rPr>
          <w:rFonts w:ascii="Arial" w:hAnsi="Arial" w:cs="Arial"/>
          <w:sz w:val="24"/>
          <w:szCs w:val="24"/>
        </w:rPr>
        <w:t>s munícipes.</w:t>
      </w:r>
    </w:p>
    <w:p w:rsidR="00F21064" w:rsidRDefault="008E64F3" w:rsidP="008E64F3">
      <w:pPr>
        <w:spacing w:line="48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F21064">
        <w:rPr>
          <w:rFonts w:ascii="Arial" w:hAnsi="Arial" w:cs="Arial"/>
          <w:sz w:val="24"/>
          <w:szCs w:val="24"/>
        </w:rPr>
        <w:t>Dessa forma,</w:t>
      </w:r>
      <w:r>
        <w:rPr>
          <w:rFonts w:ascii="Arial" w:hAnsi="Arial" w:cs="Arial"/>
          <w:sz w:val="24"/>
          <w:szCs w:val="24"/>
        </w:rPr>
        <w:t xml:space="preserve"> todos os funcionários do SAAE merecem nosso reconhecimento, sendo</w:t>
      </w:r>
      <w:r w:rsidR="00F21064">
        <w:rPr>
          <w:rFonts w:ascii="Arial" w:hAnsi="Arial" w:cs="Arial"/>
          <w:sz w:val="24"/>
          <w:szCs w:val="24"/>
        </w:rPr>
        <w:t xml:space="preserve"> merecedor</w:t>
      </w:r>
      <w:r>
        <w:rPr>
          <w:rFonts w:ascii="Arial" w:hAnsi="Arial" w:cs="Arial"/>
          <w:sz w:val="24"/>
          <w:szCs w:val="24"/>
        </w:rPr>
        <w:t>es</w:t>
      </w:r>
      <w:r w:rsidR="00F21064">
        <w:rPr>
          <w:rFonts w:ascii="Arial" w:hAnsi="Arial" w:cs="Arial"/>
          <w:sz w:val="24"/>
          <w:szCs w:val="24"/>
        </w:rPr>
        <w:t xml:space="preserve"> desta moção de aplausos, </w:t>
      </w:r>
      <w:r>
        <w:rPr>
          <w:rFonts w:ascii="Arial" w:hAnsi="Arial" w:cs="Arial"/>
          <w:sz w:val="24"/>
          <w:szCs w:val="24"/>
        </w:rPr>
        <w:t xml:space="preserve">ficando aqui </w:t>
      </w:r>
      <w:r>
        <w:rPr>
          <w:rFonts w:ascii="Arial" w:hAnsi="Arial" w:cs="Arial"/>
          <w:sz w:val="24"/>
          <w:szCs w:val="24"/>
        </w:rPr>
        <w:lastRenderedPageBreak/>
        <w:t>todo agradecimento por tanto empenho e dedicação nos excelentes trabalhos realizados em Baixo Guandu</w:t>
      </w:r>
      <w:r w:rsidR="00EA2BB6">
        <w:rPr>
          <w:rFonts w:ascii="Arial" w:hAnsi="Arial" w:cs="Arial"/>
          <w:sz w:val="24"/>
          <w:szCs w:val="24"/>
        </w:rPr>
        <w:t xml:space="preserve"> com muito</w:t>
      </w:r>
      <w:bookmarkStart w:id="0" w:name="_GoBack"/>
      <w:bookmarkEnd w:id="0"/>
      <w:r w:rsidR="00EA2BB6">
        <w:rPr>
          <w:rFonts w:ascii="Arial" w:hAnsi="Arial" w:cs="Arial"/>
          <w:sz w:val="24"/>
          <w:szCs w:val="24"/>
        </w:rPr>
        <w:t xml:space="preserve"> zelo</w:t>
      </w:r>
      <w:r w:rsidR="00F21064">
        <w:rPr>
          <w:rFonts w:ascii="Arial" w:hAnsi="Arial" w:cs="Arial"/>
          <w:sz w:val="24"/>
          <w:szCs w:val="24"/>
        </w:rPr>
        <w:t>.</w:t>
      </w:r>
    </w:p>
    <w:p w:rsidR="00634CB7" w:rsidRPr="000345AE" w:rsidRDefault="00B95AB3" w:rsidP="001D47B7">
      <w:pPr>
        <w:spacing w:line="480" w:lineRule="auto"/>
        <w:ind w:firstLine="1701"/>
        <w:jc w:val="both"/>
        <w:rPr>
          <w:rFonts w:ascii="Arial" w:hAnsi="Arial" w:cs="Arial"/>
          <w:sz w:val="24"/>
          <w:szCs w:val="24"/>
        </w:rPr>
      </w:pPr>
      <w:r w:rsidRPr="00791048">
        <w:rPr>
          <w:rFonts w:ascii="Arial" w:hAnsi="Arial" w:cs="Arial"/>
          <w:sz w:val="24"/>
          <w:szCs w:val="24"/>
        </w:rPr>
        <w:t xml:space="preserve">Esta homenagem é justa e deve constar nos registros dos canais desta Casa de </w:t>
      </w:r>
      <w:r w:rsidR="00222660" w:rsidRPr="00791048">
        <w:rPr>
          <w:rFonts w:ascii="Arial" w:hAnsi="Arial" w:cs="Arial"/>
          <w:sz w:val="24"/>
          <w:szCs w:val="24"/>
        </w:rPr>
        <w:t>Lei, bem como seja encaminhada ao</w:t>
      </w:r>
      <w:r w:rsidR="00643F6E" w:rsidRPr="00791048">
        <w:rPr>
          <w:rFonts w:ascii="Arial" w:hAnsi="Arial" w:cs="Arial"/>
          <w:sz w:val="24"/>
          <w:szCs w:val="24"/>
        </w:rPr>
        <w:t>s</w:t>
      </w:r>
      <w:r w:rsidRPr="00791048">
        <w:rPr>
          <w:rFonts w:ascii="Arial" w:hAnsi="Arial" w:cs="Arial"/>
          <w:sz w:val="24"/>
          <w:szCs w:val="24"/>
        </w:rPr>
        <w:t xml:space="preserve"> homenagead</w:t>
      </w:r>
      <w:r w:rsidR="00222660" w:rsidRPr="00791048">
        <w:rPr>
          <w:rFonts w:ascii="Arial" w:hAnsi="Arial" w:cs="Arial"/>
          <w:sz w:val="24"/>
          <w:szCs w:val="24"/>
        </w:rPr>
        <w:t>o</w:t>
      </w:r>
      <w:r w:rsidR="00643F6E" w:rsidRPr="00791048">
        <w:rPr>
          <w:rFonts w:ascii="Arial" w:hAnsi="Arial" w:cs="Arial"/>
          <w:sz w:val="24"/>
          <w:szCs w:val="24"/>
        </w:rPr>
        <w:t>s</w:t>
      </w:r>
      <w:r w:rsidR="00634CB7" w:rsidRPr="00791048">
        <w:rPr>
          <w:rFonts w:ascii="Arial" w:hAnsi="Arial" w:cs="Arial"/>
          <w:sz w:val="24"/>
          <w:szCs w:val="24"/>
        </w:rPr>
        <w:t>, por ser de inteira JUSTIÇA.</w:t>
      </w:r>
    </w:p>
    <w:p w:rsidR="008E64F3" w:rsidRDefault="008E64F3" w:rsidP="002A6B48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2A6B48" w:rsidRDefault="002A6B48" w:rsidP="002A6B48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CÂMARA MUNICIPAL DE BAIXO GUANDU/ES, “PALÁCIO MONSENHOR ALONSO LEITE”, AOS NOVE DIAS DO MÊS DE SETEMBRO DO ANO DE 2020.</w:t>
      </w:r>
    </w:p>
    <w:p w:rsidR="00995192" w:rsidRDefault="00995192" w:rsidP="00995192">
      <w:pPr>
        <w:tabs>
          <w:tab w:val="left" w:pos="-3686"/>
        </w:tabs>
        <w:spacing w:after="0"/>
        <w:rPr>
          <w:rFonts w:ascii="Arial" w:eastAsia="Times New Roman" w:hAnsi="Arial" w:cs="Arial"/>
          <w:sz w:val="24"/>
          <w:szCs w:val="24"/>
          <w:lang w:eastAsia="pt-BR"/>
        </w:rPr>
      </w:pPr>
    </w:p>
    <w:p w:rsidR="00EB4177" w:rsidRDefault="008E64F3" w:rsidP="00EB4177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</w:t>
      </w:r>
    </w:p>
    <w:p w:rsidR="00634CB7" w:rsidRDefault="00634CB7" w:rsidP="00EB4177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B95AB3" w:rsidRDefault="00B95AB3" w:rsidP="00B95AB3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Sueli Alves Teodoro – SUELI TEODORO</w:t>
      </w:r>
    </w:p>
    <w:p w:rsidR="00B00C52" w:rsidRPr="00634CB7" w:rsidRDefault="00B95AB3" w:rsidP="00634CB7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VEREADORA AUTORA</w:t>
      </w:r>
    </w:p>
    <w:sectPr w:rsidR="00B00C52" w:rsidRPr="00634CB7" w:rsidSect="00CE7E60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7B4" w:rsidRDefault="00AC47B4" w:rsidP="00CE7E60">
      <w:pPr>
        <w:spacing w:after="0" w:line="240" w:lineRule="auto"/>
      </w:pPr>
      <w:r>
        <w:separator/>
      </w:r>
    </w:p>
  </w:endnote>
  <w:endnote w:type="continuationSeparator" w:id="0">
    <w:p w:rsidR="00AC47B4" w:rsidRDefault="00AC47B4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60" w:rsidRDefault="00CE7E60">
    <w:pPr>
      <w:pStyle w:val="Rodap"/>
      <w:pBdr>
        <w:bottom w:val="single" w:sz="12" w:space="1" w:color="auto"/>
      </w:pBdr>
    </w:pPr>
  </w:p>
  <w:p w:rsidR="00CE7E60" w:rsidRDefault="00540FD8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E7E60">
      <w:t>Av. Carlos de Medeiros, 59, Centro, Baixo Guandu-ES, 29 730-000, Fone (27) 3732-</w:t>
    </w:r>
    <w:proofErr w:type="gramStart"/>
    <w:r w:rsidR="00CE7E60">
      <w:t>1644</w:t>
    </w:r>
    <w:proofErr w:type="gramEnd"/>
  </w:p>
  <w:p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7B4" w:rsidRDefault="00AC47B4" w:rsidP="00CE7E60">
      <w:pPr>
        <w:spacing w:after="0" w:line="240" w:lineRule="auto"/>
      </w:pPr>
      <w:r>
        <w:separator/>
      </w:r>
    </w:p>
  </w:footnote>
  <w:footnote w:type="continuationSeparator" w:id="0">
    <w:p w:rsidR="00AC47B4" w:rsidRDefault="00AC47B4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AEA" w:rsidRDefault="00893CB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60" w:rsidRDefault="00893CB5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540FD8">
      <w:rPr>
        <w:b/>
        <w:noProof/>
        <w:spacing w:val="40"/>
        <w:lang w:eastAsia="pt-BR"/>
      </w:rPr>
      <w:drawing>
        <wp:inline distT="0" distB="0" distL="0" distR="0">
          <wp:extent cx="826770" cy="817880"/>
          <wp:effectExtent l="0" t="0" r="0" b="127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AEA" w:rsidRDefault="00893CB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D7B25"/>
    <w:multiLevelType w:val="multilevel"/>
    <w:tmpl w:val="0A7C9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AC7488"/>
    <w:multiLevelType w:val="multilevel"/>
    <w:tmpl w:val="A9F4A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FF3282E"/>
    <w:multiLevelType w:val="multilevel"/>
    <w:tmpl w:val="65A60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EA6913"/>
    <w:multiLevelType w:val="multilevel"/>
    <w:tmpl w:val="7C347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pt-BR" w:vendorID="64" w:dllVersion="131078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82D"/>
    <w:rsid w:val="00012A13"/>
    <w:rsid w:val="000325E5"/>
    <w:rsid w:val="000345AE"/>
    <w:rsid w:val="0004182D"/>
    <w:rsid w:val="00050E19"/>
    <w:rsid w:val="000570BC"/>
    <w:rsid w:val="00071717"/>
    <w:rsid w:val="000B26EA"/>
    <w:rsid w:val="00115F3A"/>
    <w:rsid w:val="00125BDA"/>
    <w:rsid w:val="00190C76"/>
    <w:rsid w:val="00196EEB"/>
    <w:rsid w:val="0019746D"/>
    <w:rsid w:val="001C63E4"/>
    <w:rsid w:val="001D1AFE"/>
    <w:rsid w:val="001D47B7"/>
    <w:rsid w:val="00201862"/>
    <w:rsid w:val="002077A8"/>
    <w:rsid w:val="00222660"/>
    <w:rsid w:val="00222E73"/>
    <w:rsid w:val="002924D7"/>
    <w:rsid w:val="002A6B48"/>
    <w:rsid w:val="002D19F6"/>
    <w:rsid w:val="002E357E"/>
    <w:rsid w:val="002E7998"/>
    <w:rsid w:val="002F12E6"/>
    <w:rsid w:val="002F724C"/>
    <w:rsid w:val="002F7B6D"/>
    <w:rsid w:val="00300E53"/>
    <w:rsid w:val="00316BE3"/>
    <w:rsid w:val="003656D4"/>
    <w:rsid w:val="003D3345"/>
    <w:rsid w:val="003F1B47"/>
    <w:rsid w:val="00447B38"/>
    <w:rsid w:val="0045538C"/>
    <w:rsid w:val="0046095C"/>
    <w:rsid w:val="004A74F8"/>
    <w:rsid w:val="004B4D7B"/>
    <w:rsid w:val="004D43D0"/>
    <w:rsid w:val="004D6F44"/>
    <w:rsid w:val="004F139B"/>
    <w:rsid w:val="00516392"/>
    <w:rsid w:val="005207D2"/>
    <w:rsid w:val="00540FD8"/>
    <w:rsid w:val="00567839"/>
    <w:rsid w:val="005B278E"/>
    <w:rsid w:val="005C3EDA"/>
    <w:rsid w:val="005D3E18"/>
    <w:rsid w:val="005F5CFB"/>
    <w:rsid w:val="00605247"/>
    <w:rsid w:val="00634CB7"/>
    <w:rsid w:val="00643F6E"/>
    <w:rsid w:val="006442B3"/>
    <w:rsid w:val="00660D1D"/>
    <w:rsid w:val="00665D45"/>
    <w:rsid w:val="00676E56"/>
    <w:rsid w:val="006A258A"/>
    <w:rsid w:val="006D367C"/>
    <w:rsid w:val="006D4A4C"/>
    <w:rsid w:val="006D7037"/>
    <w:rsid w:val="006F64F7"/>
    <w:rsid w:val="006F71BA"/>
    <w:rsid w:val="00701CFF"/>
    <w:rsid w:val="007131C3"/>
    <w:rsid w:val="00735CD9"/>
    <w:rsid w:val="00764764"/>
    <w:rsid w:val="00764FE0"/>
    <w:rsid w:val="007879F9"/>
    <w:rsid w:val="00791048"/>
    <w:rsid w:val="007B2EC1"/>
    <w:rsid w:val="007B3F05"/>
    <w:rsid w:val="007D7AEA"/>
    <w:rsid w:val="007F5058"/>
    <w:rsid w:val="00822465"/>
    <w:rsid w:val="00840421"/>
    <w:rsid w:val="00841578"/>
    <w:rsid w:val="00842F02"/>
    <w:rsid w:val="00861D5B"/>
    <w:rsid w:val="008678C9"/>
    <w:rsid w:val="00886AC3"/>
    <w:rsid w:val="0089182B"/>
    <w:rsid w:val="008954D4"/>
    <w:rsid w:val="008D62FC"/>
    <w:rsid w:val="008E64F3"/>
    <w:rsid w:val="008F2153"/>
    <w:rsid w:val="009235AE"/>
    <w:rsid w:val="00926EE7"/>
    <w:rsid w:val="00930757"/>
    <w:rsid w:val="00961F35"/>
    <w:rsid w:val="0097744D"/>
    <w:rsid w:val="00995192"/>
    <w:rsid w:val="009E3B1B"/>
    <w:rsid w:val="00A12EB5"/>
    <w:rsid w:val="00A17483"/>
    <w:rsid w:val="00A55160"/>
    <w:rsid w:val="00A67509"/>
    <w:rsid w:val="00A71FE0"/>
    <w:rsid w:val="00A808D6"/>
    <w:rsid w:val="00AC47B4"/>
    <w:rsid w:val="00AC62A2"/>
    <w:rsid w:val="00AF6E9C"/>
    <w:rsid w:val="00B00C52"/>
    <w:rsid w:val="00B32919"/>
    <w:rsid w:val="00B36761"/>
    <w:rsid w:val="00B42265"/>
    <w:rsid w:val="00B52D0C"/>
    <w:rsid w:val="00B57AB4"/>
    <w:rsid w:val="00B73DEB"/>
    <w:rsid w:val="00B80713"/>
    <w:rsid w:val="00B95AB3"/>
    <w:rsid w:val="00BA155A"/>
    <w:rsid w:val="00BB52C1"/>
    <w:rsid w:val="00BD3B1B"/>
    <w:rsid w:val="00BE517B"/>
    <w:rsid w:val="00C051E7"/>
    <w:rsid w:val="00C64D81"/>
    <w:rsid w:val="00C7530B"/>
    <w:rsid w:val="00C900D8"/>
    <w:rsid w:val="00CC4D17"/>
    <w:rsid w:val="00CE291D"/>
    <w:rsid w:val="00CE2C87"/>
    <w:rsid w:val="00CE7E60"/>
    <w:rsid w:val="00D43C4D"/>
    <w:rsid w:val="00D53BDB"/>
    <w:rsid w:val="00D706FB"/>
    <w:rsid w:val="00D72C24"/>
    <w:rsid w:val="00D77DA7"/>
    <w:rsid w:val="00D86F28"/>
    <w:rsid w:val="00DB6C1C"/>
    <w:rsid w:val="00DD6EDD"/>
    <w:rsid w:val="00E00967"/>
    <w:rsid w:val="00E00C96"/>
    <w:rsid w:val="00E02EBA"/>
    <w:rsid w:val="00E13356"/>
    <w:rsid w:val="00E2181B"/>
    <w:rsid w:val="00E46A18"/>
    <w:rsid w:val="00E674A0"/>
    <w:rsid w:val="00E719DF"/>
    <w:rsid w:val="00E767FD"/>
    <w:rsid w:val="00E83244"/>
    <w:rsid w:val="00E86E91"/>
    <w:rsid w:val="00EA2BB6"/>
    <w:rsid w:val="00EB4177"/>
    <w:rsid w:val="00EB53F4"/>
    <w:rsid w:val="00ED13B0"/>
    <w:rsid w:val="00EE302E"/>
    <w:rsid w:val="00F00C30"/>
    <w:rsid w:val="00F21064"/>
    <w:rsid w:val="00F237EB"/>
    <w:rsid w:val="00F74372"/>
    <w:rsid w:val="00F834B2"/>
    <w:rsid w:val="00FA320C"/>
    <w:rsid w:val="00FC126B"/>
    <w:rsid w:val="00FD087D"/>
    <w:rsid w:val="00FE21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82D"/>
    <w:pPr>
      <w:spacing w:after="200" w:line="360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NormalWeb">
    <w:name w:val="Normal (Web)"/>
    <w:basedOn w:val="Normal"/>
    <w:uiPriority w:val="99"/>
    <w:semiHidden/>
    <w:unhideWhenUsed/>
    <w:rsid w:val="00125B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125BDA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4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B38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Fontepargpadro"/>
    <w:uiPriority w:val="99"/>
    <w:semiHidden/>
    <w:unhideWhenUsed/>
    <w:rsid w:val="00B80713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EB53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82D"/>
    <w:pPr>
      <w:spacing w:after="200" w:line="360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NormalWeb">
    <w:name w:val="Normal (Web)"/>
    <w:basedOn w:val="Normal"/>
    <w:uiPriority w:val="99"/>
    <w:semiHidden/>
    <w:unhideWhenUsed/>
    <w:rsid w:val="00125B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125BDA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4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B38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Fontepargpadro"/>
    <w:uiPriority w:val="99"/>
    <w:semiHidden/>
    <w:unhideWhenUsed/>
    <w:rsid w:val="00B80713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EB53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6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1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t.wikipedia.org/wiki/Esgoto" TargetMode="Externa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pt.wikipedia.org/wiki/%C3%81gu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pt.wikipedia.org/wiki/Autarquia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dor\Downloads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A464FC-3666-4EAE-9D10-A803B630D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0</TotalTime>
  <Pages>4</Pages>
  <Words>556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3556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Brena</dc:creator>
  <cp:lastModifiedBy>Brena</cp:lastModifiedBy>
  <cp:revision>2</cp:revision>
  <cp:lastPrinted>2018-11-05T10:48:00Z</cp:lastPrinted>
  <dcterms:created xsi:type="dcterms:W3CDTF">2020-09-18T13:09:00Z</dcterms:created>
  <dcterms:modified xsi:type="dcterms:W3CDTF">2020-09-18T13:09:00Z</dcterms:modified>
</cp:coreProperties>
</file>