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D17" w:rsidRDefault="00CC4D17" w:rsidP="00300E53">
      <w:pPr>
        <w:rPr>
          <w:rFonts w:ascii="Arial" w:hAnsi="Arial" w:cs="Arial"/>
          <w:b/>
          <w:sz w:val="28"/>
          <w:szCs w:val="28"/>
          <w:u w:val="single"/>
        </w:rPr>
      </w:pPr>
    </w:p>
    <w:p w:rsidR="005C3EDA" w:rsidRPr="00791048" w:rsidRDefault="00A71FE0" w:rsidP="0079104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C62A2">
        <w:rPr>
          <w:rFonts w:ascii="Arial" w:hAnsi="Arial" w:cs="Arial"/>
          <w:b/>
          <w:sz w:val="28"/>
          <w:szCs w:val="28"/>
          <w:u w:val="single"/>
        </w:rPr>
        <w:t xml:space="preserve">MOÇÃO DE APLAUSO </w:t>
      </w:r>
      <w:r w:rsidR="005207D2" w:rsidRPr="00AC62A2">
        <w:rPr>
          <w:rFonts w:ascii="Arial" w:hAnsi="Arial" w:cs="Arial"/>
          <w:b/>
          <w:sz w:val="28"/>
          <w:szCs w:val="28"/>
          <w:u w:val="single"/>
        </w:rPr>
        <w:t xml:space="preserve">Nº       </w:t>
      </w:r>
      <w:r w:rsidR="00E1053D">
        <w:rPr>
          <w:rFonts w:ascii="Arial" w:hAnsi="Arial" w:cs="Arial"/>
          <w:b/>
          <w:sz w:val="28"/>
          <w:szCs w:val="28"/>
          <w:u w:val="single"/>
        </w:rPr>
        <w:t>DE</w:t>
      </w:r>
      <w:proofErr w:type="gramStart"/>
      <w:r w:rsidR="00E1053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gramEnd"/>
      <w:r w:rsidR="00E1053D">
        <w:rPr>
          <w:rFonts w:ascii="Arial" w:hAnsi="Arial" w:cs="Arial"/>
          <w:b/>
          <w:sz w:val="28"/>
          <w:szCs w:val="28"/>
          <w:u w:val="single"/>
        </w:rPr>
        <w:t xml:space="preserve">22 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E1053D">
        <w:rPr>
          <w:rFonts w:ascii="Arial" w:hAnsi="Arial" w:cs="Arial"/>
          <w:b/>
          <w:sz w:val="28"/>
          <w:szCs w:val="28"/>
          <w:u w:val="single"/>
        </w:rPr>
        <w:t>OUTUBRO</w:t>
      </w:r>
      <w:r w:rsidR="00B95AB3" w:rsidRPr="00AC62A2">
        <w:rPr>
          <w:rFonts w:ascii="Arial" w:hAnsi="Arial" w:cs="Arial"/>
          <w:b/>
          <w:sz w:val="28"/>
          <w:szCs w:val="28"/>
          <w:u w:val="single"/>
        </w:rPr>
        <w:t xml:space="preserve"> DE 20</w:t>
      </w:r>
      <w:r w:rsidR="000570BC">
        <w:rPr>
          <w:rFonts w:ascii="Arial" w:hAnsi="Arial" w:cs="Arial"/>
          <w:b/>
          <w:sz w:val="28"/>
          <w:szCs w:val="28"/>
          <w:u w:val="single"/>
        </w:rPr>
        <w:t>20</w:t>
      </w:r>
    </w:p>
    <w:p w:rsidR="00CC4D17" w:rsidRDefault="00CC4D17" w:rsidP="00791048">
      <w:pPr>
        <w:jc w:val="both"/>
        <w:rPr>
          <w:rFonts w:ascii="Arial" w:hAnsi="Arial" w:cs="Arial"/>
          <w:sz w:val="24"/>
          <w:szCs w:val="24"/>
        </w:rPr>
      </w:pPr>
    </w:p>
    <w:p w:rsidR="00CC4D17" w:rsidRDefault="00B95AB3" w:rsidP="00300E53">
      <w:pPr>
        <w:jc w:val="both"/>
        <w:rPr>
          <w:rFonts w:ascii="Arial" w:hAnsi="Arial" w:cs="Arial"/>
          <w:sz w:val="24"/>
          <w:szCs w:val="24"/>
        </w:rPr>
      </w:pPr>
      <w:r w:rsidRPr="00F00C30">
        <w:rPr>
          <w:rFonts w:ascii="Arial" w:hAnsi="Arial" w:cs="Arial"/>
          <w:sz w:val="24"/>
          <w:szCs w:val="24"/>
        </w:rPr>
        <w:t xml:space="preserve">EXCELENTÍSSIMOS SENHORES MEMBROS DA MESA DIRETORA DA CÂMARA MUNICIPAL DE BAIXO GUANDU/ES, VEREADORES E VEREADORA. </w:t>
      </w:r>
    </w:p>
    <w:p w:rsidR="0046095C" w:rsidRDefault="0046095C" w:rsidP="00300E53">
      <w:pPr>
        <w:jc w:val="both"/>
        <w:rPr>
          <w:rFonts w:ascii="Arial" w:hAnsi="Arial" w:cs="Arial"/>
          <w:sz w:val="24"/>
          <w:szCs w:val="24"/>
        </w:rPr>
      </w:pPr>
    </w:p>
    <w:p w:rsidR="00E1053D" w:rsidRPr="00E1053D" w:rsidRDefault="00B95AB3" w:rsidP="00701CFF">
      <w:pPr>
        <w:spacing w:line="48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Apresento à Mesa Diretora nos termos do artigo 116 do Regimento Interno ouvido o Soberano Plenário e dispensadas às demais formalidades regimentais, </w:t>
      </w:r>
      <w:r w:rsidRPr="00E1053D">
        <w:rPr>
          <w:rFonts w:ascii="Arial" w:hAnsi="Arial" w:cs="Arial"/>
          <w:b/>
          <w:sz w:val="24"/>
          <w:szCs w:val="24"/>
          <w:u w:val="single"/>
        </w:rPr>
        <w:t>MOÇÃO DE APLAUSO</w:t>
      </w:r>
      <w:r w:rsidR="000B26EA" w:rsidRPr="00E1053D">
        <w:rPr>
          <w:rFonts w:ascii="Arial" w:hAnsi="Arial" w:cs="Arial"/>
          <w:b/>
          <w:sz w:val="24"/>
          <w:szCs w:val="24"/>
          <w:u w:val="single"/>
        </w:rPr>
        <w:t>S</w:t>
      </w:r>
      <w:r w:rsidR="00F74372">
        <w:rPr>
          <w:rFonts w:ascii="Arial" w:hAnsi="Arial" w:cs="Arial"/>
          <w:sz w:val="24"/>
          <w:szCs w:val="24"/>
        </w:rPr>
        <w:t xml:space="preserve"> </w:t>
      </w:r>
      <w:r w:rsidR="00764764" w:rsidRPr="00764764">
        <w:rPr>
          <w:rFonts w:ascii="Arial" w:hAnsi="Arial" w:cs="Arial"/>
          <w:b/>
          <w:sz w:val="24"/>
          <w:szCs w:val="24"/>
        </w:rPr>
        <w:t>A</w:t>
      </w:r>
      <w:r w:rsidR="00E1053D">
        <w:rPr>
          <w:rFonts w:ascii="Arial" w:hAnsi="Arial" w:cs="Arial"/>
          <w:b/>
          <w:sz w:val="24"/>
          <w:szCs w:val="24"/>
        </w:rPr>
        <w:t xml:space="preserve">O SECRETÁRIO DE ESTADO DA SAÚDE DO ESPÍRITO SANTO, </w:t>
      </w:r>
      <w:r w:rsidR="00E1053D" w:rsidRPr="00E1053D">
        <w:rPr>
          <w:rFonts w:ascii="Arial" w:hAnsi="Arial" w:cs="Arial"/>
          <w:b/>
          <w:i/>
          <w:sz w:val="24"/>
          <w:szCs w:val="24"/>
        </w:rPr>
        <w:t>DR. NÉSIO FERNANDES DE MEDEIROS JÚNIOR</w:t>
      </w:r>
      <w:r w:rsidR="00764764" w:rsidRPr="00E1053D">
        <w:rPr>
          <w:rFonts w:ascii="Arial" w:hAnsi="Arial" w:cs="Arial"/>
          <w:i/>
          <w:sz w:val="24"/>
          <w:szCs w:val="24"/>
        </w:rPr>
        <w:t>,</w:t>
      </w:r>
      <w:r w:rsidR="007B2EC1" w:rsidRPr="00E1053D">
        <w:rPr>
          <w:rFonts w:ascii="Arial" w:hAnsi="Arial" w:cs="Arial"/>
          <w:i/>
          <w:sz w:val="24"/>
          <w:szCs w:val="24"/>
        </w:rPr>
        <w:t xml:space="preserve"> </w:t>
      </w:r>
      <w:r w:rsidR="00E1053D">
        <w:rPr>
          <w:rFonts w:ascii="Arial" w:hAnsi="Arial" w:cs="Arial"/>
          <w:b/>
          <w:sz w:val="24"/>
          <w:szCs w:val="24"/>
        </w:rPr>
        <w:t>PELO HONRO</w:t>
      </w:r>
      <w:r w:rsidR="00E1053D" w:rsidRPr="00E1053D">
        <w:rPr>
          <w:rFonts w:ascii="Arial" w:hAnsi="Arial" w:cs="Arial"/>
          <w:b/>
          <w:sz w:val="24"/>
          <w:szCs w:val="24"/>
        </w:rPr>
        <w:t>SO TRABALHO</w:t>
      </w:r>
      <w:r w:rsidR="00E1053D">
        <w:rPr>
          <w:rFonts w:ascii="Arial" w:hAnsi="Arial" w:cs="Arial"/>
          <w:b/>
          <w:sz w:val="24"/>
          <w:szCs w:val="24"/>
        </w:rPr>
        <w:t xml:space="preserve"> REALIZADO NO ESTADO E NO MUNICÍ</w:t>
      </w:r>
      <w:r w:rsidR="00E1053D" w:rsidRPr="00E1053D">
        <w:rPr>
          <w:rFonts w:ascii="Arial" w:hAnsi="Arial" w:cs="Arial"/>
          <w:b/>
          <w:sz w:val="24"/>
          <w:szCs w:val="24"/>
        </w:rPr>
        <w:t xml:space="preserve">PIO DE BAIXO GUANDU </w:t>
      </w:r>
      <w:r w:rsidR="00E1053D">
        <w:rPr>
          <w:rFonts w:ascii="Arial" w:hAnsi="Arial" w:cs="Arial"/>
          <w:b/>
          <w:sz w:val="24"/>
          <w:szCs w:val="24"/>
        </w:rPr>
        <w:t>EM TEMPO</w:t>
      </w:r>
      <w:r w:rsidR="00001FEE">
        <w:rPr>
          <w:rFonts w:ascii="Arial" w:hAnsi="Arial" w:cs="Arial"/>
          <w:b/>
          <w:sz w:val="24"/>
          <w:szCs w:val="24"/>
        </w:rPr>
        <w:t>S</w:t>
      </w:r>
      <w:bookmarkStart w:id="0" w:name="_GoBack"/>
      <w:bookmarkEnd w:id="0"/>
      <w:r w:rsidR="00E1053D">
        <w:rPr>
          <w:rFonts w:ascii="Arial" w:hAnsi="Arial" w:cs="Arial"/>
          <w:b/>
          <w:sz w:val="24"/>
          <w:szCs w:val="24"/>
        </w:rPr>
        <w:t xml:space="preserve"> DE </w:t>
      </w:r>
      <w:r w:rsidR="00E1053D" w:rsidRPr="00E1053D">
        <w:rPr>
          <w:rFonts w:ascii="Arial" w:hAnsi="Arial" w:cs="Arial"/>
          <w:b/>
          <w:sz w:val="24"/>
          <w:szCs w:val="24"/>
        </w:rPr>
        <w:t>PANDEMIA DE COVID-19</w:t>
      </w:r>
      <w:r w:rsidR="00E1053D">
        <w:rPr>
          <w:rFonts w:ascii="Arial" w:hAnsi="Arial" w:cs="Arial"/>
          <w:b/>
          <w:sz w:val="24"/>
          <w:szCs w:val="24"/>
        </w:rPr>
        <w:t>.</w:t>
      </w:r>
    </w:p>
    <w:p w:rsidR="0046095C" w:rsidRDefault="0046095C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2077A8" w:rsidP="005C3EDA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BAIXO GUANDU/ES, “PALÁCIO MONSENHOR ALONSO LEITE”, AOS </w:t>
      </w:r>
      <w:r w:rsidR="00E1053D">
        <w:rPr>
          <w:rFonts w:ascii="Arial" w:eastAsia="Times New Roman" w:hAnsi="Arial" w:cs="Arial"/>
          <w:sz w:val="24"/>
          <w:szCs w:val="24"/>
          <w:lang w:eastAsia="pt-BR"/>
        </w:rPr>
        <w:t>VINTE E DOIS DIAS DO MÊS DE OUTUBRO D</w:t>
      </w:r>
      <w:r>
        <w:rPr>
          <w:rFonts w:ascii="Arial" w:eastAsia="Times New Roman" w:hAnsi="Arial" w:cs="Arial"/>
          <w:sz w:val="24"/>
          <w:szCs w:val="24"/>
          <w:lang w:eastAsia="pt-BR"/>
        </w:rPr>
        <w:t>O ANO DE 20</w:t>
      </w:r>
      <w:r w:rsidR="002A6B48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5C3EDA" w:rsidRDefault="005C3EDA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C3EDA" w:rsidRDefault="005C3EDA" w:rsidP="00791048">
      <w:pPr>
        <w:tabs>
          <w:tab w:val="left" w:pos="-3686"/>
        </w:tabs>
        <w:spacing w:after="0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605247" w:rsidRDefault="00791048" w:rsidP="0079104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p w:rsidR="00791048" w:rsidRDefault="00791048" w:rsidP="00791048">
      <w:pPr>
        <w:tabs>
          <w:tab w:val="left" w:pos="-3686"/>
        </w:tabs>
        <w:spacing w:after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E64F3" w:rsidRDefault="008E64F3" w:rsidP="00001FEE">
      <w:pPr>
        <w:tabs>
          <w:tab w:val="left" w:pos="-3686"/>
        </w:tabs>
        <w:spacing w:after="0"/>
        <w:rPr>
          <w:rFonts w:ascii="Arial" w:hAnsi="Arial" w:cs="Arial"/>
          <w:b/>
          <w:sz w:val="32"/>
          <w:szCs w:val="32"/>
        </w:rPr>
      </w:pPr>
    </w:p>
    <w:p w:rsidR="00634CB7" w:rsidRPr="00605247" w:rsidRDefault="00634CB7" w:rsidP="00634CB7">
      <w:pPr>
        <w:tabs>
          <w:tab w:val="left" w:pos="-3686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605247">
        <w:rPr>
          <w:rFonts w:ascii="Arial" w:hAnsi="Arial" w:cs="Arial"/>
          <w:b/>
          <w:sz w:val="32"/>
          <w:szCs w:val="32"/>
        </w:rPr>
        <w:lastRenderedPageBreak/>
        <w:t>JUSTIFICATIVA</w:t>
      </w:r>
    </w:p>
    <w:p w:rsidR="00605247" w:rsidRDefault="00605247" w:rsidP="00634CB7">
      <w:pPr>
        <w:tabs>
          <w:tab w:val="left" w:pos="-368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EE302E" w:rsidRPr="00001FEE" w:rsidRDefault="00B95AB3" w:rsidP="00001FEE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b/>
          <w:lang w:eastAsia="pt-BR"/>
        </w:rPr>
      </w:pPr>
      <w:r w:rsidRPr="00605247">
        <w:rPr>
          <w:rFonts w:ascii="Arial" w:hAnsi="Arial" w:cs="Arial"/>
          <w:b/>
        </w:rPr>
        <w:t>SENHORES VEREADORES E SENHORA VEREADORA REPRESENTANTES DO PODER LEGISLATIVO MUNICIPAL DE BAIXO GUANDU/ES.</w:t>
      </w:r>
    </w:p>
    <w:p w:rsidR="00605247" w:rsidRPr="00634CB7" w:rsidRDefault="00605247" w:rsidP="00605247">
      <w:pPr>
        <w:jc w:val="both"/>
        <w:rPr>
          <w:rFonts w:ascii="Arial" w:hAnsi="Arial" w:cs="Arial"/>
          <w:sz w:val="24"/>
          <w:szCs w:val="24"/>
        </w:rPr>
      </w:pPr>
    </w:p>
    <w:p w:rsidR="00E1053D" w:rsidRDefault="00B95AB3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presente </w:t>
      </w:r>
      <w:r>
        <w:rPr>
          <w:rFonts w:ascii="Arial" w:hAnsi="Arial" w:cs="Arial"/>
          <w:b/>
          <w:sz w:val="24"/>
          <w:szCs w:val="24"/>
        </w:rPr>
        <w:t>MOÇÃO DE APLAUSO</w:t>
      </w:r>
      <w:r w:rsidR="000B26EA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, ora em apreciação de Vossas</w:t>
      </w:r>
      <w:r w:rsidR="00D72C24">
        <w:rPr>
          <w:rFonts w:ascii="Arial" w:hAnsi="Arial" w:cs="Arial"/>
          <w:sz w:val="24"/>
          <w:szCs w:val="24"/>
        </w:rPr>
        <w:t xml:space="preserve"> Excelências, visa </w:t>
      </w:r>
      <w:r w:rsidR="00CC4D17">
        <w:rPr>
          <w:rFonts w:ascii="Arial" w:hAnsi="Arial" w:cs="Arial"/>
          <w:sz w:val="24"/>
          <w:szCs w:val="24"/>
        </w:rPr>
        <w:t>parabenizar</w:t>
      </w:r>
      <w:r w:rsidR="002A6B48">
        <w:rPr>
          <w:rFonts w:ascii="Arial" w:hAnsi="Arial" w:cs="Arial"/>
          <w:sz w:val="24"/>
          <w:szCs w:val="24"/>
        </w:rPr>
        <w:t xml:space="preserve"> </w:t>
      </w:r>
      <w:r w:rsidR="00DB2CA4">
        <w:rPr>
          <w:rFonts w:ascii="Arial" w:hAnsi="Arial" w:cs="Arial"/>
          <w:sz w:val="24"/>
          <w:szCs w:val="24"/>
        </w:rPr>
        <w:t xml:space="preserve">o Secretário de Estado da Saúde do Espírito Santo Dr. </w:t>
      </w:r>
      <w:proofErr w:type="spellStart"/>
      <w:r w:rsidR="00DB2CA4">
        <w:rPr>
          <w:rFonts w:ascii="Arial" w:hAnsi="Arial" w:cs="Arial"/>
          <w:sz w:val="24"/>
          <w:szCs w:val="24"/>
        </w:rPr>
        <w:t>Nésio</w:t>
      </w:r>
      <w:proofErr w:type="spellEnd"/>
      <w:r w:rsidR="00DB2CA4">
        <w:rPr>
          <w:rFonts w:ascii="Arial" w:hAnsi="Arial" w:cs="Arial"/>
          <w:sz w:val="24"/>
          <w:szCs w:val="24"/>
        </w:rPr>
        <w:t xml:space="preserve"> Fernandes de Medeiros Júnior</w:t>
      </w:r>
      <w:r w:rsidR="002A6B48">
        <w:rPr>
          <w:rFonts w:ascii="Arial" w:hAnsi="Arial" w:cs="Arial"/>
          <w:sz w:val="24"/>
          <w:szCs w:val="24"/>
        </w:rPr>
        <w:t xml:space="preserve">, pelo </w:t>
      </w:r>
      <w:r w:rsidR="00DB2CA4">
        <w:rPr>
          <w:rFonts w:ascii="Arial" w:hAnsi="Arial" w:cs="Arial"/>
          <w:sz w:val="24"/>
          <w:szCs w:val="24"/>
        </w:rPr>
        <w:t xml:space="preserve">honroso serviço prestado à frente da secretaria de saúde no Estado e no município de Baixo Guandu em tempos de pandemia de covid-19. </w:t>
      </w:r>
    </w:p>
    <w:p w:rsidR="00E1053D" w:rsidRDefault="00E1053D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proofErr w:type="spellStart"/>
      <w:r w:rsidRPr="00E1053D">
        <w:rPr>
          <w:rFonts w:ascii="Arial" w:hAnsi="Arial" w:cs="Arial"/>
          <w:sz w:val="24"/>
          <w:szCs w:val="24"/>
        </w:rPr>
        <w:t>Nés</w:t>
      </w:r>
      <w:r w:rsidR="00DB2CA4">
        <w:rPr>
          <w:rFonts w:ascii="Arial" w:hAnsi="Arial" w:cs="Arial"/>
          <w:sz w:val="24"/>
          <w:szCs w:val="24"/>
        </w:rPr>
        <w:t>io</w:t>
      </w:r>
      <w:proofErr w:type="spellEnd"/>
      <w:r w:rsidR="00DB2CA4">
        <w:rPr>
          <w:rFonts w:ascii="Arial" w:hAnsi="Arial" w:cs="Arial"/>
          <w:sz w:val="24"/>
          <w:szCs w:val="24"/>
        </w:rPr>
        <w:t xml:space="preserve"> Fernandes de Medeiros Junior é atual S</w:t>
      </w:r>
      <w:r w:rsidRPr="00E1053D">
        <w:rPr>
          <w:rFonts w:ascii="Arial" w:hAnsi="Arial" w:cs="Arial"/>
          <w:sz w:val="24"/>
          <w:szCs w:val="24"/>
        </w:rPr>
        <w:t>ecretário de Estado</w:t>
      </w:r>
      <w:r w:rsidR="00DB2CA4">
        <w:rPr>
          <w:rFonts w:ascii="Arial" w:hAnsi="Arial" w:cs="Arial"/>
          <w:sz w:val="24"/>
          <w:szCs w:val="24"/>
        </w:rPr>
        <w:t xml:space="preserve"> da Saúde do Espírito Santo (governo</w:t>
      </w:r>
      <w:r w:rsidRPr="00E1053D">
        <w:rPr>
          <w:rFonts w:ascii="Arial" w:hAnsi="Arial" w:cs="Arial"/>
          <w:sz w:val="24"/>
          <w:szCs w:val="24"/>
        </w:rPr>
        <w:t xml:space="preserve"> 2019-2022</w:t>
      </w:r>
      <w:r w:rsidR="00DB2CA4">
        <w:rPr>
          <w:rFonts w:ascii="Arial" w:hAnsi="Arial" w:cs="Arial"/>
          <w:sz w:val="24"/>
          <w:szCs w:val="24"/>
        </w:rPr>
        <w:t>). É</w:t>
      </w:r>
      <w:r w:rsidRPr="00E1053D">
        <w:rPr>
          <w:rFonts w:ascii="Arial" w:hAnsi="Arial" w:cs="Arial"/>
          <w:sz w:val="24"/>
          <w:szCs w:val="24"/>
        </w:rPr>
        <w:t xml:space="preserve"> médico sanitarista, graduado pela Escola Latino-Americana de Medicina de Cuba (ELAM), revalidado no Brasil pela Universidade Federal de Minas Gerais (UFMG).</w:t>
      </w:r>
      <w:r w:rsidR="00DB2CA4">
        <w:rPr>
          <w:rFonts w:ascii="Arial" w:hAnsi="Arial" w:cs="Arial"/>
          <w:sz w:val="24"/>
          <w:szCs w:val="24"/>
        </w:rPr>
        <w:t xml:space="preserve"> Foi</w:t>
      </w:r>
      <w:r w:rsidRPr="00E1053D">
        <w:rPr>
          <w:rFonts w:ascii="Arial" w:hAnsi="Arial" w:cs="Arial"/>
          <w:sz w:val="24"/>
          <w:szCs w:val="24"/>
        </w:rPr>
        <w:t xml:space="preserve"> presidente da Fundação Escola de Saúde Pública e Secretário Municipal da Saúde</w:t>
      </w:r>
      <w:r w:rsidR="00DB2CA4">
        <w:rPr>
          <w:rFonts w:ascii="Arial" w:hAnsi="Arial" w:cs="Arial"/>
          <w:sz w:val="24"/>
          <w:szCs w:val="24"/>
        </w:rPr>
        <w:t xml:space="preserve"> </w:t>
      </w:r>
      <w:r w:rsidR="00DB2CA4" w:rsidRPr="00E1053D">
        <w:rPr>
          <w:rFonts w:ascii="Arial" w:hAnsi="Arial" w:cs="Arial"/>
          <w:sz w:val="24"/>
          <w:szCs w:val="24"/>
        </w:rPr>
        <w:t xml:space="preserve">Em Palmas, </w:t>
      </w:r>
      <w:r w:rsidR="00DB2CA4">
        <w:rPr>
          <w:rFonts w:ascii="Arial" w:hAnsi="Arial" w:cs="Arial"/>
          <w:sz w:val="24"/>
          <w:szCs w:val="24"/>
        </w:rPr>
        <w:t xml:space="preserve">Estado do </w:t>
      </w:r>
      <w:r w:rsidR="00DB2CA4" w:rsidRPr="00E1053D">
        <w:rPr>
          <w:rFonts w:ascii="Arial" w:hAnsi="Arial" w:cs="Arial"/>
          <w:sz w:val="24"/>
          <w:szCs w:val="24"/>
        </w:rPr>
        <w:t>Tocantins</w:t>
      </w:r>
      <w:r w:rsidRPr="00E1053D">
        <w:rPr>
          <w:rFonts w:ascii="Arial" w:hAnsi="Arial" w:cs="Arial"/>
          <w:sz w:val="24"/>
          <w:szCs w:val="24"/>
        </w:rPr>
        <w:t>.</w:t>
      </w:r>
    </w:p>
    <w:p w:rsidR="00DB2CA4" w:rsidRDefault="00DB2CA4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tem</w:t>
      </w:r>
      <w:r w:rsidR="00E1053D" w:rsidRPr="00E105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ampla experiência na área de saúde coletiva com ênfase em saúde pública, especialização em atenção básica pela </w:t>
      </w:r>
      <w:proofErr w:type="spellStart"/>
      <w:r>
        <w:rPr>
          <w:rFonts w:ascii="Arial" w:hAnsi="Arial" w:cs="Arial"/>
          <w:sz w:val="24"/>
          <w:szCs w:val="24"/>
        </w:rPr>
        <w:t>U</w:t>
      </w:r>
      <w:r w:rsidR="00E1053D" w:rsidRPr="00E1053D">
        <w:rPr>
          <w:rFonts w:ascii="Arial" w:hAnsi="Arial" w:cs="Arial"/>
          <w:sz w:val="24"/>
          <w:szCs w:val="24"/>
        </w:rPr>
        <w:t>nivesidade</w:t>
      </w:r>
      <w:proofErr w:type="spellEnd"/>
      <w:r w:rsidR="00E1053D" w:rsidRPr="00E1053D">
        <w:rPr>
          <w:rFonts w:ascii="Arial" w:hAnsi="Arial" w:cs="Arial"/>
          <w:sz w:val="24"/>
          <w:szCs w:val="24"/>
        </w:rPr>
        <w:t xml:space="preserve"> Federal do Maranhão (UFMA) e em processos educacionais em saúde e gestão de programas de residência médica pelo Instituto de Ensino e Pesq</w:t>
      </w:r>
      <w:r>
        <w:rPr>
          <w:rFonts w:ascii="Arial" w:hAnsi="Arial" w:cs="Arial"/>
          <w:sz w:val="24"/>
          <w:szCs w:val="24"/>
        </w:rPr>
        <w:t>uisa do Hospital Sírio Libanês.</w:t>
      </w:r>
      <w:r w:rsidR="00B804A5">
        <w:rPr>
          <w:rFonts w:ascii="Arial" w:hAnsi="Arial" w:cs="Arial"/>
          <w:sz w:val="24"/>
          <w:szCs w:val="24"/>
        </w:rPr>
        <w:t xml:space="preserve"> </w:t>
      </w:r>
      <w:r w:rsidR="00E1053D" w:rsidRPr="00E1053D">
        <w:rPr>
          <w:rFonts w:ascii="Arial" w:hAnsi="Arial" w:cs="Arial"/>
          <w:sz w:val="24"/>
          <w:szCs w:val="24"/>
        </w:rPr>
        <w:t xml:space="preserve">Dr. </w:t>
      </w:r>
      <w:proofErr w:type="spellStart"/>
      <w:r w:rsidR="00E1053D" w:rsidRPr="00E1053D">
        <w:rPr>
          <w:rFonts w:ascii="Arial" w:hAnsi="Arial" w:cs="Arial"/>
          <w:sz w:val="24"/>
          <w:szCs w:val="24"/>
        </w:rPr>
        <w:t>Nésio</w:t>
      </w:r>
      <w:proofErr w:type="spellEnd"/>
      <w:r w:rsidR="00E1053D" w:rsidRPr="00E1053D">
        <w:rPr>
          <w:rFonts w:ascii="Arial" w:hAnsi="Arial" w:cs="Arial"/>
          <w:sz w:val="24"/>
          <w:szCs w:val="24"/>
        </w:rPr>
        <w:t xml:space="preserve"> atua principalmente nos temas de saúde de família e de comunidade, redes de atenção, formação médica, educação permanente em saúde, gestão da saúde e </w:t>
      </w:r>
      <w:proofErr w:type="spellStart"/>
      <w:r w:rsidR="00E1053D" w:rsidRPr="00E1053D">
        <w:rPr>
          <w:rFonts w:ascii="Arial" w:hAnsi="Arial" w:cs="Arial"/>
          <w:sz w:val="24"/>
          <w:szCs w:val="24"/>
        </w:rPr>
        <w:t>hansenologia</w:t>
      </w:r>
      <w:proofErr w:type="spellEnd"/>
      <w:r w:rsidR="00E1053D" w:rsidRPr="00E1053D">
        <w:rPr>
          <w:rFonts w:ascii="Arial" w:hAnsi="Arial" w:cs="Arial"/>
          <w:sz w:val="24"/>
          <w:szCs w:val="24"/>
        </w:rPr>
        <w:t>.</w:t>
      </w:r>
    </w:p>
    <w:p w:rsidR="00B804A5" w:rsidRDefault="00B804A5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Toda sua experiência e conhecimento adquirido demonstram sua capacidade e dedicação pelo que faz, realizando um trabalho belíssimo à frente da Secretaria de Estado da Saúde do Espírito Santo, que abrange diversos municípios e colhem resultados exemplares, principalmente nesse período de pandemia de covid-19.</w:t>
      </w:r>
    </w:p>
    <w:p w:rsidR="00B804A5" w:rsidRDefault="00B804A5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Baixo Guandu não é diferente, toda equipe de saúde municipal foi e ainda é direcionada pelo Dr. </w:t>
      </w:r>
      <w:proofErr w:type="spellStart"/>
      <w:r>
        <w:rPr>
          <w:rFonts w:ascii="Arial" w:hAnsi="Arial" w:cs="Arial"/>
          <w:sz w:val="24"/>
          <w:szCs w:val="24"/>
        </w:rPr>
        <w:t>Nésio</w:t>
      </w:r>
      <w:proofErr w:type="spellEnd"/>
      <w:r>
        <w:rPr>
          <w:rFonts w:ascii="Arial" w:hAnsi="Arial" w:cs="Arial"/>
          <w:sz w:val="24"/>
          <w:szCs w:val="24"/>
        </w:rPr>
        <w:t xml:space="preserve"> que valida todos os comandos a serem executados, com muito diálogo e atenção </w:t>
      </w:r>
      <w:proofErr w:type="gramStart"/>
      <w:r>
        <w:rPr>
          <w:rFonts w:ascii="Arial" w:hAnsi="Arial" w:cs="Arial"/>
          <w:sz w:val="24"/>
          <w:szCs w:val="24"/>
        </w:rPr>
        <w:t>voltado</w:t>
      </w:r>
      <w:proofErr w:type="gramEnd"/>
      <w:r>
        <w:rPr>
          <w:rFonts w:ascii="Arial" w:hAnsi="Arial" w:cs="Arial"/>
          <w:sz w:val="24"/>
          <w:szCs w:val="24"/>
        </w:rPr>
        <w:t xml:space="preserve"> especificamente para prevenção, cuidado e saúde dos munícipes, diversas ações foram realizadas o município obtivesse bons resultados. </w:t>
      </w:r>
    </w:p>
    <w:p w:rsidR="00001FEE" w:rsidRDefault="00F21064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Dessa forma,</w:t>
      </w:r>
      <w:r w:rsidR="008E64F3">
        <w:rPr>
          <w:rFonts w:ascii="Arial" w:hAnsi="Arial" w:cs="Arial"/>
          <w:sz w:val="24"/>
          <w:szCs w:val="24"/>
        </w:rPr>
        <w:t xml:space="preserve"> </w:t>
      </w:r>
      <w:r w:rsidR="00B804A5">
        <w:rPr>
          <w:rFonts w:ascii="Arial" w:hAnsi="Arial" w:cs="Arial"/>
          <w:sz w:val="24"/>
          <w:szCs w:val="24"/>
        </w:rPr>
        <w:t xml:space="preserve">fica todo nosso agradecimento ao Secretário de Estado de Saúde do Espírito Santo, Dr. </w:t>
      </w:r>
      <w:proofErr w:type="spellStart"/>
      <w:r w:rsidR="00B804A5">
        <w:rPr>
          <w:rFonts w:ascii="Arial" w:hAnsi="Arial" w:cs="Arial"/>
          <w:sz w:val="24"/>
          <w:szCs w:val="24"/>
        </w:rPr>
        <w:t>Nésio</w:t>
      </w:r>
      <w:proofErr w:type="spellEnd"/>
      <w:r w:rsidR="00B804A5">
        <w:rPr>
          <w:rFonts w:ascii="Arial" w:hAnsi="Arial" w:cs="Arial"/>
          <w:sz w:val="24"/>
          <w:szCs w:val="24"/>
        </w:rPr>
        <w:t xml:space="preserve"> Fernandes </w:t>
      </w:r>
      <w:r w:rsidR="00001FEE">
        <w:rPr>
          <w:rFonts w:ascii="Arial" w:hAnsi="Arial" w:cs="Arial"/>
          <w:sz w:val="24"/>
          <w:szCs w:val="24"/>
        </w:rPr>
        <w:t xml:space="preserve">de </w:t>
      </w:r>
      <w:r w:rsidR="00B804A5">
        <w:rPr>
          <w:rFonts w:ascii="Arial" w:hAnsi="Arial" w:cs="Arial"/>
          <w:sz w:val="24"/>
          <w:szCs w:val="24"/>
        </w:rPr>
        <w:t>Medeiros Júnior</w:t>
      </w:r>
      <w:r w:rsidR="00001FEE">
        <w:rPr>
          <w:rFonts w:ascii="Arial" w:hAnsi="Arial" w:cs="Arial"/>
          <w:sz w:val="24"/>
          <w:szCs w:val="24"/>
        </w:rPr>
        <w:t xml:space="preserve"> pela dedicação, atenção, zelo e preocupação com os munícipes de Baixo Guandu, realizando um trabalho honroso em nossa cidade.</w:t>
      </w:r>
    </w:p>
    <w:p w:rsidR="00001FEE" w:rsidRDefault="00B95AB3" w:rsidP="00001FEE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91048">
        <w:rPr>
          <w:rFonts w:ascii="Arial" w:hAnsi="Arial" w:cs="Arial"/>
          <w:sz w:val="24"/>
          <w:szCs w:val="24"/>
        </w:rPr>
        <w:t xml:space="preserve">Esta homenagem é justa e deve constar nos registros dos canais desta Casa de </w:t>
      </w:r>
      <w:r w:rsidR="00222660" w:rsidRPr="00791048">
        <w:rPr>
          <w:rFonts w:ascii="Arial" w:hAnsi="Arial" w:cs="Arial"/>
          <w:sz w:val="24"/>
          <w:szCs w:val="24"/>
        </w:rPr>
        <w:t>Lei, bem como seja encaminhada ao</w:t>
      </w:r>
      <w:r w:rsidRPr="00791048">
        <w:rPr>
          <w:rFonts w:ascii="Arial" w:hAnsi="Arial" w:cs="Arial"/>
          <w:sz w:val="24"/>
          <w:szCs w:val="24"/>
        </w:rPr>
        <w:t xml:space="preserve"> homenagead</w:t>
      </w:r>
      <w:r w:rsidR="00222660" w:rsidRPr="00791048">
        <w:rPr>
          <w:rFonts w:ascii="Arial" w:hAnsi="Arial" w:cs="Arial"/>
          <w:sz w:val="24"/>
          <w:szCs w:val="24"/>
        </w:rPr>
        <w:t>o</w:t>
      </w:r>
      <w:r w:rsidR="00001FEE">
        <w:rPr>
          <w:rFonts w:ascii="Arial" w:hAnsi="Arial" w:cs="Arial"/>
          <w:sz w:val="24"/>
          <w:szCs w:val="24"/>
        </w:rPr>
        <w:t>, por ser de inteira JUSTIÇA.</w:t>
      </w:r>
    </w:p>
    <w:p w:rsidR="00EB4177" w:rsidRDefault="00E1053D" w:rsidP="00001FEE">
      <w:pPr>
        <w:spacing w:line="48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VINTE E DOIS DIAS DO MÊS DE OUTUBRO DO ANO DE 2020</w:t>
      </w:r>
      <w:r w:rsidR="00001FE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34CB7" w:rsidRDefault="00634CB7" w:rsidP="00EB417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95AB3" w:rsidRDefault="00B95AB3" w:rsidP="00B95AB3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Sueli Alves Teodoro – SUELI TEODORO</w:t>
      </w:r>
    </w:p>
    <w:p w:rsidR="00B00C52" w:rsidRPr="00634CB7" w:rsidRDefault="00B95AB3" w:rsidP="00634CB7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VEREADORA AUTORA</w:t>
      </w:r>
    </w:p>
    <w:sectPr w:rsidR="00B00C52" w:rsidRPr="00634CB7" w:rsidSect="00CE7E6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1EB" w:rsidRDefault="00EF41EB" w:rsidP="00CE7E60">
      <w:pPr>
        <w:spacing w:after="0" w:line="240" w:lineRule="auto"/>
      </w:pPr>
      <w:r>
        <w:separator/>
      </w:r>
    </w:p>
  </w:endnote>
  <w:endnote w:type="continuationSeparator" w:id="0">
    <w:p w:rsidR="00EF41EB" w:rsidRDefault="00EF41E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1EB" w:rsidRDefault="00EF41EB" w:rsidP="00CE7E60">
      <w:pPr>
        <w:spacing w:after="0" w:line="240" w:lineRule="auto"/>
      </w:pPr>
      <w:r>
        <w:separator/>
      </w:r>
    </w:p>
  </w:footnote>
  <w:footnote w:type="continuationSeparator" w:id="0">
    <w:p w:rsidR="00EF41EB" w:rsidRDefault="00EF41E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EF41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EF41EB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EF41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D7B25"/>
    <w:multiLevelType w:val="multilevel"/>
    <w:tmpl w:val="0A7C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F3282E"/>
    <w:multiLevelType w:val="multilevel"/>
    <w:tmpl w:val="65A6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A6913"/>
    <w:multiLevelType w:val="multilevel"/>
    <w:tmpl w:val="7C34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01FEE"/>
    <w:rsid w:val="00012A13"/>
    <w:rsid w:val="000325E5"/>
    <w:rsid w:val="000345AE"/>
    <w:rsid w:val="0004182D"/>
    <w:rsid w:val="00050E19"/>
    <w:rsid w:val="000570BC"/>
    <w:rsid w:val="00071717"/>
    <w:rsid w:val="000B26EA"/>
    <w:rsid w:val="00115F3A"/>
    <w:rsid w:val="00125BDA"/>
    <w:rsid w:val="00190C76"/>
    <w:rsid w:val="00196EEB"/>
    <w:rsid w:val="0019746D"/>
    <w:rsid w:val="001C63E4"/>
    <w:rsid w:val="001D1AFE"/>
    <w:rsid w:val="001D47B7"/>
    <w:rsid w:val="00201862"/>
    <w:rsid w:val="002077A8"/>
    <w:rsid w:val="00222660"/>
    <w:rsid w:val="00222E73"/>
    <w:rsid w:val="002924D7"/>
    <w:rsid w:val="002A6B48"/>
    <w:rsid w:val="002D19F6"/>
    <w:rsid w:val="002E357E"/>
    <w:rsid w:val="002E7998"/>
    <w:rsid w:val="002F12E6"/>
    <w:rsid w:val="002F724C"/>
    <w:rsid w:val="002F7B6D"/>
    <w:rsid w:val="00300E53"/>
    <w:rsid w:val="00316BE3"/>
    <w:rsid w:val="003656D4"/>
    <w:rsid w:val="003D3345"/>
    <w:rsid w:val="003F1B47"/>
    <w:rsid w:val="00447B38"/>
    <w:rsid w:val="0045538C"/>
    <w:rsid w:val="0046095C"/>
    <w:rsid w:val="004A74F8"/>
    <w:rsid w:val="004B4D7B"/>
    <w:rsid w:val="004D43D0"/>
    <w:rsid w:val="004D6F44"/>
    <w:rsid w:val="004F139B"/>
    <w:rsid w:val="00516392"/>
    <w:rsid w:val="005207D2"/>
    <w:rsid w:val="00540FD8"/>
    <w:rsid w:val="00567839"/>
    <w:rsid w:val="005B278E"/>
    <w:rsid w:val="005C3EDA"/>
    <w:rsid w:val="005D3E18"/>
    <w:rsid w:val="005F5CFB"/>
    <w:rsid w:val="00605247"/>
    <w:rsid w:val="00634CB7"/>
    <w:rsid w:val="00643F6E"/>
    <w:rsid w:val="006442B3"/>
    <w:rsid w:val="00660D1D"/>
    <w:rsid w:val="00665D45"/>
    <w:rsid w:val="00676E56"/>
    <w:rsid w:val="006A258A"/>
    <w:rsid w:val="006D367C"/>
    <w:rsid w:val="006D4A4C"/>
    <w:rsid w:val="006D7037"/>
    <w:rsid w:val="006F64F7"/>
    <w:rsid w:val="006F71BA"/>
    <w:rsid w:val="00701CFF"/>
    <w:rsid w:val="007131C3"/>
    <w:rsid w:val="00735CD9"/>
    <w:rsid w:val="00764764"/>
    <w:rsid w:val="00764FE0"/>
    <w:rsid w:val="007879F9"/>
    <w:rsid w:val="00791048"/>
    <w:rsid w:val="007B2EC1"/>
    <w:rsid w:val="007B3F05"/>
    <w:rsid w:val="007D7AEA"/>
    <w:rsid w:val="007F5058"/>
    <w:rsid w:val="00822465"/>
    <w:rsid w:val="00840421"/>
    <w:rsid w:val="00841578"/>
    <w:rsid w:val="00842F02"/>
    <w:rsid w:val="00861D5B"/>
    <w:rsid w:val="008678C9"/>
    <w:rsid w:val="00886AC3"/>
    <w:rsid w:val="0089182B"/>
    <w:rsid w:val="008954D4"/>
    <w:rsid w:val="008D62FC"/>
    <w:rsid w:val="008E64F3"/>
    <w:rsid w:val="008F2153"/>
    <w:rsid w:val="009235AE"/>
    <w:rsid w:val="00926EE7"/>
    <w:rsid w:val="00930757"/>
    <w:rsid w:val="00961F35"/>
    <w:rsid w:val="0097744D"/>
    <w:rsid w:val="00995192"/>
    <w:rsid w:val="009E3B1B"/>
    <w:rsid w:val="00A12EB5"/>
    <w:rsid w:val="00A17483"/>
    <w:rsid w:val="00A55160"/>
    <w:rsid w:val="00A67509"/>
    <w:rsid w:val="00A71FE0"/>
    <w:rsid w:val="00A808D6"/>
    <w:rsid w:val="00AC47B4"/>
    <w:rsid w:val="00AC62A2"/>
    <w:rsid w:val="00AF6E9C"/>
    <w:rsid w:val="00B00C52"/>
    <w:rsid w:val="00B32919"/>
    <w:rsid w:val="00B36761"/>
    <w:rsid w:val="00B42265"/>
    <w:rsid w:val="00B52D0C"/>
    <w:rsid w:val="00B57AB4"/>
    <w:rsid w:val="00B73DEB"/>
    <w:rsid w:val="00B804A5"/>
    <w:rsid w:val="00B80713"/>
    <w:rsid w:val="00B95AB3"/>
    <w:rsid w:val="00BA155A"/>
    <w:rsid w:val="00BB52C1"/>
    <w:rsid w:val="00BD3B1B"/>
    <w:rsid w:val="00BE517B"/>
    <w:rsid w:val="00C051E7"/>
    <w:rsid w:val="00C64D81"/>
    <w:rsid w:val="00C7530B"/>
    <w:rsid w:val="00C900D8"/>
    <w:rsid w:val="00CC4D17"/>
    <w:rsid w:val="00CE291D"/>
    <w:rsid w:val="00CE2C87"/>
    <w:rsid w:val="00CE7E60"/>
    <w:rsid w:val="00D43C4D"/>
    <w:rsid w:val="00D53BDB"/>
    <w:rsid w:val="00D706FB"/>
    <w:rsid w:val="00D72C24"/>
    <w:rsid w:val="00D77DA7"/>
    <w:rsid w:val="00D86F28"/>
    <w:rsid w:val="00DB2CA4"/>
    <w:rsid w:val="00DB6C1C"/>
    <w:rsid w:val="00DD6EDD"/>
    <w:rsid w:val="00E00967"/>
    <w:rsid w:val="00E00C96"/>
    <w:rsid w:val="00E02EBA"/>
    <w:rsid w:val="00E1053D"/>
    <w:rsid w:val="00E13356"/>
    <w:rsid w:val="00E2181B"/>
    <w:rsid w:val="00E46A18"/>
    <w:rsid w:val="00E674A0"/>
    <w:rsid w:val="00E719DF"/>
    <w:rsid w:val="00E767FD"/>
    <w:rsid w:val="00E83244"/>
    <w:rsid w:val="00E86E91"/>
    <w:rsid w:val="00EA2BB6"/>
    <w:rsid w:val="00EB4177"/>
    <w:rsid w:val="00EB53F4"/>
    <w:rsid w:val="00ED13B0"/>
    <w:rsid w:val="00EE302E"/>
    <w:rsid w:val="00EF41EB"/>
    <w:rsid w:val="00F00C30"/>
    <w:rsid w:val="00F21064"/>
    <w:rsid w:val="00F237EB"/>
    <w:rsid w:val="00F74372"/>
    <w:rsid w:val="00F834B2"/>
    <w:rsid w:val="00FA320C"/>
    <w:rsid w:val="00FC126B"/>
    <w:rsid w:val="00FD087D"/>
    <w:rsid w:val="00FE2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EB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80534-D074-4FF4-860E-4ED6DE2D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34</TotalTime>
  <Pages>3</Pages>
  <Words>509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3</cp:revision>
  <cp:lastPrinted>2018-11-05T10:48:00Z</cp:lastPrinted>
  <dcterms:created xsi:type="dcterms:W3CDTF">2020-09-18T13:09:00Z</dcterms:created>
  <dcterms:modified xsi:type="dcterms:W3CDTF">2020-10-22T02:38:00Z</dcterms:modified>
</cp:coreProperties>
</file>