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82B16" w14:textId="4288181F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361661">
        <w:rPr>
          <w:rFonts w:ascii="Arial" w:hAnsi="Arial" w:cs="Arial"/>
          <w:b/>
          <w:sz w:val="24"/>
          <w:szCs w:val="24"/>
        </w:rPr>
        <w:t>20</w:t>
      </w:r>
    </w:p>
    <w:p w14:paraId="5069C654" w14:textId="77777777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>Autor: Elias Fernando Mendes de Araújo (LIU)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04EA6E78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309C9EED" w14:textId="77777777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>O Vereador Elias Fernando Mendes de Araújo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2B46EAB6" w14:textId="01978663" w:rsidR="00361661" w:rsidRDefault="002A5A76" w:rsidP="00361661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361661">
        <w:rPr>
          <w:rFonts w:ascii="Arial" w:hAnsi="Arial" w:cs="Arial"/>
          <w:b/>
          <w:sz w:val="24"/>
          <w:szCs w:val="24"/>
        </w:rPr>
        <w:t>a</w:t>
      </w:r>
      <w:r w:rsidR="0018664F">
        <w:rPr>
          <w:rFonts w:ascii="Arial" w:hAnsi="Arial" w:cs="Arial"/>
          <w:b/>
          <w:sz w:val="24"/>
          <w:szCs w:val="24"/>
        </w:rPr>
        <w:t xml:space="preserve"> troca de nove lâmpadas entre as ruas Barão do Rio Branco e José Milagres Ferreira, onde este vereador já</w:t>
      </w:r>
      <w:r w:rsidR="00361661">
        <w:rPr>
          <w:rFonts w:ascii="Arial" w:hAnsi="Arial" w:cs="Arial"/>
          <w:b/>
          <w:sz w:val="24"/>
          <w:szCs w:val="24"/>
        </w:rPr>
        <w:t xml:space="preserve"> Notific</w:t>
      </w:r>
      <w:r w:rsidR="0018664F">
        <w:rPr>
          <w:rFonts w:ascii="Arial" w:hAnsi="Arial" w:cs="Arial"/>
          <w:b/>
          <w:sz w:val="24"/>
          <w:szCs w:val="24"/>
        </w:rPr>
        <w:t xml:space="preserve">ou a empresa responsável pela troca e a mesma não </w:t>
      </w:r>
      <w:proofErr w:type="gramStart"/>
      <w:r w:rsidR="0018664F">
        <w:rPr>
          <w:rFonts w:ascii="Arial" w:hAnsi="Arial" w:cs="Arial"/>
          <w:b/>
          <w:sz w:val="24"/>
          <w:szCs w:val="24"/>
        </w:rPr>
        <w:t>efetuou</w:t>
      </w:r>
      <w:r w:rsidR="00361661">
        <w:rPr>
          <w:rFonts w:ascii="Arial" w:hAnsi="Arial" w:cs="Arial"/>
          <w:b/>
          <w:sz w:val="24"/>
          <w:szCs w:val="24"/>
        </w:rPr>
        <w:t xml:space="preserve"> </w:t>
      </w:r>
      <w:r w:rsidR="0018664F">
        <w:rPr>
          <w:rFonts w:ascii="Arial" w:hAnsi="Arial" w:cs="Arial"/>
          <w:b/>
          <w:sz w:val="24"/>
          <w:szCs w:val="24"/>
        </w:rPr>
        <w:t xml:space="preserve"> até</w:t>
      </w:r>
      <w:proofErr w:type="gramEnd"/>
      <w:r w:rsidR="0018664F">
        <w:rPr>
          <w:rFonts w:ascii="Arial" w:hAnsi="Arial" w:cs="Arial"/>
          <w:b/>
          <w:sz w:val="24"/>
          <w:szCs w:val="24"/>
        </w:rPr>
        <w:t xml:space="preserve"> a presente data</w:t>
      </w:r>
      <w:r w:rsidR="00361661">
        <w:rPr>
          <w:rFonts w:ascii="Arial" w:hAnsi="Arial" w:cs="Arial"/>
          <w:b/>
          <w:sz w:val="24"/>
          <w:szCs w:val="24"/>
        </w:rPr>
        <w:t>, de forma URGENTE.</w:t>
      </w:r>
    </w:p>
    <w:p w14:paraId="569086F9" w14:textId="5AA71B10" w:rsidR="002A5A76" w:rsidRDefault="002A5A76" w:rsidP="00361661">
      <w:pPr>
        <w:spacing w:after="0" w:line="360" w:lineRule="auto"/>
        <w:ind w:left="1134" w:right="1394"/>
        <w:jc w:val="both"/>
        <w:rPr>
          <w:rFonts w:ascii="Arial" w:hAnsi="Arial" w:cs="Arial"/>
          <w:sz w:val="24"/>
          <w:szCs w:val="24"/>
        </w:rPr>
      </w:pPr>
    </w:p>
    <w:p w14:paraId="0196D454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125C5423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7B149057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5EF245D6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0F6E1E74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4FCE859" w14:textId="5D2AB744" w:rsidR="0018664F" w:rsidRDefault="00D67444" w:rsidP="0018664F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privadas. Através deste venho solicitar</w:t>
      </w:r>
      <w:r w:rsidR="002A5A76" w:rsidRPr="00D67444">
        <w:rPr>
          <w:rFonts w:ascii="Arial" w:hAnsi="Arial" w:cs="Arial"/>
          <w:sz w:val="24"/>
          <w:szCs w:val="24"/>
        </w:rPr>
        <w:t xml:space="preserve"> </w:t>
      </w:r>
      <w:r w:rsidR="00074A96">
        <w:rPr>
          <w:rFonts w:ascii="Arial" w:hAnsi="Arial" w:cs="Arial"/>
          <w:b/>
          <w:sz w:val="24"/>
          <w:szCs w:val="24"/>
        </w:rPr>
        <w:t xml:space="preserve">ao executivo </w:t>
      </w:r>
      <w:r w:rsidR="0018664F">
        <w:rPr>
          <w:rFonts w:ascii="Arial" w:hAnsi="Arial" w:cs="Arial"/>
          <w:b/>
          <w:sz w:val="24"/>
          <w:szCs w:val="24"/>
        </w:rPr>
        <w:t xml:space="preserve">a troca de nove lâmpadas entre as ruas Barão do Rio Branco e José Milagres Ferreira, onde este vereador </w:t>
      </w:r>
      <w:proofErr w:type="gramStart"/>
      <w:r w:rsidR="0018664F">
        <w:rPr>
          <w:rFonts w:ascii="Arial" w:hAnsi="Arial" w:cs="Arial"/>
          <w:b/>
          <w:sz w:val="24"/>
          <w:szCs w:val="24"/>
        </w:rPr>
        <w:t>já Notificou</w:t>
      </w:r>
      <w:proofErr w:type="gramEnd"/>
      <w:r w:rsidR="0018664F">
        <w:rPr>
          <w:rFonts w:ascii="Arial" w:hAnsi="Arial" w:cs="Arial"/>
          <w:b/>
          <w:sz w:val="24"/>
          <w:szCs w:val="24"/>
        </w:rPr>
        <w:t xml:space="preserve"> a empresa responsável pela troca e a mesma não </w:t>
      </w:r>
      <w:r w:rsidR="0018664F">
        <w:rPr>
          <w:rFonts w:ascii="Arial" w:hAnsi="Arial" w:cs="Arial"/>
          <w:b/>
          <w:sz w:val="24"/>
          <w:szCs w:val="24"/>
        </w:rPr>
        <w:t>efetuou até</w:t>
      </w:r>
      <w:r w:rsidR="0018664F">
        <w:rPr>
          <w:rFonts w:ascii="Arial" w:hAnsi="Arial" w:cs="Arial"/>
          <w:b/>
          <w:sz w:val="24"/>
          <w:szCs w:val="24"/>
        </w:rPr>
        <w:t xml:space="preserve"> a presente data, de forma URGENTE.</w:t>
      </w:r>
    </w:p>
    <w:p w14:paraId="652EE7D1" w14:textId="156A71F4" w:rsidR="00074A96" w:rsidRDefault="00074A96" w:rsidP="00074A96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0E92F759" w14:textId="7720CA67" w:rsidR="00D67444" w:rsidRDefault="00D67444" w:rsidP="00D67444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3727D571" w14:textId="77777777" w:rsidR="002A5A76" w:rsidRPr="00550978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0E342E2A" w14:textId="5F4B7EB4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6D688D">
        <w:rPr>
          <w:rFonts w:ascii="Arial" w:hAnsi="Arial" w:cs="Arial"/>
          <w:sz w:val="24"/>
          <w:szCs w:val="24"/>
        </w:rPr>
        <w:t>05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6D688D">
        <w:rPr>
          <w:rFonts w:ascii="Arial" w:hAnsi="Arial" w:cs="Arial"/>
          <w:sz w:val="24"/>
          <w:szCs w:val="24"/>
        </w:rPr>
        <w:t>Novembro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361661">
        <w:rPr>
          <w:rFonts w:ascii="Arial" w:hAnsi="Arial" w:cs="Arial"/>
          <w:sz w:val="24"/>
          <w:szCs w:val="24"/>
        </w:rPr>
        <w:t>20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02DBBA22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428058A8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50D6089D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3E1548E0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51998B0C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 w:rsidRPr="004A4281">
        <w:rPr>
          <w:rFonts w:ascii="Arial" w:hAnsi="Arial" w:cs="Arial"/>
          <w:b/>
          <w:sz w:val="24"/>
          <w:szCs w:val="24"/>
        </w:rPr>
        <w:t>Elias Fernando Mendes de Araújo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A7824C1" w14:textId="77777777" w:rsidR="00B00C52" w:rsidRPr="00427146" w:rsidRDefault="002A5A76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(LIU)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BC074" w14:textId="77777777" w:rsidR="002C0406" w:rsidRDefault="002C0406" w:rsidP="00CE7E60">
      <w:pPr>
        <w:spacing w:after="0" w:line="240" w:lineRule="auto"/>
      </w:pPr>
      <w:r>
        <w:separator/>
      </w:r>
    </w:p>
  </w:endnote>
  <w:endnote w:type="continuationSeparator" w:id="0">
    <w:p w14:paraId="1B5AFE31" w14:textId="77777777" w:rsidR="002C0406" w:rsidRDefault="002C0406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89183" w14:textId="77777777" w:rsidR="00CE7E60" w:rsidRDefault="00CE7E60">
    <w:pPr>
      <w:pStyle w:val="Rodap"/>
      <w:pBdr>
        <w:bottom w:val="single" w:sz="12" w:space="1" w:color="auto"/>
      </w:pBdr>
    </w:pPr>
  </w:p>
  <w:p w14:paraId="76B32AD3" w14:textId="0FDCC93F" w:rsidR="00CE7E60" w:rsidRDefault="00361661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2730B31" wp14:editId="7ABF16D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527ED17E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CEB23" w14:textId="77777777" w:rsidR="002C0406" w:rsidRDefault="002C0406" w:rsidP="00CE7E60">
      <w:pPr>
        <w:spacing w:after="0" w:line="240" w:lineRule="auto"/>
      </w:pPr>
      <w:r>
        <w:separator/>
      </w:r>
    </w:p>
  </w:footnote>
  <w:footnote w:type="continuationSeparator" w:id="0">
    <w:p w14:paraId="35FA5214" w14:textId="77777777" w:rsidR="002C0406" w:rsidRDefault="002C0406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5818A" w14:textId="77777777" w:rsidR="007D7AEA" w:rsidRDefault="002C0406">
    <w:pPr>
      <w:pStyle w:val="Cabealho"/>
    </w:pPr>
    <w:r>
      <w:rPr>
        <w:noProof/>
      </w:rPr>
      <w:pict w14:anchorId="6D2B0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17E69" w14:textId="7F47FA73" w:rsidR="00CE7E60" w:rsidRDefault="002C0406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27DE9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361661">
      <w:rPr>
        <w:b/>
        <w:noProof/>
        <w:spacing w:val="40"/>
      </w:rPr>
      <w:drawing>
        <wp:inline distT="0" distB="0" distL="0" distR="0" wp14:anchorId="20D83B98" wp14:editId="3150AEA0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4B3060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E8BAF7D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CBBFC" w14:textId="77777777" w:rsidR="007D7AEA" w:rsidRDefault="002C0406">
    <w:pPr>
      <w:pStyle w:val="Cabealho"/>
    </w:pPr>
    <w:r>
      <w:rPr>
        <w:noProof/>
      </w:rPr>
      <w:pict w14:anchorId="32810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4A96"/>
    <w:rsid w:val="00100730"/>
    <w:rsid w:val="0018664F"/>
    <w:rsid w:val="002A5A76"/>
    <w:rsid w:val="002C0406"/>
    <w:rsid w:val="002F12E6"/>
    <w:rsid w:val="00361661"/>
    <w:rsid w:val="00427146"/>
    <w:rsid w:val="005E376D"/>
    <w:rsid w:val="00654957"/>
    <w:rsid w:val="006D688D"/>
    <w:rsid w:val="00730292"/>
    <w:rsid w:val="007D7AEA"/>
    <w:rsid w:val="007E36D9"/>
    <w:rsid w:val="009E461A"/>
    <w:rsid w:val="00A51BD2"/>
    <w:rsid w:val="00AF30F4"/>
    <w:rsid w:val="00B00C52"/>
    <w:rsid w:val="00B44A7F"/>
    <w:rsid w:val="00B86531"/>
    <w:rsid w:val="00BB52C1"/>
    <w:rsid w:val="00BE61DC"/>
    <w:rsid w:val="00BE6FC4"/>
    <w:rsid w:val="00C7530B"/>
    <w:rsid w:val="00CE7E60"/>
    <w:rsid w:val="00D67444"/>
    <w:rsid w:val="00E00C96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F4E6B8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39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6</cp:revision>
  <cp:lastPrinted>2020-11-05T12:00:00Z</cp:lastPrinted>
  <dcterms:created xsi:type="dcterms:W3CDTF">2020-08-07T15:13:00Z</dcterms:created>
  <dcterms:modified xsi:type="dcterms:W3CDTF">2020-11-05T12:13:00Z</dcterms:modified>
</cp:coreProperties>
</file>