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BCA1E" w14:textId="77777777" w:rsidR="00D100BD" w:rsidRDefault="00D100BD" w:rsidP="00D100BD">
      <w:pPr>
        <w:jc w:val="both"/>
        <w:rPr>
          <w:rFonts w:ascii="Arial" w:hAnsi="Arial" w:cs="Arial"/>
          <w:b/>
          <w:sz w:val="24"/>
          <w:szCs w:val="24"/>
        </w:rPr>
      </w:pPr>
    </w:p>
    <w:p w14:paraId="4195B20C" w14:textId="3D95C067" w:rsidR="00D100BD" w:rsidRPr="00A44526" w:rsidRDefault="00D100BD" w:rsidP="00D100B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RESOLUÇÃO Nº ______/20</w:t>
      </w:r>
      <w:r w:rsidR="005628D3">
        <w:rPr>
          <w:rFonts w:ascii="Arial" w:hAnsi="Arial" w:cs="Arial"/>
          <w:b/>
          <w:sz w:val="24"/>
          <w:szCs w:val="24"/>
        </w:rPr>
        <w:t>20</w:t>
      </w:r>
      <w:r w:rsidRPr="00A44526">
        <w:rPr>
          <w:rFonts w:ascii="Arial" w:hAnsi="Arial" w:cs="Arial"/>
          <w:b/>
          <w:sz w:val="24"/>
          <w:szCs w:val="24"/>
        </w:rPr>
        <w:t>.</w:t>
      </w:r>
    </w:p>
    <w:p w14:paraId="26DC4556" w14:textId="77777777" w:rsidR="00D100BD" w:rsidRDefault="00D100BD" w:rsidP="00D100BD">
      <w:pPr>
        <w:jc w:val="both"/>
        <w:rPr>
          <w:rFonts w:ascii="Arial" w:hAnsi="Arial" w:cs="Arial"/>
          <w:b/>
          <w:sz w:val="24"/>
          <w:szCs w:val="24"/>
        </w:rPr>
      </w:pPr>
    </w:p>
    <w:p w14:paraId="6B5CB8F3" w14:textId="47D2C84B" w:rsidR="00D100BD" w:rsidRPr="00A44526" w:rsidRDefault="00D100BD" w:rsidP="00D100B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"Dispõe sobre a baixa de bens móveis</w:t>
      </w:r>
      <w:r w:rsidRPr="00A44526">
        <w:rPr>
          <w:rFonts w:ascii="Arial" w:hAnsi="Arial" w:cs="Arial"/>
          <w:b/>
          <w:sz w:val="24"/>
          <w:szCs w:val="24"/>
        </w:rPr>
        <w:t xml:space="preserve"> da Câmara Municipal de Baixo Guandu - ES e dá outras providências"</w:t>
      </w:r>
    </w:p>
    <w:p w14:paraId="5F3031C5" w14:textId="77777777" w:rsidR="00D100BD" w:rsidRPr="00A44526" w:rsidRDefault="00D100BD" w:rsidP="00D100BD">
      <w:pPr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Autoria: Mesa Diretora</w:t>
      </w:r>
    </w:p>
    <w:p w14:paraId="56F23732" w14:textId="77777777" w:rsidR="00D100BD" w:rsidRDefault="00D100BD" w:rsidP="00D100BD">
      <w:pPr>
        <w:jc w:val="both"/>
        <w:rPr>
          <w:rFonts w:ascii="Arial" w:hAnsi="Arial" w:cs="Arial"/>
          <w:b/>
          <w:sz w:val="24"/>
          <w:szCs w:val="24"/>
        </w:rPr>
      </w:pPr>
    </w:p>
    <w:p w14:paraId="253C50D5" w14:textId="77777777" w:rsidR="00D100BD" w:rsidRPr="00A44526" w:rsidRDefault="00D100BD" w:rsidP="00D100BD">
      <w:pPr>
        <w:jc w:val="both"/>
        <w:rPr>
          <w:rFonts w:ascii="Arial" w:hAnsi="Arial" w:cs="Arial"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WILTON MINARINI DE SOUZA FILHO</w:t>
      </w:r>
      <w:r w:rsidRPr="00A44526">
        <w:rPr>
          <w:rFonts w:ascii="Arial" w:hAnsi="Arial" w:cs="Arial"/>
          <w:sz w:val="24"/>
          <w:szCs w:val="24"/>
        </w:rPr>
        <w:t xml:space="preserve">, Presidente da Câmara Municipal de Baixo Guandu, Estado do Espírito Santo, usando de suas atribuições legais e regimentais de acordo com artigo 34, IV, da Lei nº 1.380/90 (LOM) e artigo 29, IV, da Resolução nº 016/90 (Regimento Interno), faço saber que a Câmara Municipal, </w:t>
      </w:r>
      <w:r w:rsidRPr="00F82009">
        <w:rPr>
          <w:rFonts w:ascii="Arial" w:hAnsi="Arial" w:cs="Arial"/>
          <w:b/>
          <w:sz w:val="24"/>
          <w:szCs w:val="24"/>
        </w:rPr>
        <w:t>APROVOU</w:t>
      </w:r>
      <w:r w:rsidRPr="00A44526">
        <w:rPr>
          <w:rFonts w:ascii="Arial" w:hAnsi="Arial" w:cs="Arial"/>
          <w:sz w:val="24"/>
          <w:szCs w:val="24"/>
        </w:rPr>
        <w:t xml:space="preserve"> e eu </w:t>
      </w:r>
      <w:r w:rsidRPr="00F82009">
        <w:rPr>
          <w:rFonts w:ascii="Arial" w:hAnsi="Arial" w:cs="Arial"/>
          <w:b/>
          <w:sz w:val="24"/>
          <w:szCs w:val="24"/>
        </w:rPr>
        <w:t>PROMULGO</w:t>
      </w:r>
      <w:r w:rsidRPr="00A44526">
        <w:rPr>
          <w:rFonts w:ascii="Arial" w:hAnsi="Arial" w:cs="Arial"/>
          <w:sz w:val="24"/>
          <w:szCs w:val="24"/>
        </w:rPr>
        <w:t xml:space="preserve"> a seguinte </w:t>
      </w:r>
      <w:r w:rsidRPr="00A44526">
        <w:rPr>
          <w:rFonts w:ascii="Arial" w:hAnsi="Arial" w:cs="Arial"/>
          <w:b/>
          <w:sz w:val="24"/>
          <w:szCs w:val="24"/>
        </w:rPr>
        <w:t>RESOLUÇÃO</w:t>
      </w:r>
      <w:r w:rsidRPr="00A44526">
        <w:rPr>
          <w:rFonts w:ascii="Arial" w:hAnsi="Arial" w:cs="Arial"/>
          <w:sz w:val="24"/>
          <w:szCs w:val="24"/>
        </w:rPr>
        <w:t>:</w:t>
      </w:r>
    </w:p>
    <w:p w14:paraId="15F5C2CA" w14:textId="77777777" w:rsidR="00D100BD" w:rsidRPr="00A44526" w:rsidRDefault="00D100BD" w:rsidP="00D100BD">
      <w:pPr>
        <w:jc w:val="both"/>
        <w:rPr>
          <w:rFonts w:ascii="Arial" w:hAnsi="Arial" w:cs="Arial"/>
          <w:sz w:val="24"/>
          <w:szCs w:val="24"/>
        </w:rPr>
      </w:pPr>
    </w:p>
    <w:p w14:paraId="103E76D5" w14:textId="77777777" w:rsidR="00D100BD" w:rsidRPr="00A44526" w:rsidRDefault="00D100BD" w:rsidP="00D100BD">
      <w:pPr>
        <w:jc w:val="both"/>
        <w:rPr>
          <w:rFonts w:ascii="Arial" w:hAnsi="Arial" w:cs="Arial"/>
          <w:sz w:val="24"/>
          <w:szCs w:val="24"/>
        </w:rPr>
      </w:pPr>
      <w:r w:rsidRPr="00A44526">
        <w:rPr>
          <w:rFonts w:ascii="Arial" w:hAnsi="Arial" w:cs="Arial"/>
          <w:sz w:val="24"/>
          <w:szCs w:val="24"/>
        </w:rPr>
        <w:t>Art. 1º. Fica o Presidente desta Câmara Municipal de Baixo Guandu - ES, autorizado a proceder a baixa do</w:t>
      </w:r>
      <w:r>
        <w:rPr>
          <w:rFonts w:ascii="Arial" w:hAnsi="Arial" w:cs="Arial"/>
          <w:sz w:val="24"/>
          <w:szCs w:val="24"/>
        </w:rPr>
        <w:t>s bens móveis</w:t>
      </w:r>
      <w:r w:rsidRPr="00A44526">
        <w:rPr>
          <w:rFonts w:ascii="Arial" w:hAnsi="Arial" w:cs="Arial"/>
          <w:sz w:val="24"/>
          <w:szCs w:val="24"/>
        </w:rPr>
        <w:t xml:space="preserve"> que integra o patrimônio deste Poder Legislativo abaixo descrito</w:t>
      </w:r>
      <w:r>
        <w:rPr>
          <w:rFonts w:ascii="Arial" w:hAnsi="Arial" w:cs="Arial"/>
          <w:sz w:val="24"/>
          <w:szCs w:val="24"/>
        </w:rPr>
        <w:t>s</w:t>
      </w:r>
      <w:r w:rsidRPr="00A44526"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82"/>
        <w:gridCol w:w="5124"/>
        <w:gridCol w:w="1588"/>
      </w:tblGrid>
      <w:tr w:rsidR="00187EF3" w14:paraId="3BF05F09" w14:textId="77777777" w:rsidTr="00DF76F7">
        <w:tc>
          <w:tcPr>
            <w:tcW w:w="1782" w:type="dxa"/>
          </w:tcPr>
          <w:p w14:paraId="5956F72D" w14:textId="77777777" w:rsidR="00187EF3" w:rsidRPr="00195274" w:rsidRDefault="00187EF3" w:rsidP="00DF76F7">
            <w:pPr>
              <w:jc w:val="center"/>
              <w:rPr>
                <w:b/>
                <w:bCs/>
                <w:sz w:val="24"/>
                <w:szCs w:val="24"/>
              </w:rPr>
            </w:pPr>
            <w:r w:rsidRPr="00195274">
              <w:rPr>
                <w:b/>
                <w:bCs/>
              </w:rPr>
              <w:t>Nº PATRIMONIO</w:t>
            </w:r>
          </w:p>
        </w:tc>
        <w:tc>
          <w:tcPr>
            <w:tcW w:w="5124" w:type="dxa"/>
          </w:tcPr>
          <w:p w14:paraId="7855640B" w14:textId="77777777" w:rsidR="00187EF3" w:rsidRPr="00195274" w:rsidRDefault="00187EF3" w:rsidP="00DF76F7">
            <w:pPr>
              <w:tabs>
                <w:tab w:val="left" w:pos="3765"/>
              </w:tabs>
              <w:jc w:val="center"/>
              <w:rPr>
                <w:b/>
                <w:bCs/>
              </w:rPr>
            </w:pPr>
            <w:r w:rsidRPr="00195274">
              <w:rPr>
                <w:b/>
                <w:bCs/>
              </w:rPr>
              <w:t>DESCRIÇÃO</w:t>
            </w:r>
          </w:p>
        </w:tc>
        <w:tc>
          <w:tcPr>
            <w:tcW w:w="1588" w:type="dxa"/>
          </w:tcPr>
          <w:p w14:paraId="7EEBED02" w14:textId="77777777" w:rsidR="00187EF3" w:rsidRPr="00195274" w:rsidRDefault="00187EF3" w:rsidP="00DF76F7">
            <w:pPr>
              <w:jc w:val="center"/>
              <w:rPr>
                <w:b/>
                <w:bCs/>
              </w:rPr>
            </w:pPr>
            <w:r w:rsidRPr="00195274">
              <w:rPr>
                <w:b/>
                <w:bCs/>
              </w:rPr>
              <w:t>SETOR</w:t>
            </w:r>
          </w:p>
        </w:tc>
      </w:tr>
      <w:tr w:rsidR="00187EF3" w14:paraId="6ED93254" w14:textId="77777777" w:rsidTr="00DF76F7">
        <w:tc>
          <w:tcPr>
            <w:tcW w:w="1782" w:type="dxa"/>
          </w:tcPr>
          <w:p w14:paraId="0F7AB91C" w14:textId="77777777" w:rsidR="00187EF3" w:rsidRDefault="00187EF3" w:rsidP="00DF76F7">
            <w:r>
              <w:t>078</w:t>
            </w:r>
          </w:p>
        </w:tc>
        <w:tc>
          <w:tcPr>
            <w:tcW w:w="5124" w:type="dxa"/>
          </w:tcPr>
          <w:p w14:paraId="721C1CAB" w14:textId="175A2DFF" w:rsidR="00187EF3" w:rsidRDefault="00187EF3" w:rsidP="00DF76F7">
            <w:r w:rsidRPr="00C320DE">
              <w:t>ARMARIO EM ACO, DUAS PORTA, MARCA PANDIN, 1,98X1,20.</w:t>
            </w:r>
          </w:p>
        </w:tc>
        <w:tc>
          <w:tcPr>
            <w:tcW w:w="1588" w:type="dxa"/>
          </w:tcPr>
          <w:p w14:paraId="3B84C07C" w14:textId="77777777" w:rsidR="00187EF3" w:rsidRDefault="00187EF3" w:rsidP="00DF76F7">
            <w:r>
              <w:t>PLENÁRIO</w:t>
            </w:r>
          </w:p>
        </w:tc>
      </w:tr>
      <w:tr w:rsidR="00187EF3" w14:paraId="48479E25" w14:textId="77777777" w:rsidTr="00DF76F7">
        <w:tc>
          <w:tcPr>
            <w:tcW w:w="1782" w:type="dxa"/>
          </w:tcPr>
          <w:p w14:paraId="1D6CC631" w14:textId="77777777" w:rsidR="00187EF3" w:rsidRDefault="00187EF3" w:rsidP="00DF76F7">
            <w:r>
              <w:t>0198</w:t>
            </w:r>
          </w:p>
        </w:tc>
        <w:tc>
          <w:tcPr>
            <w:tcW w:w="5124" w:type="dxa"/>
          </w:tcPr>
          <w:p w14:paraId="70FBFB12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0DDBE75D" w14:textId="77777777" w:rsidR="00187EF3" w:rsidRDefault="00187EF3" w:rsidP="00DF76F7">
            <w:r>
              <w:t>PLENÁRIO</w:t>
            </w:r>
          </w:p>
        </w:tc>
      </w:tr>
      <w:tr w:rsidR="00187EF3" w14:paraId="1C11A27F" w14:textId="77777777" w:rsidTr="00DF76F7">
        <w:tc>
          <w:tcPr>
            <w:tcW w:w="1782" w:type="dxa"/>
          </w:tcPr>
          <w:p w14:paraId="7E8AD697" w14:textId="77777777" w:rsidR="00187EF3" w:rsidRDefault="00187EF3" w:rsidP="00DF76F7">
            <w:r>
              <w:t>0199</w:t>
            </w:r>
          </w:p>
        </w:tc>
        <w:tc>
          <w:tcPr>
            <w:tcW w:w="5124" w:type="dxa"/>
          </w:tcPr>
          <w:p w14:paraId="2F57674D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4722C5F8" w14:textId="77777777" w:rsidR="00187EF3" w:rsidRDefault="00187EF3" w:rsidP="00DF76F7">
            <w:r w:rsidRPr="000200CA">
              <w:t>PLENÁRIO</w:t>
            </w:r>
          </w:p>
        </w:tc>
      </w:tr>
      <w:tr w:rsidR="00187EF3" w14:paraId="4AB91459" w14:textId="77777777" w:rsidTr="00DF76F7">
        <w:tc>
          <w:tcPr>
            <w:tcW w:w="1782" w:type="dxa"/>
          </w:tcPr>
          <w:p w14:paraId="6B93AF16" w14:textId="77777777" w:rsidR="00187EF3" w:rsidRDefault="00187EF3" w:rsidP="00DF76F7">
            <w:r>
              <w:t>0200</w:t>
            </w:r>
          </w:p>
        </w:tc>
        <w:tc>
          <w:tcPr>
            <w:tcW w:w="5124" w:type="dxa"/>
          </w:tcPr>
          <w:p w14:paraId="1BB0CDBD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68D1911E" w14:textId="77777777" w:rsidR="00187EF3" w:rsidRDefault="00187EF3" w:rsidP="00DF76F7">
            <w:r w:rsidRPr="000200CA">
              <w:t>PLENÁRIO</w:t>
            </w:r>
          </w:p>
        </w:tc>
      </w:tr>
      <w:tr w:rsidR="00187EF3" w14:paraId="6D5515F3" w14:textId="77777777" w:rsidTr="00DF76F7">
        <w:tc>
          <w:tcPr>
            <w:tcW w:w="1782" w:type="dxa"/>
          </w:tcPr>
          <w:p w14:paraId="394E7C1D" w14:textId="77777777" w:rsidR="00187EF3" w:rsidRDefault="00187EF3" w:rsidP="00DF76F7">
            <w:r>
              <w:t>0201</w:t>
            </w:r>
          </w:p>
        </w:tc>
        <w:tc>
          <w:tcPr>
            <w:tcW w:w="5124" w:type="dxa"/>
          </w:tcPr>
          <w:p w14:paraId="12FC3FF3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722E17D4" w14:textId="77777777" w:rsidR="00187EF3" w:rsidRDefault="00187EF3" w:rsidP="00DF76F7">
            <w:r w:rsidRPr="000200CA">
              <w:t>PLENÁRIO</w:t>
            </w:r>
          </w:p>
        </w:tc>
      </w:tr>
      <w:tr w:rsidR="00187EF3" w14:paraId="6E98CD07" w14:textId="77777777" w:rsidTr="00DF76F7">
        <w:tc>
          <w:tcPr>
            <w:tcW w:w="1782" w:type="dxa"/>
          </w:tcPr>
          <w:p w14:paraId="743807E1" w14:textId="77777777" w:rsidR="00187EF3" w:rsidRDefault="00187EF3" w:rsidP="00DF76F7">
            <w:r>
              <w:t>0203</w:t>
            </w:r>
          </w:p>
        </w:tc>
        <w:tc>
          <w:tcPr>
            <w:tcW w:w="5124" w:type="dxa"/>
          </w:tcPr>
          <w:p w14:paraId="249345A4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40E364A4" w14:textId="77777777" w:rsidR="00187EF3" w:rsidRDefault="00187EF3" w:rsidP="00DF76F7">
            <w:r w:rsidRPr="000200CA">
              <w:t>PLENÁRIO</w:t>
            </w:r>
          </w:p>
        </w:tc>
      </w:tr>
      <w:tr w:rsidR="00187EF3" w14:paraId="3D67F402" w14:textId="77777777" w:rsidTr="00DF76F7">
        <w:tc>
          <w:tcPr>
            <w:tcW w:w="1782" w:type="dxa"/>
          </w:tcPr>
          <w:p w14:paraId="76FE837F" w14:textId="77777777" w:rsidR="00187EF3" w:rsidRDefault="00187EF3" w:rsidP="00DF76F7">
            <w:r>
              <w:t>0204</w:t>
            </w:r>
          </w:p>
        </w:tc>
        <w:tc>
          <w:tcPr>
            <w:tcW w:w="5124" w:type="dxa"/>
          </w:tcPr>
          <w:p w14:paraId="1D078604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44AD0A10" w14:textId="77777777" w:rsidR="00187EF3" w:rsidRDefault="00187EF3" w:rsidP="00DF76F7">
            <w:r w:rsidRPr="000200CA">
              <w:t>PLENÁRIO</w:t>
            </w:r>
          </w:p>
        </w:tc>
      </w:tr>
      <w:tr w:rsidR="00187EF3" w14:paraId="163BD672" w14:textId="77777777" w:rsidTr="00DF76F7">
        <w:tc>
          <w:tcPr>
            <w:tcW w:w="1782" w:type="dxa"/>
          </w:tcPr>
          <w:p w14:paraId="5808D5A7" w14:textId="77777777" w:rsidR="00187EF3" w:rsidRDefault="00187EF3" w:rsidP="00DF76F7">
            <w:r>
              <w:lastRenderedPageBreak/>
              <w:t>0205</w:t>
            </w:r>
          </w:p>
        </w:tc>
        <w:tc>
          <w:tcPr>
            <w:tcW w:w="5124" w:type="dxa"/>
          </w:tcPr>
          <w:p w14:paraId="65F95B35" w14:textId="77777777" w:rsidR="00187EF3" w:rsidRDefault="00187EF3" w:rsidP="00DF76F7">
            <w:r w:rsidRPr="00C320DE">
              <w:t>BANCO DE ESPERA SOBRE LONGAREINA, COM 04 LUGARES, MARCA CAVALETTI, MOD. EP.</w:t>
            </w:r>
          </w:p>
        </w:tc>
        <w:tc>
          <w:tcPr>
            <w:tcW w:w="1588" w:type="dxa"/>
          </w:tcPr>
          <w:p w14:paraId="2A2CDD8B" w14:textId="77777777" w:rsidR="00187EF3" w:rsidRDefault="00187EF3" w:rsidP="00DF76F7">
            <w:r w:rsidRPr="000200CA">
              <w:t>PLENÁRIO</w:t>
            </w:r>
          </w:p>
        </w:tc>
      </w:tr>
      <w:tr w:rsidR="00187EF3" w14:paraId="2FBB82EC" w14:textId="77777777" w:rsidTr="00DF76F7">
        <w:tc>
          <w:tcPr>
            <w:tcW w:w="1782" w:type="dxa"/>
          </w:tcPr>
          <w:p w14:paraId="109E88B1" w14:textId="77777777" w:rsidR="00187EF3" w:rsidRDefault="00187EF3" w:rsidP="00DF76F7">
            <w:r>
              <w:t>0280</w:t>
            </w:r>
          </w:p>
        </w:tc>
        <w:tc>
          <w:tcPr>
            <w:tcW w:w="5124" w:type="dxa"/>
          </w:tcPr>
          <w:p w14:paraId="2CEEA766" w14:textId="0ABF39C4" w:rsidR="00187EF3" w:rsidRDefault="00187EF3" w:rsidP="00DF76F7">
            <w:r w:rsidRPr="00B9552E">
              <w:t>BANCO LONGARINA, MARCA CAVALETTI, MOD. 4009/4 LUGARES, COR BERGER.</w:t>
            </w:r>
          </w:p>
        </w:tc>
        <w:tc>
          <w:tcPr>
            <w:tcW w:w="1588" w:type="dxa"/>
          </w:tcPr>
          <w:p w14:paraId="5A98B744" w14:textId="77777777" w:rsidR="00187EF3" w:rsidRDefault="00187EF3" w:rsidP="00DF76F7">
            <w:r>
              <w:t>PLENÁRIO</w:t>
            </w:r>
          </w:p>
        </w:tc>
      </w:tr>
      <w:tr w:rsidR="00187EF3" w14:paraId="2209D044" w14:textId="77777777" w:rsidTr="00DF76F7">
        <w:tc>
          <w:tcPr>
            <w:tcW w:w="1782" w:type="dxa"/>
          </w:tcPr>
          <w:p w14:paraId="479A5BB2" w14:textId="77777777" w:rsidR="00187EF3" w:rsidRDefault="00187EF3" w:rsidP="00DF76F7">
            <w:r>
              <w:t>0281</w:t>
            </w:r>
          </w:p>
        </w:tc>
        <w:tc>
          <w:tcPr>
            <w:tcW w:w="5124" w:type="dxa"/>
          </w:tcPr>
          <w:p w14:paraId="07BC8BD7" w14:textId="5DA1A0E1" w:rsidR="00187EF3" w:rsidRDefault="00187EF3" w:rsidP="00DF76F7">
            <w:r w:rsidRPr="00285DFD">
              <w:t>BANCO LONGARINA, MARCA CAVALETTI, MOD. 4009/4 LUGARES, COR BERGER.</w:t>
            </w:r>
          </w:p>
        </w:tc>
        <w:tc>
          <w:tcPr>
            <w:tcW w:w="1588" w:type="dxa"/>
          </w:tcPr>
          <w:p w14:paraId="674D7837" w14:textId="77777777" w:rsidR="00187EF3" w:rsidRDefault="00187EF3" w:rsidP="00DF76F7">
            <w:r>
              <w:t>PLENÁRIO</w:t>
            </w:r>
          </w:p>
        </w:tc>
      </w:tr>
      <w:tr w:rsidR="00187EF3" w14:paraId="194C5DAA" w14:textId="77777777" w:rsidTr="00DF76F7">
        <w:tc>
          <w:tcPr>
            <w:tcW w:w="1782" w:type="dxa"/>
          </w:tcPr>
          <w:p w14:paraId="6D8784F6" w14:textId="77777777" w:rsidR="00187EF3" w:rsidRDefault="00187EF3" w:rsidP="00DF76F7">
            <w:r>
              <w:t>0282</w:t>
            </w:r>
          </w:p>
        </w:tc>
        <w:tc>
          <w:tcPr>
            <w:tcW w:w="5124" w:type="dxa"/>
          </w:tcPr>
          <w:p w14:paraId="0304BD6B" w14:textId="1EA26986" w:rsidR="00187EF3" w:rsidRDefault="00187EF3" w:rsidP="00DF76F7">
            <w:r w:rsidRPr="00285DFD">
              <w:t>BANCO LONGARINA, MARCA CAVALETTI, MOD. 4009/4 LUGARES, COR BERGER.</w:t>
            </w:r>
          </w:p>
        </w:tc>
        <w:tc>
          <w:tcPr>
            <w:tcW w:w="1588" w:type="dxa"/>
          </w:tcPr>
          <w:p w14:paraId="67E362A6" w14:textId="77777777" w:rsidR="00187EF3" w:rsidRDefault="00187EF3" w:rsidP="00DF76F7">
            <w:r>
              <w:t>PLENÁRIO</w:t>
            </w:r>
          </w:p>
        </w:tc>
      </w:tr>
      <w:tr w:rsidR="00187EF3" w14:paraId="4AEEEA04" w14:textId="77777777" w:rsidTr="00DF76F7">
        <w:tc>
          <w:tcPr>
            <w:tcW w:w="1782" w:type="dxa"/>
          </w:tcPr>
          <w:p w14:paraId="21B207B2" w14:textId="77777777" w:rsidR="00187EF3" w:rsidRDefault="00187EF3" w:rsidP="00DF76F7">
            <w:r>
              <w:t>0283</w:t>
            </w:r>
          </w:p>
        </w:tc>
        <w:tc>
          <w:tcPr>
            <w:tcW w:w="5124" w:type="dxa"/>
          </w:tcPr>
          <w:p w14:paraId="45DDEF56" w14:textId="339C9BC3" w:rsidR="00187EF3" w:rsidRDefault="00187EF3" w:rsidP="00DF76F7">
            <w:r w:rsidRPr="00B666F1">
              <w:t>BANCO LONGARINA, MARCA CAVALETTI, MOD. 4009/3 LUGARES, COR BERGER</w:t>
            </w:r>
          </w:p>
        </w:tc>
        <w:tc>
          <w:tcPr>
            <w:tcW w:w="1588" w:type="dxa"/>
          </w:tcPr>
          <w:p w14:paraId="6E338E81" w14:textId="77777777" w:rsidR="00187EF3" w:rsidRDefault="00187EF3" w:rsidP="00DF76F7">
            <w:r>
              <w:t>PLENÁRIO</w:t>
            </w:r>
          </w:p>
        </w:tc>
      </w:tr>
      <w:tr w:rsidR="00187EF3" w14:paraId="1716979E" w14:textId="77777777" w:rsidTr="00DF76F7">
        <w:tc>
          <w:tcPr>
            <w:tcW w:w="1782" w:type="dxa"/>
          </w:tcPr>
          <w:p w14:paraId="4A947EBC" w14:textId="77777777" w:rsidR="00187EF3" w:rsidRDefault="00187EF3" w:rsidP="00DF76F7">
            <w:r>
              <w:t>0285</w:t>
            </w:r>
          </w:p>
        </w:tc>
        <w:tc>
          <w:tcPr>
            <w:tcW w:w="5124" w:type="dxa"/>
          </w:tcPr>
          <w:p w14:paraId="3DCEBFA0" w14:textId="7DDCCBC8" w:rsidR="00187EF3" w:rsidRDefault="00187EF3" w:rsidP="00DF76F7">
            <w:r w:rsidRPr="00B666F1">
              <w:t>BANCO LONGARINA, MARCA CAVALETTI, MOD. 4009/2 LUGARES COR BERGER.</w:t>
            </w:r>
          </w:p>
        </w:tc>
        <w:tc>
          <w:tcPr>
            <w:tcW w:w="1588" w:type="dxa"/>
          </w:tcPr>
          <w:p w14:paraId="3F9A21FC" w14:textId="77777777" w:rsidR="00187EF3" w:rsidRDefault="00187EF3" w:rsidP="00DF76F7">
            <w:r>
              <w:t>PLENÁRIO</w:t>
            </w:r>
          </w:p>
        </w:tc>
      </w:tr>
      <w:tr w:rsidR="00187EF3" w14:paraId="62870DDE" w14:textId="77777777" w:rsidTr="00DF76F7">
        <w:tc>
          <w:tcPr>
            <w:tcW w:w="1782" w:type="dxa"/>
          </w:tcPr>
          <w:p w14:paraId="58C33E6C" w14:textId="77777777" w:rsidR="00187EF3" w:rsidRDefault="00187EF3" w:rsidP="00DF76F7">
            <w:r>
              <w:t>0286</w:t>
            </w:r>
          </w:p>
        </w:tc>
        <w:tc>
          <w:tcPr>
            <w:tcW w:w="5124" w:type="dxa"/>
          </w:tcPr>
          <w:p w14:paraId="553E8DA6" w14:textId="22A39261" w:rsidR="00187EF3" w:rsidRDefault="00187EF3" w:rsidP="00DF76F7">
            <w:r w:rsidRPr="00B666F1">
              <w:t>BANCO LONGARINA, MARCA CAVALETTI, MOD. 4009/2 LUGARES COR BERGER.</w:t>
            </w:r>
          </w:p>
        </w:tc>
        <w:tc>
          <w:tcPr>
            <w:tcW w:w="1588" w:type="dxa"/>
          </w:tcPr>
          <w:p w14:paraId="5BCD0008" w14:textId="77777777" w:rsidR="00187EF3" w:rsidRDefault="00187EF3" w:rsidP="00DF76F7">
            <w:r>
              <w:t>PLENÁRIO</w:t>
            </w:r>
          </w:p>
        </w:tc>
      </w:tr>
      <w:tr w:rsidR="00187EF3" w14:paraId="29832E2B" w14:textId="77777777" w:rsidTr="00DF76F7">
        <w:tc>
          <w:tcPr>
            <w:tcW w:w="1782" w:type="dxa"/>
          </w:tcPr>
          <w:p w14:paraId="722BEB1E" w14:textId="77777777" w:rsidR="00187EF3" w:rsidRDefault="00187EF3" w:rsidP="00DF76F7">
            <w:r>
              <w:t>0409</w:t>
            </w:r>
          </w:p>
        </w:tc>
        <w:tc>
          <w:tcPr>
            <w:tcW w:w="5124" w:type="dxa"/>
          </w:tcPr>
          <w:p w14:paraId="19E7C634" w14:textId="77777777" w:rsidR="00187EF3" w:rsidRPr="00B666F1" w:rsidRDefault="00187EF3" w:rsidP="00DF76F7">
            <w:r w:rsidRPr="00AB138A">
              <w:t>MONITOR LCD  15'' - SAMSUNG, COR PRETO</w:t>
            </w:r>
          </w:p>
        </w:tc>
        <w:tc>
          <w:tcPr>
            <w:tcW w:w="1588" w:type="dxa"/>
          </w:tcPr>
          <w:p w14:paraId="6BAB665F" w14:textId="77777777" w:rsidR="00187EF3" w:rsidRDefault="00187EF3" w:rsidP="00DF76F7">
            <w:r>
              <w:t>ALMOXAR.</w:t>
            </w:r>
          </w:p>
        </w:tc>
      </w:tr>
      <w:tr w:rsidR="00187EF3" w14:paraId="5B2C07EB" w14:textId="77777777" w:rsidTr="00DF76F7">
        <w:tc>
          <w:tcPr>
            <w:tcW w:w="1782" w:type="dxa"/>
          </w:tcPr>
          <w:p w14:paraId="288EF194" w14:textId="77777777" w:rsidR="00187EF3" w:rsidRDefault="00187EF3" w:rsidP="00DF76F7">
            <w:r>
              <w:t>0410</w:t>
            </w:r>
          </w:p>
        </w:tc>
        <w:tc>
          <w:tcPr>
            <w:tcW w:w="5124" w:type="dxa"/>
          </w:tcPr>
          <w:p w14:paraId="0ED678F6" w14:textId="77777777" w:rsidR="00187EF3" w:rsidRPr="00AB138A" w:rsidRDefault="00187EF3" w:rsidP="00DF76F7">
            <w:r w:rsidRPr="0018632A">
              <w:t>TECLADO ABNT PS/2 BENG, COR PRETO</w:t>
            </w:r>
          </w:p>
        </w:tc>
        <w:tc>
          <w:tcPr>
            <w:tcW w:w="1588" w:type="dxa"/>
          </w:tcPr>
          <w:p w14:paraId="54EB1FB3" w14:textId="77777777" w:rsidR="00187EF3" w:rsidRDefault="00187EF3" w:rsidP="00DF76F7">
            <w:r>
              <w:t>TECNOLOGIA</w:t>
            </w:r>
          </w:p>
        </w:tc>
      </w:tr>
      <w:tr w:rsidR="00187EF3" w14:paraId="47238276" w14:textId="77777777" w:rsidTr="00DF76F7">
        <w:tc>
          <w:tcPr>
            <w:tcW w:w="1782" w:type="dxa"/>
          </w:tcPr>
          <w:p w14:paraId="43389FCF" w14:textId="77777777" w:rsidR="00187EF3" w:rsidRDefault="00187EF3" w:rsidP="00DF76F7">
            <w:r>
              <w:t>0452</w:t>
            </w:r>
          </w:p>
        </w:tc>
        <w:tc>
          <w:tcPr>
            <w:tcW w:w="5124" w:type="dxa"/>
          </w:tcPr>
          <w:p w14:paraId="6E578F14" w14:textId="77777777" w:rsidR="00187EF3" w:rsidRPr="00AB138A" w:rsidRDefault="00187EF3" w:rsidP="00DF76F7">
            <w:r w:rsidRPr="00AB138A">
              <w:t>PLACA PCI REDE WIRELESS 108</w:t>
            </w:r>
            <w:proofErr w:type="gramStart"/>
            <w:r w:rsidRPr="00AB138A">
              <w:t>G,MARCA</w:t>
            </w:r>
            <w:proofErr w:type="gramEnd"/>
            <w:r w:rsidRPr="00AB138A">
              <w:t xml:space="preserve">  DLINK,MOD.DWLG520,COM ANTENA (PEQUENA)</w:t>
            </w:r>
          </w:p>
        </w:tc>
        <w:tc>
          <w:tcPr>
            <w:tcW w:w="1588" w:type="dxa"/>
          </w:tcPr>
          <w:p w14:paraId="3018EC07" w14:textId="77777777" w:rsidR="00187EF3" w:rsidRDefault="00187EF3" w:rsidP="00DF76F7">
            <w:r>
              <w:t>ASSESSOR PARLAMENTAR</w:t>
            </w:r>
          </w:p>
        </w:tc>
      </w:tr>
      <w:tr w:rsidR="00187EF3" w14:paraId="305AEB84" w14:textId="77777777" w:rsidTr="00DF76F7">
        <w:tc>
          <w:tcPr>
            <w:tcW w:w="1782" w:type="dxa"/>
          </w:tcPr>
          <w:p w14:paraId="3850D25E" w14:textId="77777777" w:rsidR="00187EF3" w:rsidRDefault="00187EF3" w:rsidP="00DF76F7">
            <w:r>
              <w:t>0453</w:t>
            </w:r>
          </w:p>
        </w:tc>
        <w:tc>
          <w:tcPr>
            <w:tcW w:w="5124" w:type="dxa"/>
          </w:tcPr>
          <w:p w14:paraId="0FA33066" w14:textId="77777777" w:rsidR="00187EF3" w:rsidRPr="00AB138A" w:rsidRDefault="00187EF3" w:rsidP="00DF76F7">
            <w:r w:rsidRPr="0018632A">
              <w:t>PLACA PCI REDE WIRELESS 108</w:t>
            </w:r>
            <w:proofErr w:type="gramStart"/>
            <w:r w:rsidRPr="0018632A">
              <w:t>G,MARCA</w:t>
            </w:r>
            <w:proofErr w:type="gramEnd"/>
            <w:r w:rsidRPr="0018632A">
              <w:t xml:space="preserve">  DLINK,MOD.DWLG520,COM ANTENA (PEQUENA)</w:t>
            </w:r>
          </w:p>
        </w:tc>
        <w:tc>
          <w:tcPr>
            <w:tcW w:w="1588" w:type="dxa"/>
          </w:tcPr>
          <w:p w14:paraId="02848124" w14:textId="77777777" w:rsidR="00187EF3" w:rsidRDefault="00187EF3" w:rsidP="00DF76F7">
            <w:r>
              <w:t>ASSESSOR PARLAMENTAR</w:t>
            </w:r>
          </w:p>
        </w:tc>
      </w:tr>
      <w:tr w:rsidR="00187EF3" w14:paraId="42632A9E" w14:textId="77777777" w:rsidTr="00DF76F7">
        <w:tc>
          <w:tcPr>
            <w:tcW w:w="1782" w:type="dxa"/>
          </w:tcPr>
          <w:p w14:paraId="2B09EB97" w14:textId="77777777" w:rsidR="00187EF3" w:rsidRDefault="00187EF3" w:rsidP="00DF76F7">
            <w:r>
              <w:t>0475</w:t>
            </w:r>
          </w:p>
        </w:tc>
        <w:tc>
          <w:tcPr>
            <w:tcW w:w="5124" w:type="dxa"/>
          </w:tcPr>
          <w:p w14:paraId="369FD905" w14:textId="77777777" w:rsidR="00187EF3" w:rsidRPr="00AB138A" w:rsidRDefault="00187EF3" w:rsidP="00DF76F7">
            <w:r w:rsidRPr="003A50DA">
              <w:t>CAIXA DE SOM 11113 LONE 1000 W 2.1 PRETA COM DETALHES PRATA - SUBWOOFER SPEABERS SYSTEM 2.1</w:t>
            </w:r>
          </w:p>
        </w:tc>
        <w:tc>
          <w:tcPr>
            <w:tcW w:w="1588" w:type="dxa"/>
          </w:tcPr>
          <w:p w14:paraId="2D557480" w14:textId="77777777" w:rsidR="00187EF3" w:rsidRDefault="00187EF3" w:rsidP="00DF76F7">
            <w:r>
              <w:t>SECRETARIA</w:t>
            </w:r>
          </w:p>
        </w:tc>
      </w:tr>
      <w:tr w:rsidR="00187EF3" w14:paraId="0014E8FC" w14:textId="77777777" w:rsidTr="00DF76F7">
        <w:tc>
          <w:tcPr>
            <w:tcW w:w="1782" w:type="dxa"/>
          </w:tcPr>
          <w:p w14:paraId="7166BA40" w14:textId="77777777" w:rsidR="00187EF3" w:rsidRDefault="00187EF3" w:rsidP="00DF76F7">
            <w:r>
              <w:t>0478</w:t>
            </w:r>
          </w:p>
        </w:tc>
        <w:tc>
          <w:tcPr>
            <w:tcW w:w="5124" w:type="dxa"/>
          </w:tcPr>
          <w:p w14:paraId="0D0414B3" w14:textId="77777777" w:rsidR="00187EF3" w:rsidRPr="00B666F1" w:rsidRDefault="00187EF3" w:rsidP="00DF76F7">
            <w:r w:rsidRPr="00195274">
              <w:t>TELEFONE INTELBRAS PLENO, COR PRETO.</w:t>
            </w:r>
          </w:p>
        </w:tc>
        <w:tc>
          <w:tcPr>
            <w:tcW w:w="1588" w:type="dxa"/>
          </w:tcPr>
          <w:p w14:paraId="709ADCC8" w14:textId="77777777" w:rsidR="00187EF3" w:rsidRDefault="00187EF3" w:rsidP="00DF76F7">
            <w:r>
              <w:t>PLENÁRIO</w:t>
            </w:r>
          </w:p>
        </w:tc>
      </w:tr>
      <w:tr w:rsidR="00187EF3" w14:paraId="3829B879" w14:textId="77777777" w:rsidTr="00DF76F7">
        <w:tc>
          <w:tcPr>
            <w:tcW w:w="1782" w:type="dxa"/>
          </w:tcPr>
          <w:p w14:paraId="3D3AB6A2" w14:textId="77777777" w:rsidR="00187EF3" w:rsidRDefault="00187EF3" w:rsidP="00DF76F7">
            <w:r>
              <w:t>0490</w:t>
            </w:r>
          </w:p>
        </w:tc>
        <w:tc>
          <w:tcPr>
            <w:tcW w:w="5124" w:type="dxa"/>
          </w:tcPr>
          <w:p w14:paraId="107D2957" w14:textId="77777777" w:rsidR="00187EF3" w:rsidRPr="00195274" w:rsidRDefault="00187EF3" w:rsidP="00DF76F7">
            <w:r w:rsidRPr="0018632A">
              <w:t>CAIXA AMPLIFICADORA MULTI-USO DE SON, MOD.LL</w:t>
            </w:r>
            <w:proofErr w:type="gramStart"/>
            <w:r w:rsidRPr="0018632A">
              <w:t>400,POTÊNCIA</w:t>
            </w:r>
            <w:proofErr w:type="gramEnd"/>
            <w:r w:rsidRPr="0018632A">
              <w:t xml:space="preserve"> MÁXIMA TOTAL 100W RMS, COR PRETA , PESO 25KG,DIMENSÕES 570MM X 750MM X 275MM</w:t>
            </w:r>
          </w:p>
        </w:tc>
        <w:tc>
          <w:tcPr>
            <w:tcW w:w="1588" w:type="dxa"/>
          </w:tcPr>
          <w:p w14:paraId="2CA7B078" w14:textId="77777777" w:rsidR="00187EF3" w:rsidRDefault="00187EF3" w:rsidP="00DF76F7">
            <w:r>
              <w:t>ASSESSOR PARLAMENTAR</w:t>
            </w:r>
          </w:p>
        </w:tc>
      </w:tr>
      <w:tr w:rsidR="00187EF3" w14:paraId="1B8C9C7C" w14:textId="77777777" w:rsidTr="00DF76F7">
        <w:tc>
          <w:tcPr>
            <w:tcW w:w="1782" w:type="dxa"/>
          </w:tcPr>
          <w:p w14:paraId="3396BB5F" w14:textId="77777777" w:rsidR="00187EF3" w:rsidRDefault="00187EF3" w:rsidP="00DF76F7">
            <w:r>
              <w:t>0532</w:t>
            </w:r>
          </w:p>
        </w:tc>
        <w:tc>
          <w:tcPr>
            <w:tcW w:w="5124" w:type="dxa"/>
          </w:tcPr>
          <w:p w14:paraId="389EF4F1" w14:textId="77777777" w:rsidR="00187EF3" w:rsidRPr="00195274" w:rsidRDefault="00187EF3" w:rsidP="00DF76F7">
            <w:proofErr w:type="gramStart"/>
            <w:r w:rsidRPr="0018632A">
              <w:t>PCWARE,MEMORIA</w:t>
            </w:r>
            <w:proofErr w:type="gramEnd"/>
            <w:r w:rsidRPr="0018632A">
              <w:t xml:space="preserve"> 1GB DDRS 667,HD SATA II 320 GB SANSUNG ,DVD RW SANSUNG GAB COLETEC COM FONTE 430W,PGRAFICO UGA S12MB GT 8400,DRIVER SIGMA 1.44PR,ADAPTADOR WIRELLESS PC108 MB</w:t>
            </w:r>
          </w:p>
        </w:tc>
        <w:tc>
          <w:tcPr>
            <w:tcW w:w="1588" w:type="dxa"/>
          </w:tcPr>
          <w:p w14:paraId="45279BB1" w14:textId="77777777" w:rsidR="00187EF3" w:rsidRDefault="00187EF3" w:rsidP="00DF76F7">
            <w:r>
              <w:t>ALMOXA</w:t>
            </w:r>
          </w:p>
        </w:tc>
      </w:tr>
      <w:tr w:rsidR="00187EF3" w14:paraId="1CB54C49" w14:textId="77777777" w:rsidTr="00DF76F7">
        <w:tc>
          <w:tcPr>
            <w:tcW w:w="1782" w:type="dxa"/>
          </w:tcPr>
          <w:p w14:paraId="7C5C09F3" w14:textId="77777777" w:rsidR="00187EF3" w:rsidRDefault="00187EF3" w:rsidP="00DF76F7">
            <w:r>
              <w:lastRenderedPageBreak/>
              <w:t>0535</w:t>
            </w:r>
          </w:p>
        </w:tc>
        <w:tc>
          <w:tcPr>
            <w:tcW w:w="5124" w:type="dxa"/>
          </w:tcPr>
          <w:p w14:paraId="71F6A55D" w14:textId="77777777" w:rsidR="00187EF3" w:rsidRPr="0018632A" w:rsidRDefault="00187EF3" w:rsidP="00DF76F7">
            <w:r w:rsidRPr="0018632A">
              <w:t xml:space="preserve">Mouse óptico, marca </w:t>
            </w:r>
            <w:proofErr w:type="spellStart"/>
            <w:proofErr w:type="gramStart"/>
            <w:r w:rsidRPr="0018632A">
              <w:t>Microssoft,cor</w:t>
            </w:r>
            <w:proofErr w:type="spellEnd"/>
            <w:proofErr w:type="gramEnd"/>
            <w:r w:rsidRPr="0018632A">
              <w:t xml:space="preserve"> preto c/prata</w:t>
            </w:r>
          </w:p>
        </w:tc>
        <w:tc>
          <w:tcPr>
            <w:tcW w:w="1588" w:type="dxa"/>
          </w:tcPr>
          <w:p w14:paraId="1E32C4D1" w14:textId="77777777" w:rsidR="00187EF3" w:rsidRDefault="00187EF3" w:rsidP="00DF76F7">
            <w:r>
              <w:t>TECNOLOGIA</w:t>
            </w:r>
          </w:p>
        </w:tc>
      </w:tr>
      <w:tr w:rsidR="00187EF3" w14:paraId="09177DA6" w14:textId="77777777" w:rsidTr="00DF76F7">
        <w:tc>
          <w:tcPr>
            <w:tcW w:w="1782" w:type="dxa"/>
          </w:tcPr>
          <w:p w14:paraId="723C557F" w14:textId="77777777" w:rsidR="00187EF3" w:rsidRDefault="00187EF3" w:rsidP="00DF76F7">
            <w:r>
              <w:t>0540</w:t>
            </w:r>
          </w:p>
        </w:tc>
        <w:tc>
          <w:tcPr>
            <w:tcW w:w="5124" w:type="dxa"/>
          </w:tcPr>
          <w:p w14:paraId="0FA8E632" w14:textId="77777777" w:rsidR="00187EF3" w:rsidRPr="0018632A" w:rsidRDefault="00187EF3" w:rsidP="00DF76F7">
            <w:r w:rsidRPr="0018632A">
              <w:t xml:space="preserve">PROCESSADOR AMD PHENONTRIPLECORE </w:t>
            </w:r>
            <w:proofErr w:type="gramStart"/>
            <w:r w:rsidRPr="0018632A">
              <w:t>84506000,PLACA</w:t>
            </w:r>
            <w:proofErr w:type="gramEnd"/>
            <w:r w:rsidRPr="0018632A">
              <w:t xml:space="preserve"> MÃE PCWARE,MEMORIA 1GB DDRS 667,HD SATA II 320 GB SANSUNG ,DVD RW SANSUNG GAB COLETEC COM FONTE 430W,PGRAFICO UGA S12MB GT 8400,DRIVER SIGMA 1.44PR,ADAPTADOR WIRELLESS PC108 MB</w:t>
            </w:r>
          </w:p>
        </w:tc>
        <w:tc>
          <w:tcPr>
            <w:tcW w:w="1588" w:type="dxa"/>
          </w:tcPr>
          <w:p w14:paraId="5D93C5C8" w14:textId="77777777" w:rsidR="00187EF3" w:rsidRDefault="00187EF3" w:rsidP="00DF76F7">
            <w:r>
              <w:t>ASSESSOR PARLAMENTAR</w:t>
            </w:r>
          </w:p>
        </w:tc>
      </w:tr>
      <w:tr w:rsidR="00187EF3" w14:paraId="161A3E2A" w14:textId="77777777" w:rsidTr="00DF76F7">
        <w:tc>
          <w:tcPr>
            <w:tcW w:w="1782" w:type="dxa"/>
          </w:tcPr>
          <w:p w14:paraId="653C03AC" w14:textId="77777777" w:rsidR="00187EF3" w:rsidRDefault="00187EF3" w:rsidP="00DF76F7">
            <w:r>
              <w:t>0571</w:t>
            </w:r>
          </w:p>
        </w:tc>
        <w:tc>
          <w:tcPr>
            <w:tcW w:w="5124" w:type="dxa"/>
          </w:tcPr>
          <w:p w14:paraId="4A65CA6E" w14:textId="77777777" w:rsidR="00187EF3" w:rsidRPr="0018632A" w:rsidRDefault="00187EF3" w:rsidP="00DF76F7">
            <w:r w:rsidRPr="00FE0E26">
              <w:t>GAVETEIRO COM 3 GAVETAS 25MM COM CHAVE MADEMÓVEIS</w:t>
            </w:r>
          </w:p>
        </w:tc>
        <w:tc>
          <w:tcPr>
            <w:tcW w:w="1588" w:type="dxa"/>
          </w:tcPr>
          <w:p w14:paraId="3E13BBD9" w14:textId="77777777" w:rsidR="00187EF3" w:rsidRDefault="00187EF3" w:rsidP="00DF76F7">
            <w:r>
              <w:t>OUVIDORIA</w:t>
            </w:r>
          </w:p>
        </w:tc>
      </w:tr>
      <w:tr w:rsidR="00187EF3" w14:paraId="107FC6BE" w14:textId="77777777" w:rsidTr="00DF76F7">
        <w:tc>
          <w:tcPr>
            <w:tcW w:w="1782" w:type="dxa"/>
          </w:tcPr>
          <w:p w14:paraId="07CF8BEE" w14:textId="77777777" w:rsidR="00187EF3" w:rsidRDefault="00187EF3" w:rsidP="00DF76F7">
            <w:r>
              <w:t>0620</w:t>
            </w:r>
          </w:p>
        </w:tc>
        <w:tc>
          <w:tcPr>
            <w:tcW w:w="5124" w:type="dxa"/>
          </w:tcPr>
          <w:p w14:paraId="4037E58E" w14:textId="77777777" w:rsidR="00187EF3" w:rsidRPr="0018632A" w:rsidRDefault="00187EF3" w:rsidP="00DF76F7">
            <w:r w:rsidRPr="0018632A">
              <w:t>CADEIRA MARCA SERANTOLA / LASEDIA MOD. EXECUTIVA, COR PRETA, COM BRAÇO DIGITADOR.</w:t>
            </w:r>
          </w:p>
        </w:tc>
        <w:tc>
          <w:tcPr>
            <w:tcW w:w="1588" w:type="dxa"/>
          </w:tcPr>
          <w:p w14:paraId="3B6E45FD" w14:textId="77777777" w:rsidR="00187EF3" w:rsidRDefault="00187EF3" w:rsidP="00DF76F7">
            <w:r>
              <w:t>ALMOXAR.</w:t>
            </w:r>
          </w:p>
        </w:tc>
      </w:tr>
      <w:tr w:rsidR="00187EF3" w14:paraId="27CCED73" w14:textId="77777777" w:rsidTr="00DF76F7">
        <w:tc>
          <w:tcPr>
            <w:tcW w:w="1782" w:type="dxa"/>
          </w:tcPr>
          <w:p w14:paraId="10F8139C" w14:textId="77777777" w:rsidR="00187EF3" w:rsidRDefault="00187EF3" w:rsidP="00DF76F7">
            <w:r>
              <w:t>0632</w:t>
            </w:r>
          </w:p>
        </w:tc>
        <w:tc>
          <w:tcPr>
            <w:tcW w:w="5124" w:type="dxa"/>
          </w:tcPr>
          <w:p w14:paraId="1814FE13" w14:textId="77777777" w:rsidR="00187EF3" w:rsidRPr="0018632A" w:rsidRDefault="00187EF3" w:rsidP="00DF76F7">
            <w:r w:rsidRPr="0018632A">
              <w:t xml:space="preserve">CAIXA DE SOM, PCTOP        </w:t>
            </w:r>
          </w:p>
        </w:tc>
        <w:tc>
          <w:tcPr>
            <w:tcW w:w="1588" w:type="dxa"/>
          </w:tcPr>
          <w:p w14:paraId="7863CD6E" w14:textId="77777777" w:rsidR="00187EF3" w:rsidRDefault="00187EF3" w:rsidP="00DF76F7">
            <w:r>
              <w:t>TECNOLOGIA</w:t>
            </w:r>
          </w:p>
        </w:tc>
      </w:tr>
      <w:tr w:rsidR="00187EF3" w14:paraId="14DB74BA" w14:textId="77777777" w:rsidTr="00DF76F7">
        <w:tc>
          <w:tcPr>
            <w:tcW w:w="1782" w:type="dxa"/>
          </w:tcPr>
          <w:p w14:paraId="7BBE0B3F" w14:textId="77777777" w:rsidR="00187EF3" w:rsidRDefault="00187EF3" w:rsidP="00DF76F7">
            <w:r>
              <w:t>0668</w:t>
            </w:r>
          </w:p>
        </w:tc>
        <w:tc>
          <w:tcPr>
            <w:tcW w:w="5124" w:type="dxa"/>
          </w:tcPr>
          <w:p w14:paraId="44C2721D" w14:textId="77777777" w:rsidR="00187EF3" w:rsidRPr="0018632A" w:rsidRDefault="00187EF3" w:rsidP="00DF76F7">
            <w:r w:rsidRPr="00FE0E26">
              <w:t>MESA, MARCA MADEMÓVEIS, MOD. SECRETÁRIA, 1,20X0,60</w:t>
            </w:r>
          </w:p>
        </w:tc>
        <w:tc>
          <w:tcPr>
            <w:tcW w:w="1588" w:type="dxa"/>
          </w:tcPr>
          <w:p w14:paraId="72A090AF" w14:textId="77777777" w:rsidR="00187EF3" w:rsidRDefault="00187EF3" w:rsidP="00DF76F7">
            <w:r>
              <w:t>OUVIDORIA</w:t>
            </w:r>
          </w:p>
        </w:tc>
      </w:tr>
      <w:tr w:rsidR="00187EF3" w14:paraId="006B14F6" w14:textId="77777777" w:rsidTr="00DF76F7">
        <w:tc>
          <w:tcPr>
            <w:tcW w:w="1782" w:type="dxa"/>
          </w:tcPr>
          <w:p w14:paraId="4219AD75" w14:textId="77777777" w:rsidR="00187EF3" w:rsidRDefault="00187EF3" w:rsidP="00DF76F7">
            <w:r>
              <w:t>0695</w:t>
            </w:r>
          </w:p>
        </w:tc>
        <w:tc>
          <w:tcPr>
            <w:tcW w:w="5124" w:type="dxa"/>
          </w:tcPr>
          <w:p w14:paraId="6E202995" w14:textId="77777777" w:rsidR="00187EF3" w:rsidRPr="00AB138A" w:rsidRDefault="00187EF3" w:rsidP="00DF76F7">
            <w:r w:rsidRPr="0018632A">
              <w:t>CAIXA DE SON, MARCA GENIUS, MOD. USP115, COR VERMELHO.</w:t>
            </w:r>
          </w:p>
        </w:tc>
        <w:tc>
          <w:tcPr>
            <w:tcW w:w="1588" w:type="dxa"/>
          </w:tcPr>
          <w:p w14:paraId="62E82F4A" w14:textId="77777777" w:rsidR="00187EF3" w:rsidRDefault="00187EF3" w:rsidP="00DF76F7">
            <w:r>
              <w:t>SECRETARIA</w:t>
            </w:r>
          </w:p>
        </w:tc>
      </w:tr>
      <w:tr w:rsidR="00187EF3" w14:paraId="280C82C1" w14:textId="77777777" w:rsidTr="00DF76F7">
        <w:tc>
          <w:tcPr>
            <w:tcW w:w="1782" w:type="dxa"/>
          </w:tcPr>
          <w:p w14:paraId="270FC423" w14:textId="77777777" w:rsidR="00187EF3" w:rsidRDefault="00187EF3" w:rsidP="00DF76F7">
            <w:r>
              <w:t>0696</w:t>
            </w:r>
          </w:p>
        </w:tc>
        <w:tc>
          <w:tcPr>
            <w:tcW w:w="5124" w:type="dxa"/>
          </w:tcPr>
          <w:p w14:paraId="22E430FC" w14:textId="77777777" w:rsidR="00187EF3" w:rsidRPr="00195274" w:rsidRDefault="00187EF3" w:rsidP="00DF76F7">
            <w:r w:rsidRPr="00AB138A">
              <w:t>NOBREAK, MARCA STATION II, MOD. 600VA BIV, COR PRETO.</w:t>
            </w:r>
          </w:p>
        </w:tc>
        <w:tc>
          <w:tcPr>
            <w:tcW w:w="1588" w:type="dxa"/>
          </w:tcPr>
          <w:p w14:paraId="2737F05A" w14:textId="77777777" w:rsidR="00187EF3" w:rsidRDefault="00187EF3" w:rsidP="00DF76F7">
            <w:r>
              <w:t>SECRETARIA</w:t>
            </w:r>
          </w:p>
        </w:tc>
      </w:tr>
      <w:tr w:rsidR="00187EF3" w14:paraId="7B94DE60" w14:textId="77777777" w:rsidTr="00DF76F7">
        <w:tc>
          <w:tcPr>
            <w:tcW w:w="1782" w:type="dxa"/>
          </w:tcPr>
          <w:p w14:paraId="0300DDFA" w14:textId="77777777" w:rsidR="00187EF3" w:rsidRDefault="00187EF3" w:rsidP="00DF76F7">
            <w:r>
              <w:t>0549</w:t>
            </w:r>
          </w:p>
        </w:tc>
        <w:tc>
          <w:tcPr>
            <w:tcW w:w="5124" w:type="dxa"/>
          </w:tcPr>
          <w:p w14:paraId="53506FF6" w14:textId="77777777" w:rsidR="00187EF3" w:rsidRPr="00195274" w:rsidRDefault="00187EF3" w:rsidP="00DF76F7">
            <w:r w:rsidRPr="00AB138A">
              <w:t>ROTEADOR WIRELESS WRS240E INTELBRAS</w:t>
            </w:r>
          </w:p>
        </w:tc>
        <w:tc>
          <w:tcPr>
            <w:tcW w:w="1588" w:type="dxa"/>
          </w:tcPr>
          <w:p w14:paraId="4FE4120A" w14:textId="77777777" w:rsidR="00187EF3" w:rsidRDefault="00187EF3" w:rsidP="00DF76F7">
            <w:r>
              <w:t>TECNOLOGIA</w:t>
            </w:r>
          </w:p>
        </w:tc>
      </w:tr>
      <w:tr w:rsidR="00187EF3" w14:paraId="09DB522D" w14:textId="77777777" w:rsidTr="00DF76F7">
        <w:tc>
          <w:tcPr>
            <w:tcW w:w="1782" w:type="dxa"/>
          </w:tcPr>
          <w:p w14:paraId="1923F36D" w14:textId="77777777" w:rsidR="00187EF3" w:rsidRDefault="00187EF3" w:rsidP="00DF76F7">
            <w:r>
              <w:t>0562</w:t>
            </w:r>
          </w:p>
        </w:tc>
        <w:tc>
          <w:tcPr>
            <w:tcW w:w="5124" w:type="dxa"/>
          </w:tcPr>
          <w:p w14:paraId="133E5B77" w14:textId="77777777" w:rsidR="00187EF3" w:rsidRPr="00B666F1" w:rsidRDefault="00187EF3" w:rsidP="00DF76F7">
            <w:r w:rsidRPr="00AB138A">
              <w:t>MICROCOMPUTADOR CONTENDO, MBGA. G31H, PROC. INTEL E 6600, 3.6GHZ, 4GB MEMORIA, HD 500GB E DVD RW.</w:t>
            </w:r>
          </w:p>
        </w:tc>
        <w:tc>
          <w:tcPr>
            <w:tcW w:w="1588" w:type="dxa"/>
          </w:tcPr>
          <w:p w14:paraId="5A47A6EA" w14:textId="77777777" w:rsidR="00187EF3" w:rsidRDefault="00187EF3" w:rsidP="00DF76F7">
            <w:r>
              <w:t>ASSESSOR PARLAMENTAR</w:t>
            </w:r>
          </w:p>
        </w:tc>
      </w:tr>
      <w:tr w:rsidR="00187EF3" w14:paraId="00296195" w14:textId="77777777" w:rsidTr="00DF76F7">
        <w:tc>
          <w:tcPr>
            <w:tcW w:w="1782" w:type="dxa"/>
          </w:tcPr>
          <w:p w14:paraId="3DEC42CB" w14:textId="77777777" w:rsidR="00187EF3" w:rsidRDefault="00187EF3" w:rsidP="00DF76F7">
            <w:r>
              <w:t>0644</w:t>
            </w:r>
          </w:p>
        </w:tc>
        <w:tc>
          <w:tcPr>
            <w:tcW w:w="5124" w:type="dxa"/>
          </w:tcPr>
          <w:p w14:paraId="2BCB334C" w14:textId="4739BED5" w:rsidR="00187EF3" w:rsidRDefault="00187EF3" w:rsidP="00DF76F7">
            <w:r w:rsidRPr="00B666F1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2D7BC460" w14:textId="77777777" w:rsidR="00187EF3" w:rsidRDefault="00187EF3" w:rsidP="00DF76F7">
            <w:r>
              <w:t>PLENÁRIO</w:t>
            </w:r>
          </w:p>
        </w:tc>
      </w:tr>
      <w:tr w:rsidR="00187EF3" w14:paraId="5020EBBB" w14:textId="77777777" w:rsidTr="00DF76F7">
        <w:tc>
          <w:tcPr>
            <w:tcW w:w="1782" w:type="dxa"/>
          </w:tcPr>
          <w:p w14:paraId="4E914847" w14:textId="77777777" w:rsidR="00187EF3" w:rsidRDefault="00187EF3" w:rsidP="00DF76F7">
            <w:r>
              <w:t>0645</w:t>
            </w:r>
          </w:p>
        </w:tc>
        <w:tc>
          <w:tcPr>
            <w:tcW w:w="5124" w:type="dxa"/>
          </w:tcPr>
          <w:p w14:paraId="368E99A5" w14:textId="71499CF5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17A92C9B" w14:textId="77777777" w:rsidR="00187EF3" w:rsidRDefault="00187EF3" w:rsidP="00DF76F7">
            <w:r>
              <w:t>PLENÁRIO</w:t>
            </w:r>
          </w:p>
        </w:tc>
      </w:tr>
      <w:tr w:rsidR="00187EF3" w14:paraId="6B38EA63" w14:textId="77777777" w:rsidTr="00DF76F7">
        <w:tc>
          <w:tcPr>
            <w:tcW w:w="1782" w:type="dxa"/>
          </w:tcPr>
          <w:p w14:paraId="1A005255" w14:textId="77777777" w:rsidR="00187EF3" w:rsidRDefault="00187EF3" w:rsidP="00DF76F7">
            <w:r>
              <w:t>0646</w:t>
            </w:r>
          </w:p>
        </w:tc>
        <w:tc>
          <w:tcPr>
            <w:tcW w:w="5124" w:type="dxa"/>
          </w:tcPr>
          <w:p w14:paraId="196341DA" w14:textId="484A3E56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0FE1F9CD" w14:textId="77777777" w:rsidR="00187EF3" w:rsidRDefault="00187EF3" w:rsidP="00DF76F7">
            <w:r>
              <w:t>PLENÁRIO</w:t>
            </w:r>
          </w:p>
        </w:tc>
      </w:tr>
      <w:tr w:rsidR="00187EF3" w14:paraId="2F4FC60B" w14:textId="77777777" w:rsidTr="00DF76F7">
        <w:tc>
          <w:tcPr>
            <w:tcW w:w="1782" w:type="dxa"/>
          </w:tcPr>
          <w:p w14:paraId="0184CBA9" w14:textId="77777777" w:rsidR="00187EF3" w:rsidRDefault="00187EF3" w:rsidP="00DF76F7">
            <w:r>
              <w:lastRenderedPageBreak/>
              <w:t>0647</w:t>
            </w:r>
          </w:p>
        </w:tc>
        <w:tc>
          <w:tcPr>
            <w:tcW w:w="5124" w:type="dxa"/>
          </w:tcPr>
          <w:p w14:paraId="5E85B0E4" w14:textId="1B1D9C12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49DFF1E5" w14:textId="77777777" w:rsidR="00187EF3" w:rsidRDefault="00187EF3" w:rsidP="00DF76F7">
            <w:r>
              <w:t>PLENÁRIO</w:t>
            </w:r>
          </w:p>
        </w:tc>
      </w:tr>
      <w:tr w:rsidR="00187EF3" w14:paraId="6FF2173B" w14:textId="77777777" w:rsidTr="00DF76F7">
        <w:tc>
          <w:tcPr>
            <w:tcW w:w="1782" w:type="dxa"/>
          </w:tcPr>
          <w:p w14:paraId="226D6465" w14:textId="77777777" w:rsidR="00187EF3" w:rsidRDefault="00187EF3" w:rsidP="00DF76F7">
            <w:r>
              <w:t>0648</w:t>
            </w:r>
          </w:p>
        </w:tc>
        <w:tc>
          <w:tcPr>
            <w:tcW w:w="5124" w:type="dxa"/>
          </w:tcPr>
          <w:p w14:paraId="59B14CB5" w14:textId="424C1F9A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01D8A9AE" w14:textId="77777777" w:rsidR="00187EF3" w:rsidRDefault="00187EF3" w:rsidP="00DF76F7">
            <w:r>
              <w:t>PLENÁRIO</w:t>
            </w:r>
          </w:p>
        </w:tc>
      </w:tr>
      <w:tr w:rsidR="00187EF3" w14:paraId="6F891A3B" w14:textId="77777777" w:rsidTr="00DF76F7">
        <w:tc>
          <w:tcPr>
            <w:tcW w:w="1782" w:type="dxa"/>
          </w:tcPr>
          <w:p w14:paraId="357213EB" w14:textId="77777777" w:rsidR="00187EF3" w:rsidRDefault="00187EF3" w:rsidP="00DF76F7">
            <w:r>
              <w:t>0649</w:t>
            </w:r>
          </w:p>
        </w:tc>
        <w:tc>
          <w:tcPr>
            <w:tcW w:w="5124" w:type="dxa"/>
          </w:tcPr>
          <w:p w14:paraId="7472F4E9" w14:textId="6C8C4728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792A86FA" w14:textId="77777777" w:rsidR="00187EF3" w:rsidRDefault="00187EF3" w:rsidP="00DF76F7">
            <w:r>
              <w:t>PLENÁRIO</w:t>
            </w:r>
          </w:p>
        </w:tc>
      </w:tr>
      <w:tr w:rsidR="00187EF3" w14:paraId="480D676D" w14:textId="77777777" w:rsidTr="00DF76F7">
        <w:tc>
          <w:tcPr>
            <w:tcW w:w="1782" w:type="dxa"/>
          </w:tcPr>
          <w:p w14:paraId="79C03B8C" w14:textId="77777777" w:rsidR="00187EF3" w:rsidRDefault="00187EF3" w:rsidP="00DF76F7">
            <w:r>
              <w:t>0650</w:t>
            </w:r>
          </w:p>
        </w:tc>
        <w:tc>
          <w:tcPr>
            <w:tcW w:w="5124" w:type="dxa"/>
          </w:tcPr>
          <w:p w14:paraId="5EB95C46" w14:textId="01447D3F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0815D15C" w14:textId="77777777" w:rsidR="00187EF3" w:rsidRDefault="00187EF3" w:rsidP="00DF76F7">
            <w:r>
              <w:t>PLENÁRIO</w:t>
            </w:r>
          </w:p>
        </w:tc>
      </w:tr>
      <w:tr w:rsidR="00187EF3" w14:paraId="3DE78A4B" w14:textId="77777777" w:rsidTr="00DF76F7">
        <w:tc>
          <w:tcPr>
            <w:tcW w:w="1782" w:type="dxa"/>
          </w:tcPr>
          <w:p w14:paraId="4545927F" w14:textId="77777777" w:rsidR="00187EF3" w:rsidRDefault="00187EF3" w:rsidP="00DF76F7">
            <w:r>
              <w:t>0651</w:t>
            </w:r>
          </w:p>
        </w:tc>
        <w:tc>
          <w:tcPr>
            <w:tcW w:w="5124" w:type="dxa"/>
          </w:tcPr>
          <w:p w14:paraId="1911DA12" w14:textId="7BC5CFBB" w:rsidR="00187EF3" w:rsidRDefault="00187EF3" w:rsidP="00DF76F7">
            <w:r w:rsidRPr="004322AB">
              <w:t>CADEIRA FIXA PÉS EM "S", MARCA FRISOKAR, MOD. SECRETÁRIA, ASSENTO/ENCOSTO CORANO, COR PRETA.</w:t>
            </w:r>
          </w:p>
        </w:tc>
        <w:tc>
          <w:tcPr>
            <w:tcW w:w="1588" w:type="dxa"/>
          </w:tcPr>
          <w:p w14:paraId="5CE7A666" w14:textId="77777777" w:rsidR="00187EF3" w:rsidRDefault="00187EF3" w:rsidP="00DF76F7">
            <w:r>
              <w:t>PLENÁRIO</w:t>
            </w:r>
          </w:p>
        </w:tc>
      </w:tr>
      <w:tr w:rsidR="00187EF3" w14:paraId="16D0CEBF" w14:textId="77777777" w:rsidTr="00DF76F7">
        <w:tc>
          <w:tcPr>
            <w:tcW w:w="1782" w:type="dxa"/>
          </w:tcPr>
          <w:p w14:paraId="76B14705" w14:textId="77777777" w:rsidR="00187EF3" w:rsidRDefault="00187EF3" w:rsidP="00DF76F7">
            <w:r>
              <w:t>0675</w:t>
            </w:r>
          </w:p>
        </w:tc>
        <w:tc>
          <w:tcPr>
            <w:tcW w:w="5124" w:type="dxa"/>
          </w:tcPr>
          <w:p w14:paraId="09FE7A9D" w14:textId="77777777" w:rsidR="00187EF3" w:rsidRPr="004322AB" w:rsidRDefault="00187EF3" w:rsidP="00DF76F7">
            <w:r w:rsidRPr="00AB138A">
              <w:t>MOUSE ÓPTICO, MARCA MICROSOFT, MOD. WIRELESS.</w:t>
            </w:r>
          </w:p>
        </w:tc>
        <w:tc>
          <w:tcPr>
            <w:tcW w:w="1588" w:type="dxa"/>
          </w:tcPr>
          <w:p w14:paraId="02B28CD1" w14:textId="77777777" w:rsidR="00187EF3" w:rsidRDefault="00187EF3" w:rsidP="00DF76F7">
            <w:r>
              <w:t>ASSESSOR PARLAME.</w:t>
            </w:r>
          </w:p>
        </w:tc>
      </w:tr>
      <w:tr w:rsidR="00187EF3" w14:paraId="1FEC4658" w14:textId="77777777" w:rsidTr="00DF76F7">
        <w:tc>
          <w:tcPr>
            <w:tcW w:w="1782" w:type="dxa"/>
          </w:tcPr>
          <w:p w14:paraId="63983E4B" w14:textId="77777777" w:rsidR="00187EF3" w:rsidRDefault="00187EF3" w:rsidP="00DF76F7">
            <w:r>
              <w:t>0687</w:t>
            </w:r>
          </w:p>
        </w:tc>
        <w:tc>
          <w:tcPr>
            <w:tcW w:w="5124" w:type="dxa"/>
          </w:tcPr>
          <w:p w14:paraId="629AA9F9" w14:textId="77777777" w:rsidR="00187EF3" w:rsidRPr="00AB138A" w:rsidRDefault="00187EF3" w:rsidP="00DF76F7">
            <w:r w:rsidRPr="00AB138A">
              <w:t>MOUSE ÓPTICO, MARCA MICROSOFT, MOD. WIRELESS 1000, COR PRETO.</w:t>
            </w:r>
          </w:p>
        </w:tc>
        <w:tc>
          <w:tcPr>
            <w:tcW w:w="1588" w:type="dxa"/>
          </w:tcPr>
          <w:p w14:paraId="6277906B" w14:textId="77777777" w:rsidR="00187EF3" w:rsidRDefault="00187EF3" w:rsidP="00DF76F7">
            <w:r>
              <w:t>ALMOXARI.</w:t>
            </w:r>
          </w:p>
        </w:tc>
      </w:tr>
      <w:tr w:rsidR="00187EF3" w14:paraId="42ED59F6" w14:textId="77777777" w:rsidTr="00DF76F7">
        <w:tc>
          <w:tcPr>
            <w:tcW w:w="1782" w:type="dxa"/>
          </w:tcPr>
          <w:p w14:paraId="46535FE8" w14:textId="77777777" w:rsidR="00187EF3" w:rsidRDefault="00187EF3" w:rsidP="00DF76F7">
            <w:r>
              <w:t>0688</w:t>
            </w:r>
          </w:p>
        </w:tc>
        <w:tc>
          <w:tcPr>
            <w:tcW w:w="5124" w:type="dxa"/>
          </w:tcPr>
          <w:p w14:paraId="07931B21" w14:textId="77777777" w:rsidR="00187EF3" w:rsidRPr="00AB138A" w:rsidRDefault="00187EF3" w:rsidP="00DF76F7">
            <w:r w:rsidRPr="003A50DA">
              <w:t>CAIXA DE SON, MARCA GENIUS, MOD. USP115, COR VERMELHO.</w:t>
            </w:r>
          </w:p>
        </w:tc>
        <w:tc>
          <w:tcPr>
            <w:tcW w:w="1588" w:type="dxa"/>
          </w:tcPr>
          <w:p w14:paraId="31847E48" w14:textId="77777777" w:rsidR="00187EF3" w:rsidRDefault="00187EF3" w:rsidP="00DF76F7">
            <w:r>
              <w:t>TECNOLOGIA</w:t>
            </w:r>
          </w:p>
        </w:tc>
      </w:tr>
      <w:tr w:rsidR="00187EF3" w14:paraId="66B967EA" w14:textId="77777777" w:rsidTr="00DF76F7">
        <w:tc>
          <w:tcPr>
            <w:tcW w:w="1782" w:type="dxa"/>
          </w:tcPr>
          <w:p w14:paraId="26A108FC" w14:textId="77777777" w:rsidR="00187EF3" w:rsidRDefault="00187EF3" w:rsidP="00DF76F7">
            <w:r>
              <w:t>0749</w:t>
            </w:r>
          </w:p>
        </w:tc>
        <w:tc>
          <w:tcPr>
            <w:tcW w:w="5124" w:type="dxa"/>
          </w:tcPr>
          <w:p w14:paraId="0AE2847E" w14:textId="77777777" w:rsidR="00187EF3" w:rsidRPr="003A50DA" w:rsidRDefault="00187EF3" w:rsidP="00DF76F7">
            <w:r w:rsidRPr="00E1595C">
              <w:t>LIQUIDIFICADOR BRITANIA DIAMANTE COM FILTRO PRETO 550W.</w:t>
            </w:r>
          </w:p>
        </w:tc>
        <w:tc>
          <w:tcPr>
            <w:tcW w:w="1588" w:type="dxa"/>
          </w:tcPr>
          <w:p w14:paraId="2F017A31" w14:textId="77777777" w:rsidR="00187EF3" w:rsidRDefault="00187EF3" w:rsidP="00DF76F7">
            <w:r>
              <w:t>CANTINA</w:t>
            </w:r>
          </w:p>
        </w:tc>
      </w:tr>
      <w:tr w:rsidR="00187EF3" w14:paraId="33CB5D02" w14:textId="77777777" w:rsidTr="00DF76F7">
        <w:tc>
          <w:tcPr>
            <w:tcW w:w="1782" w:type="dxa"/>
          </w:tcPr>
          <w:p w14:paraId="71D46C19" w14:textId="77777777" w:rsidR="00187EF3" w:rsidRDefault="00187EF3" w:rsidP="00DF76F7">
            <w:r>
              <w:t>0753</w:t>
            </w:r>
          </w:p>
        </w:tc>
        <w:tc>
          <w:tcPr>
            <w:tcW w:w="5124" w:type="dxa"/>
          </w:tcPr>
          <w:p w14:paraId="7D43F117" w14:textId="77777777" w:rsidR="00187EF3" w:rsidRPr="00CB2FCE" w:rsidRDefault="00187EF3" w:rsidP="00DF76F7">
            <w:r w:rsidRPr="00BA72BC">
              <w:t>FORNO MICROONDAS 20L PMS 24- BRANCO - PHILCO.</w:t>
            </w:r>
          </w:p>
        </w:tc>
        <w:tc>
          <w:tcPr>
            <w:tcW w:w="1588" w:type="dxa"/>
          </w:tcPr>
          <w:p w14:paraId="328502DB" w14:textId="77777777" w:rsidR="00187EF3" w:rsidRDefault="00187EF3" w:rsidP="00DF76F7">
            <w:r>
              <w:t>CANTINA</w:t>
            </w:r>
          </w:p>
        </w:tc>
      </w:tr>
      <w:tr w:rsidR="00187EF3" w14:paraId="488FE7A5" w14:textId="77777777" w:rsidTr="00DF76F7">
        <w:tc>
          <w:tcPr>
            <w:tcW w:w="1782" w:type="dxa"/>
          </w:tcPr>
          <w:p w14:paraId="1BBBDA37" w14:textId="77777777" w:rsidR="00187EF3" w:rsidRDefault="00187EF3" w:rsidP="00DF76F7">
            <w:r>
              <w:t>0894</w:t>
            </w:r>
          </w:p>
        </w:tc>
        <w:tc>
          <w:tcPr>
            <w:tcW w:w="5124" w:type="dxa"/>
          </w:tcPr>
          <w:p w14:paraId="10AF2435" w14:textId="77777777" w:rsidR="00187EF3" w:rsidRDefault="00187EF3" w:rsidP="00DF76F7">
            <w:r w:rsidRPr="00CB2FCE">
              <w:t>LONGARINA 3 LUGARES INJETADA TUDO 7/8 TECIDO</w:t>
            </w:r>
          </w:p>
        </w:tc>
        <w:tc>
          <w:tcPr>
            <w:tcW w:w="1588" w:type="dxa"/>
          </w:tcPr>
          <w:p w14:paraId="2A0CCFE2" w14:textId="77777777" w:rsidR="00187EF3" w:rsidRDefault="00187EF3" w:rsidP="00DF76F7">
            <w:r>
              <w:t>PLENÁRIO</w:t>
            </w:r>
          </w:p>
        </w:tc>
      </w:tr>
      <w:tr w:rsidR="00187EF3" w14:paraId="10551038" w14:textId="77777777" w:rsidTr="00DF76F7">
        <w:tc>
          <w:tcPr>
            <w:tcW w:w="1782" w:type="dxa"/>
          </w:tcPr>
          <w:p w14:paraId="53B676E9" w14:textId="77777777" w:rsidR="00187EF3" w:rsidRDefault="00187EF3" w:rsidP="00DF76F7">
            <w:r>
              <w:t>0895</w:t>
            </w:r>
          </w:p>
        </w:tc>
        <w:tc>
          <w:tcPr>
            <w:tcW w:w="5124" w:type="dxa"/>
          </w:tcPr>
          <w:p w14:paraId="19FCBDE9" w14:textId="77777777" w:rsidR="00187EF3" w:rsidRDefault="00187EF3" w:rsidP="00DF76F7">
            <w:r w:rsidRPr="00CB2FCE">
              <w:t>LONGARINA 3 LUGARES INJETADA TUDO 7/8 TECIDO</w:t>
            </w:r>
          </w:p>
        </w:tc>
        <w:tc>
          <w:tcPr>
            <w:tcW w:w="1588" w:type="dxa"/>
          </w:tcPr>
          <w:p w14:paraId="100E5164" w14:textId="77777777" w:rsidR="00187EF3" w:rsidRDefault="00187EF3" w:rsidP="00DF76F7">
            <w:r>
              <w:t>PLENÁRIO</w:t>
            </w:r>
          </w:p>
        </w:tc>
      </w:tr>
      <w:tr w:rsidR="00187EF3" w14:paraId="2B9A5EE3" w14:textId="77777777" w:rsidTr="00DF76F7">
        <w:tc>
          <w:tcPr>
            <w:tcW w:w="1782" w:type="dxa"/>
          </w:tcPr>
          <w:p w14:paraId="2A5BF23C" w14:textId="77777777" w:rsidR="00187EF3" w:rsidRDefault="00187EF3" w:rsidP="00DF76F7">
            <w:r>
              <w:t>0896</w:t>
            </w:r>
          </w:p>
        </w:tc>
        <w:tc>
          <w:tcPr>
            <w:tcW w:w="5124" w:type="dxa"/>
          </w:tcPr>
          <w:p w14:paraId="2468C2FD" w14:textId="77777777" w:rsidR="00187EF3" w:rsidRDefault="00187EF3" w:rsidP="00DF76F7">
            <w:r w:rsidRPr="00CB2FCE">
              <w:t>LONGARINA 3 LUGARES INJETADA TUDO 7/8 TECIDO</w:t>
            </w:r>
          </w:p>
        </w:tc>
        <w:tc>
          <w:tcPr>
            <w:tcW w:w="1588" w:type="dxa"/>
          </w:tcPr>
          <w:p w14:paraId="620D198F" w14:textId="77777777" w:rsidR="00187EF3" w:rsidRDefault="00187EF3" w:rsidP="00DF76F7">
            <w:r>
              <w:t>PLENÁRIO</w:t>
            </w:r>
          </w:p>
        </w:tc>
      </w:tr>
      <w:tr w:rsidR="00187EF3" w14:paraId="7C86E3F1" w14:textId="77777777" w:rsidTr="00DF76F7">
        <w:tc>
          <w:tcPr>
            <w:tcW w:w="1782" w:type="dxa"/>
          </w:tcPr>
          <w:p w14:paraId="5C36FF6F" w14:textId="77777777" w:rsidR="00187EF3" w:rsidRDefault="00187EF3" w:rsidP="00DF76F7">
            <w:r>
              <w:t>0897</w:t>
            </w:r>
          </w:p>
        </w:tc>
        <w:tc>
          <w:tcPr>
            <w:tcW w:w="5124" w:type="dxa"/>
          </w:tcPr>
          <w:p w14:paraId="44F21E6A" w14:textId="77777777" w:rsidR="00187EF3" w:rsidRDefault="00187EF3" w:rsidP="00DF76F7">
            <w:r w:rsidRPr="00CB2FCE">
              <w:t>LONGARINA 3 LUGARES INJETADA TUDO 7/8 TECIDO</w:t>
            </w:r>
          </w:p>
        </w:tc>
        <w:tc>
          <w:tcPr>
            <w:tcW w:w="1588" w:type="dxa"/>
          </w:tcPr>
          <w:p w14:paraId="1785A13A" w14:textId="77777777" w:rsidR="00187EF3" w:rsidRDefault="00187EF3" w:rsidP="00DF76F7">
            <w:r>
              <w:t>PLENÁRIO</w:t>
            </w:r>
          </w:p>
        </w:tc>
      </w:tr>
      <w:tr w:rsidR="00187EF3" w14:paraId="575985BC" w14:textId="77777777" w:rsidTr="00DF76F7">
        <w:tc>
          <w:tcPr>
            <w:tcW w:w="1782" w:type="dxa"/>
          </w:tcPr>
          <w:p w14:paraId="5DE38564" w14:textId="77777777" w:rsidR="00187EF3" w:rsidRDefault="00187EF3" w:rsidP="00DF76F7">
            <w:r>
              <w:t>0899</w:t>
            </w:r>
          </w:p>
        </w:tc>
        <w:tc>
          <w:tcPr>
            <w:tcW w:w="5124" w:type="dxa"/>
          </w:tcPr>
          <w:p w14:paraId="7C813C72" w14:textId="77777777" w:rsidR="00187EF3" w:rsidRDefault="00187EF3" w:rsidP="00DF76F7">
            <w:r w:rsidRPr="00CB2FCE">
              <w:t>LONGARINA 3 LUGARES INJETADA TUDO 7/8 TECIDO</w:t>
            </w:r>
          </w:p>
        </w:tc>
        <w:tc>
          <w:tcPr>
            <w:tcW w:w="1588" w:type="dxa"/>
          </w:tcPr>
          <w:p w14:paraId="04F8C991" w14:textId="77777777" w:rsidR="00187EF3" w:rsidRDefault="00187EF3" w:rsidP="00DF76F7">
            <w:r>
              <w:t>PLENÁRIO</w:t>
            </w:r>
          </w:p>
        </w:tc>
      </w:tr>
    </w:tbl>
    <w:p w14:paraId="418B12A2" w14:textId="77777777" w:rsidR="00D100BD" w:rsidRDefault="00D100BD" w:rsidP="00D100BD">
      <w:pPr>
        <w:rPr>
          <w:rFonts w:ascii="Arial" w:hAnsi="Arial" w:cs="Arial"/>
        </w:rPr>
      </w:pPr>
    </w:p>
    <w:p w14:paraId="0F56B52F" w14:textId="77777777" w:rsidR="00D100BD" w:rsidRPr="00A44526" w:rsidRDefault="00D100BD" w:rsidP="00D100BD">
      <w:pPr>
        <w:jc w:val="both"/>
        <w:rPr>
          <w:rFonts w:ascii="Arial" w:hAnsi="Arial" w:cs="Arial"/>
          <w:sz w:val="24"/>
          <w:szCs w:val="24"/>
        </w:rPr>
      </w:pPr>
      <w:r w:rsidRPr="00A44526">
        <w:rPr>
          <w:rFonts w:ascii="Arial" w:hAnsi="Arial" w:cs="Arial"/>
          <w:sz w:val="24"/>
          <w:szCs w:val="24"/>
        </w:rPr>
        <w:t>Art.2º. Esta resolução entra em vigor na data de sua publicação, revogando quaisquer disposições em contrário, ainda que não expressas no texto.</w:t>
      </w:r>
    </w:p>
    <w:p w14:paraId="0C7187DF" w14:textId="77777777" w:rsidR="00D100BD" w:rsidRDefault="00D100BD" w:rsidP="00D100BD">
      <w:pPr>
        <w:jc w:val="both"/>
        <w:rPr>
          <w:rFonts w:ascii="Arial" w:hAnsi="Arial" w:cs="Arial"/>
          <w:sz w:val="24"/>
          <w:szCs w:val="24"/>
        </w:rPr>
      </w:pPr>
    </w:p>
    <w:p w14:paraId="7A762789" w14:textId="2AB283D5" w:rsidR="00D100BD" w:rsidRPr="00A44526" w:rsidRDefault="00D100BD" w:rsidP="00D100BD">
      <w:pPr>
        <w:jc w:val="both"/>
        <w:rPr>
          <w:rFonts w:ascii="Arial" w:hAnsi="Arial" w:cs="Arial"/>
          <w:sz w:val="24"/>
          <w:szCs w:val="24"/>
        </w:rPr>
      </w:pPr>
      <w:r w:rsidRPr="00A44526">
        <w:rPr>
          <w:rFonts w:ascii="Arial" w:hAnsi="Arial" w:cs="Arial"/>
          <w:sz w:val="24"/>
          <w:szCs w:val="24"/>
        </w:rPr>
        <w:t xml:space="preserve">Palácio Monsenhor Alonso Leite, aos </w:t>
      </w:r>
      <w:r w:rsidR="00187EF3">
        <w:rPr>
          <w:rFonts w:ascii="Arial" w:hAnsi="Arial" w:cs="Arial"/>
          <w:sz w:val="24"/>
          <w:szCs w:val="24"/>
        </w:rPr>
        <w:t>Seis</w:t>
      </w:r>
      <w:r w:rsidRPr="00A44526">
        <w:rPr>
          <w:rFonts w:ascii="Arial" w:hAnsi="Arial" w:cs="Arial"/>
          <w:sz w:val="24"/>
          <w:szCs w:val="24"/>
        </w:rPr>
        <w:t xml:space="preserve"> dias do Mês de </w:t>
      </w:r>
      <w:r>
        <w:rPr>
          <w:rFonts w:ascii="Arial" w:hAnsi="Arial" w:cs="Arial"/>
          <w:sz w:val="24"/>
          <w:szCs w:val="24"/>
        </w:rPr>
        <w:t xml:space="preserve">Novembro do ano de dois mil e </w:t>
      </w:r>
      <w:r w:rsidR="00187EF3">
        <w:rPr>
          <w:rFonts w:ascii="Arial" w:hAnsi="Arial" w:cs="Arial"/>
          <w:sz w:val="24"/>
          <w:szCs w:val="24"/>
        </w:rPr>
        <w:t>Vinte</w:t>
      </w:r>
      <w:r w:rsidRPr="00A44526">
        <w:rPr>
          <w:rFonts w:ascii="Arial" w:hAnsi="Arial" w:cs="Arial"/>
          <w:sz w:val="24"/>
          <w:szCs w:val="24"/>
        </w:rPr>
        <w:t>.</w:t>
      </w:r>
    </w:p>
    <w:p w14:paraId="21D7B572" w14:textId="77777777" w:rsidR="00D100BD" w:rsidRPr="00A44526" w:rsidRDefault="00D100BD" w:rsidP="00D100BD">
      <w:pPr>
        <w:jc w:val="center"/>
        <w:rPr>
          <w:rFonts w:ascii="Arial" w:hAnsi="Arial" w:cs="Arial"/>
          <w:b/>
          <w:sz w:val="24"/>
          <w:szCs w:val="24"/>
        </w:rPr>
      </w:pPr>
    </w:p>
    <w:p w14:paraId="6B58A7DC" w14:textId="77777777" w:rsidR="00D100BD" w:rsidRDefault="00D100BD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32C8DC5" w14:textId="5D439323" w:rsidR="00D100BD" w:rsidRPr="00A44526" w:rsidRDefault="00D100BD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 xml:space="preserve">Wilton Minarini de Souza Filho                        </w:t>
      </w:r>
      <w:r w:rsidR="00187EF3">
        <w:rPr>
          <w:rFonts w:ascii="Arial" w:hAnsi="Arial" w:cs="Arial"/>
          <w:b/>
          <w:sz w:val="24"/>
          <w:szCs w:val="24"/>
        </w:rPr>
        <w:t>Sueli Alves Teodoro</w:t>
      </w:r>
    </w:p>
    <w:p w14:paraId="1F47994F" w14:textId="77777777" w:rsidR="00D100BD" w:rsidRPr="00A44526" w:rsidRDefault="00D100BD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A44526">
        <w:rPr>
          <w:rFonts w:ascii="Arial" w:hAnsi="Arial" w:cs="Arial"/>
          <w:b/>
          <w:sz w:val="24"/>
          <w:szCs w:val="24"/>
        </w:rPr>
        <w:t xml:space="preserve">Presidente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</w:t>
      </w:r>
      <w:r w:rsidRPr="00A44526">
        <w:rPr>
          <w:rFonts w:ascii="Arial" w:hAnsi="Arial" w:cs="Arial"/>
          <w:b/>
          <w:sz w:val="24"/>
          <w:szCs w:val="24"/>
        </w:rPr>
        <w:t xml:space="preserve"> Vice-Presidente</w:t>
      </w:r>
    </w:p>
    <w:p w14:paraId="18D11DE7" w14:textId="77777777" w:rsidR="00D100BD" w:rsidRPr="00A44526" w:rsidRDefault="00D100BD" w:rsidP="00D100BD">
      <w:pPr>
        <w:jc w:val="center"/>
        <w:rPr>
          <w:rFonts w:ascii="Arial" w:hAnsi="Arial" w:cs="Arial"/>
          <w:b/>
          <w:sz w:val="24"/>
          <w:szCs w:val="24"/>
        </w:rPr>
      </w:pPr>
    </w:p>
    <w:p w14:paraId="2974F538" w14:textId="77777777" w:rsidR="00D100BD" w:rsidRDefault="00D100BD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6F03812" w14:textId="77777777" w:rsidR="00D100BD" w:rsidRDefault="00D100BD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48A3AC08" w14:textId="0BCE44D3" w:rsidR="00D100BD" w:rsidRPr="00A44526" w:rsidRDefault="00187EF3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Celma Cortês </w:t>
      </w:r>
      <w:proofErr w:type="spellStart"/>
      <w:r>
        <w:rPr>
          <w:rFonts w:ascii="Arial" w:hAnsi="Arial" w:cs="Arial"/>
          <w:b/>
          <w:sz w:val="24"/>
          <w:szCs w:val="24"/>
        </w:rPr>
        <w:t>Bussular</w:t>
      </w:r>
      <w:proofErr w:type="spellEnd"/>
      <w:r w:rsidR="00D100BD" w:rsidRPr="00A44526">
        <w:rPr>
          <w:rFonts w:ascii="Arial" w:hAnsi="Arial" w:cs="Arial"/>
          <w:b/>
          <w:sz w:val="24"/>
          <w:szCs w:val="24"/>
        </w:rPr>
        <w:t xml:space="preserve">                                        </w:t>
      </w:r>
      <w:r w:rsidRPr="00A44526">
        <w:rPr>
          <w:rFonts w:ascii="Arial" w:hAnsi="Arial" w:cs="Arial"/>
          <w:b/>
          <w:sz w:val="24"/>
          <w:szCs w:val="24"/>
        </w:rPr>
        <w:t>José Carlos Vieira</w:t>
      </w:r>
    </w:p>
    <w:p w14:paraId="4A0B902A" w14:textId="31BE25DC" w:rsidR="00D100BD" w:rsidRPr="00A44526" w:rsidRDefault="00D100BD" w:rsidP="00D100B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44526">
        <w:rPr>
          <w:rFonts w:ascii="Arial" w:hAnsi="Arial" w:cs="Arial"/>
          <w:b/>
          <w:sz w:val="24"/>
          <w:szCs w:val="24"/>
        </w:rPr>
        <w:t>1</w:t>
      </w:r>
      <w:r w:rsidR="00187EF3">
        <w:rPr>
          <w:rFonts w:ascii="Arial" w:hAnsi="Arial" w:cs="Arial"/>
          <w:b/>
          <w:sz w:val="24"/>
          <w:szCs w:val="24"/>
        </w:rPr>
        <w:t>ª</w:t>
      </w:r>
      <w:r w:rsidRPr="00A44526">
        <w:rPr>
          <w:rFonts w:ascii="Arial" w:hAnsi="Arial" w:cs="Arial"/>
          <w:b/>
          <w:sz w:val="24"/>
          <w:szCs w:val="24"/>
        </w:rPr>
        <w:t xml:space="preserve"> Secretári</w:t>
      </w:r>
      <w:r w:rsidR="00187EF3">
        <w:rPr>
          <w:rFonts w:ascii="Arial" w:hAnsi="Arial" w:cs="Arial"/>
          <w:b/>
          <w:sz w:val="24"/>
          <w:szCs w:val="24"/>
        </w:rPr>
        <w:t>a</w:t>
      </w:r>
      <w:r w:rsidRPr="00A44526">
        <w:rPr>
          <w:rFonts w:ascii="Arial" w:hAnsi="Arial" w:cs="Arial"/>
          <w:b/>
          <w:sz w:val="24"/>
          <w:szCs w:val="24"/>
        </w:rPr>
        <w:t xml:space="preserve">                                                       2º Secretário</w:t>
      </w:r>
    </w:p>
    <w:p w14:paraId="38A66C42" w14:textId="77777777" w:rsidR="00D100BD" w:rsidRPr="00A44526" w:rsidRDefault="00D100BD" w:rsidP="00D100B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93E103" w14:textId="77777777"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0AC56" w14:textId="77777777" w:rsidR="000C4F23" w:rsidRDefault="000C4F23" w:rsidP="00CE7E60">
      <w:pPr>
        <w:spacing w:after="0" w:line="240" w:lineRule="auto"/>
      </w:pPr>
      <w:r>
        <w:separator/>
      </w:r>
    </w:p>
  </w:endnote>
  <w:endnote w:type="continuationSeparator" w:id="0">
    <w:p w14:paraId="4E831A67" w14:textId="77777777" w:rsidR="000C4F23" w:rsidRDefault="000C4F23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490E1" w14:textId="77777777" w:rsidR="00CE7E60" w:rsidRDefault="00CE7E60">
    <w:pPr>
      <w:pStyle w:val="Rodap"/>
      <w:pBdr>
        <w:bottom w:val="single" w:sz="12" w:space="1" w:color="auto"/>
      </w:pBdr>
    </w:pPr>
  </w:p>
  <w:p w14:paraId="2AF6DEE2" w14:textId="77777777" w:rsidR="00CE7E60" w:rsidRDefault="00D100BD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BB6C277" wp14:editId="0D4F274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5BD14118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5933E8" w14:textId="77777777" w:rsidR="000C4F23" w:rsidRDefault="000C4F23" w:rsidP="00CE7E60">
      <w:pPr>
        <w:spacing w:after="0" w:line="240" w:lineRule="auto"/>
      </w:pPr>
      <w:r>
        <w:separator/>
      </w:r>
    </w:p>
  </w:footnote>
  <w:footnote w:type="continuationSeparator" w:id="0">
    <w:p w14:paraId="44CD271A" w14:textId="77777777" w:rsidR="000C4F23" w:rsidRDefault="000C4F23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9DA26" w14:textId="77777777" w:rsidR="007D7AEA" w:rsidRDefault="000C4F23">
    <w:pPr>
      <w:pStyle w:val="Cabealho"/>
    </w:pPr>
    <w:r>
      <w:rPr>
        <w:noProof/>
      </w:rPr>
      <w:pict w14:anchorId="48332A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42C48" w14:textId="77777777" w:rsidR="00CE7E60" w:rsidRDefault="000C4F2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6DE253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D100BD">
      <w:rPr>
        <w:b/>
        <w:noProof/>
        <w:spacing w:val="40"/>
      </w:rPr>
      <w:drawing>
        <wp:inline distT="0" distB="0" distL="0" distR="0" wp14:anchorId="1E99EBE0" wp14:editId="11FAC07A">
          <wp:extent cx="826770" cy="819150"/>
          <wp:effectExtent l="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83926F" w14:textId="77777777" w:rsidR="00CE7E60" w:rsidRPr="00D100BD" w:rsidRDefault="00CE7E60" w:rsidP="00D100BD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BFC30" w14:textId="77777777" w:rsidR="007D7AEA" w:rsidRDefault="000C4F23">
    <w:pPr>
      <w:pStyle w:val="Cabealho"/>
    </w:pPr>
    <w:r>
      <w:rPr>
        <w:noProof/>
      </w:rPr>
      <w:pict w14:anchorId="30A26C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0BD"/>
    <w:rsid w:val="00097F93"/>
    <w:rsid w:val="000C4F23"/>
    <w:rsid w:val="00187EF3"/>
    <w:rsid w:val="001D2FA3"/>
    <w:rsid w:val="002F12E6"/>
    <w:rsid w:val="005628D3"/>
    <w:rsid w:val="007D7AEA"/>
    <w:rsid w:val="00B00C52"/>
    <w:rsid w:val="00BB52C1"/>
    <w:rsid w:val="00C7530B"/>
    <w:rsid w:val="00CE7E60"/>
    <w:rsid w:val="00D100BD"/>
    <w:rsid w:val="00D73397"/>
    <w:rsid w:val="00DE6578"/>
    <w:rsid w:val="00E00C96"/>
    <w:rsid w:val="00F2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37D9416"/>
  <w15:chartTrackingRefBased/>
  <w15:docId w15:val="{C89C6DA0-57AA-44D2-8C73-0C45747A6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0BD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F24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4F7E"/>
    <w:rPr>
      <w:rFonts w:ascii="Segoe UI" w:eastAsia="Times New Roman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87E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4</TotalTime>
  <Pages>5</Pages>
  <Words>896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Salatiel</cp:lastModifiedBy>
  <cp:revision>3</cp:revision>
  <cp:lastPrinted>2020-11-09T13:41:00Z</cp:lastPrinted>
  <dcterms:created xsi:type="dcterms:W3CDTF">2020-11-09T13:34:00Z</dcterms:created>
  <dcterms:modified xsi:type="dcterms:W3CDTF">2020-11-09T13:44:00Z</dcterms:modified>
</cp:coreProperties>
</file>