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PEDIDO DE PROVIDÊNCIA </w:t>
      </w:r>
      <w:r w:rsidR="00CC0F26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Nº </w:t>
      </w:r>
      <w:r w:rsidR="00CF5661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</w:t>
      </w:r>
      <w:r w:rsidR="00B57084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</w:t>
      </w:r>
      <w:r w:rsidR="00CF5661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/2020</w:t>
      </w:r>
    </w:p>
    <w:p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30F37" w:rsidRDefault="0004182D" w:rsidP="00C30F37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4E2C80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812ED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C30F37">
        <w:rPr>
          <w:rFonts w:ascii="Arial" w:eastAsia="Times New Roman" w:hAnsi="Arial" w:cs="Arial"/>
          <w:b/>
          <w:sz w:val="24"/>
          <w:szCs w:val="24"/>
          <w:lang w:eastAsia="pt-BR"/>
        </w:rPr>
        <w:t>A AQUISIÇÃO DE KIT</w:t>
      </w:r>
      <w:r w:rsidR="006E7BEE">
        <w:rPr>
          <w:rFonts w:ascii="Arial" w:eastAsia="Times New Roman" w:hAnsi="Arial" w:cs="Arial"/>
          <w:b/>
          <w:sz w:val="24"/>
          <w:szCs w:val="24"/>
          <w:lang w:eastAsia="pt-BR"/>
        </w:rPr>
        <w:t>S</w:t>
      </w:r>
      <w:r w:rsidR="00C30F3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PRIMEIROS SOCORROS</w:t>
      </w:r>
      <w:r w:rsidR="006E7BE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CONTENDO PRANCHA DE CONTENÇÃO, TALA E COLAR CERVICAL</w:t>
      </w:r>
      <w:r w:rsidR="00C30F3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PARA </w:t>
      </w:r>
      <w:r w:rsidR="006E7BE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TODAS AS AMBULÂNCIAS DO MUNICÍPIO, GARANTINDO UM ATENDIMENTO PRÉ-HOSPITALAR E TRANSPORTE DO PACIENTE COM SEGURANÇA </w:t>
      </w:r>
      <w:r w:rsidR="00C30F37">
        <w:rPr>
          <w:rFonts w:ascii="Arial" w:eastAsia="Times New Roman" w:hAnsi="Arial" w:cs="Arial"/>
          <w:b/>
          <w:sz w:val="24"/>
          <w:szCs w:val="24"/>
          <w:lang w:eastAsia="pt-BR"/>
        </w:rPr>
        <w:t>ATÉ A</w:t>
      </w:r>
      <w:r w:rsidR="006E7BE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UNIDADE DE SAÚDE MAIS PRÓXIMA, COM O OBJETIVO PRINCIPAL DE PRESERVAR A VIDA</w:t>
      </w:r>
      <w:r w:rsidR="00C30F37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6E7BEE" w:rsidRDefault="006E7BEE" w:rsidP="004C429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C429E" w:rsidRDefault="004C429E" w:rsidP="004C429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</w:t>
      </w:r>
      <w:r w:rsidR="0065462A">
        <w:rPr>
          <w:rFonts w:ascii="Arial" w:eastAsia="Times New Roman" w:hAnsi="Arial" w:cs="Arial"/>
          <w:sz w:val="24"/>
          <w:szCs w:val="24"/>
          <w:lang w:eastAsia="pt-BR"/>
        </w:rPr>
        <w:t xml:space="preserve">IO MONSENHOR ALONSO LEITE”, AOS </w:t>
      </w:r>
      <w:r w:rsidR="00B57084">
        <w:rPr>
          <w:rFonts w:ascii="Arial" w:eastAsia="Times New Roman" w:hAnsi="Arial" w:cs="Arial"/>
          <w:sz w:val="24"/>
          <w:szCs w:val="24"/>
          <w:lang w:eastAsia="pt-BR"/>
        </w:rPr>
        <w:t xml:space="preserve">TRÊS </w:t>
      </w:r>
      <w:r w:rsidR="002621CB">
        <w:rPr>
          <w:rFonts w:ascii="Arial" w:eastAsia="Times New Roman" w:hAnsi="Arial" w:cs="Arial"/>
          <w:sz w:val="24"/>
          <w:szCs w:val="24"/>
          <w:lang w:eastAsia="pt-BR"/>
        </w:rPr>
        <w:t>DIAS DO M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 xml:space="preserve">ÊS DE </w:t>
      </w:r>
      <w:r w:rsidR="00B57084">
        <w:rPr>
          <w:rFonts w:ascii="Arial" w:eastAsia="Times New Roman" w:hAnsi="Arial" w:cs="Arial"/>
          <w:sz w:val="24"/>
          <w:szCs w:val="24"/>
          <w:lang w:eastAsia="pt-BR"/>
        </w:rPr>
        <w:t>DEZEMBRO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 xml:space="preserve"> 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ANO DE 20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C429E" w:rsidRDefault="004C429E" w:rsidP="004C429E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4C429E" w:rsidRDefault="004C429E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958E7" w:rsidRDefault="000958E7" w:rsidP="006E7BEE">
      <w:pPr>
        <w:rPr>
          <w:rFonts w:ascii="Arial" w:hAnsi="Arial" w:cs="Arial"/>
          <w:b/>
          <w:sz w:val="40"/>
          <w:szCs w:val="40"/>
        </w:rPr>
      </w:pPr>
    </w:p>
    <w:p w:rsidR="00A775DF" w:rsidRDefault="00A775DF" w:rsidP="0080149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JUSTI</w:t>
      </w:r>
      <w:r w:rsidR="0004182D" w:rsidRPr="006C12C9">
        <w:rPr>
          <w:rFonts w:ascii="Arial" w:hAnsi="Arial" w:cs="Arial"/>
          <w:b/>
          <w:sz w:val="40"/>
          <w:szCs w:val="40"/>
        </w:rPr>
        <w:t>CATIVA</w:t>
      </w:r>
    </w:p>
    <w:p w:rsidR="00801494" w:rsidRPr="00801494" w:rsidRDefault="00801494" w:rsidP="00801494">
      <w:pPr>
        <w:rPr>
          <w:rFonts w:ascii="Arial" w:hAnsi="Arial" w:cs="Arial"/>
          <w:b/>
          <w:sz w:val="40"/>
          <w:szCs w:val="40"/>
        </w:rPr>
      </w:pPr>
    </w:p>
    <w:p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:rsidR="002621CB" w:rsidRDefault="0004182D" w:rsidP="006E7BEE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D0B79">
        <w:rPr>
          <w:rFonts w:ascii="Arial" w:hAnsi="Arial" w:cs="Arial"/>
          <w:b/>
          <w:sz w:val="28"/>
          <w:szCs w:val="28"/>
          <w:u w:val="single"/>
        </w:rPr>
        <w:t>Objetivo</w:t>
      </w:r>
      <w:r w:rsidRPr="00AD0B79">
        <w:rPr>
          <w:rFonts w:ascii="Arial" w:hAnsi="Arial" w:cs="Arial"/>
          <w:sz w:val="28"/>
          <w:szCs w:val="28"/>
        </w:rPr>
        <w:t>:</w:t>
      </w:r>
      <w:r w:rsidRPr="00AD0B79">
        <w:rPr>
          <w:rFonts w:ascii="Arial" w:hAnsi="Arial" w:cs="Arial"/>
          <w:sz w:val="24"/>
          <w:szCs w:val="24"/>
        </w:rPr>
        <w:t xml:space="preserve"> Pleitear ao chefe do Poder Executivo Municipal providências</w:t>
      </w:r>
      <w:r w:rsidR="004F139B">
        <w:rPr>
          <w:rFonts w:ascii="Arial" w:hAnsi="Arial" w:cs="Arial"/>
          <w:sz w:val="24"/>
          <w:szCs w:val="24"/>
        </w:rPr>
        <w:t xml:space="preserve"> junto à secretaria competente, para proceder</w:t>
      </w:r>
      <w:r w:rsidR="001F48C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bookmarkStart w:id="0" w:name="_GoBack"/>
      <w:bookmarkEnd w:id="0"/>
      <w:r w:rsidR="006E7BEE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6E7BE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 AQUISIÇÃO DE KITS PRIMEIROS SOCORROS CONTENDO PRANCHA DE CONTENÇÃO, TALA E COLAR CERVICAL PARA TODAS AS AMBULÂNCIAS DO MUNICÍPIO, GARANTINDO UM ATENDIMENTO PRÉ-HOSPITALAR E TRANSPORTE DO PACIENTE COM SEGURANÇA ATÉ A UNIDADE DE SAÚDE MAIS </w:t>
      </w:r>
      <w:r w:rsidR="006E7BE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PRÓXIMA, </w:t>
      </w:r>
      <w:r w:rsidR="006E7BEE">
        <w:rPr>
          <w:rFonts w:ascii="Arial" w:eastAsia="Times New Roman" w:hAnsi="Arial" w:cs="Arial"/>
          <w:b/>
          <w:sz w:val="24"/>
          <w:szCs w:val="24"/>
          <w:lang w:eastAsia="pt-BR"/>
        </w:rPr>
        <w:t>COM O OBJETIVO PRINCIPAL DE PRESERVAR A VIDA.</w:t>
      </w:r>
    </w:p>
    <w:p w:rsidR="006E7BEE" w:rsidRDefault="006E7BEE" w:rsidP="006E7BEE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Analisando as demandas da cidade e diante de todo o anseio da população, solicito a aquisição de Kit Primeiros Socorros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contendo prancha de contenção, tala e colar cervical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para to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das as ambulâncias do município,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para o atendimento pré-hospitalar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 transporte do paciente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até a unidade de saúde mais próxima,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com o objetivo principal de preservar a vida.</w:t>
      </w:r>
    </w:p>
    <w:p w:rsidR="006E7BEE" w:rsidRDefault="006E7BEE" w:rsidP="006E7BEE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hAnsi="Arial" w:cs="Arial"/>
          <w:color w:val="535353"/>
          <w:sz w:val="21"/>
          <w:szCs w:val="21"/>
          <w:shd w:val="clear" w:color="auto" w:fill="FFFFFF"/>
        </w:rPr>
        <w:t> 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Os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materiais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necessários para o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pré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-atendimento hospitalar dentro da ambulância</w:t>
      </w:r>
      <w:r w:rsidRPr="004C344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é um item essencial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</w:t>
      </w:r>
      <w:r w:rsidRPr="004C344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pois p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ossibilita os primeiros cuidados, sendo considerado crucial para garantir a estabilidade e controle da situação, até a chegada no local adequado de atendimento especializado.</w:t>
      </w:r>
    </w:p>
    <w:p w:rsidR="006E7BEE" w:rsidRDefault="006E7BEE" w:rsidP="006E7BEE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É de se destacar que atualmente somente as ambulâncias de plantão possuem esses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Kits de primeiros socorros completos, vindo a faltar na maioria das ambulâncias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do município, sendo de extrema importância a aquisição desses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materiais para abranger todas as ambulâncias do centro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lastRenderedPageBreak/>
        <w:t>urbano e da zona rural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que poderão garantir um atendimento completo ao paciente, com o objetivo principal de preservar a vida e evitar futuras complicações. Dessa forma, a aquisição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dos kits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é de muita importância e fará grande diferença no município, proporcionando toda segurança necessária para o transporte do paciente.</w:t>
      </w:r>
    </w:p>
    <w:p w:rsidR="006E7BEE" w:rsidRPr="006C12C9" w:rsidRDefault="006E7BEE" w:rsidP="006E7BEE">
      <w:pPr>
        <w:spacing w:after="120"/>
        <w:ind w:firstLine="1134"/>
        <w:jc w:val="both"/>
        <w:rPr>
          <w:rFonts w:ascii="Arial" w:hAnsi="Arial" w:cs="Arial"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>Em busca de soluções</w:t>
      </w:r>
      <w:r>
        <w:rPr>
          <w:rFonts w:ascii="Arial" w:hAnsi="Arial" w:cs="Arial"/>
          <w:sz w:val="24"/>
          <w:szCs w:val="24"/>
        </w:rPr>
        <w:t xml:space="preserve"> e melhorias para o município de Baixo Guandu é </w:t>
      </w:r>
      <w:r w:rsidRPr="00AD0B79">
        <w:rPr>
          <w:rFonts w:ascii="Arial" w:hAnsi="Arial" w:cs="Arial"/>
          <w:sz w:val="24"/>
          <w:szCs w:val="24"/>
        </w:rPr>
        <w:t>que apresentamos a presente proposição, esperando desde já a aprovação de todos os Colegas e o atendimento por parte do Che</w:t>
      </w:r>
      <w:r>
        <w:rPr>
          <w:rFonts w:ascii="Arial" w:hAnsi="Arial" w:cs="Arial"/>
          <w:sz w:val="24"/>
          <w:szCs w:val="24"/>
        </w:rPr>
        <w:t>fe do Poder Executivo Municipal.</w:t>
      </w:r>
    </w:p>
    <w:p w:rsidR="00A775DF" w:rsidRDefault="00A775DF" w:rsidP="00EC071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57084" w:rsidRDefault="00B57084" w:rsidP="00B57084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TRÊS DIAS DO MÊS DE DEZEMBRO DO ANO DE 2020.</w:t>
      </w:r>
    </w:p>
    <w:p w:rsidR="00A775DF" w:rsidRDefault="00A775DF" w:rsidP="00FE25DD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04182D" w:rsidRDefault="0004182D" w:rsidP="00FE25DD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:rsidR="00B00C52" w:rsidRDefault="00E5602F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Pr="00E5602F" w:rsidRDefault="00B30BEE" w:rsidP="00261F00">
      <w:pPr>
        <w:spacing w:after="100" w:afterAutospacing="1"/>
        <w:contextualSpacing/>
        <w:rPr>
          <w:rFonts w:ascii="Arial" w:hAnsi="Arial" w:cs="Arial"/>
          <w:b/>
          <w:sz w:val="24"/>
          <w:szCs w:val="24"/>
        </w:rPr>
      </w:pPr>
    </w:p>
    <w:sectPr w:rsidR="00B30BEE" w:rsidRPr="00E5602F" w:rsidSect="00B943B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7E4" w:rsidRDefault="00DE07E4" w:rsidP="00CE7E60">
      <w:pPr>
        <w:spacing w:after="0" w:line="240" w:lineRule="auto"/>
      </w:pPr>
      <w:r>
        <w:separator/>
      </w:r>
    </w:p>
  </w:endnote>
  <w:endnote w:type="continuationSeparator" w:id="0">
    <w:p w:rsidR="00DE07E4" w:rsidRDefault="00DE07E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904ABB8" wp14:editId="633C7D4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7E4" w:rsidRDefault="00DE07E4" w:rsidP="00CE7E60">
      <w:pPr>
        <w:spacing w:after="0" w:line="240" w:lineRule="auto"/>
      </w:pPr>
      <w:r>
        <w:separator/>
      </w:r>
    </w:p>
  </w:footnote>
  <w:footnote w:type="continuationSeparator" w:id="0">
    <w:p w:rsidR="00DE07E4" w:rsidRDefault="00DE07E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EA" w:rsidRDefault="00DE07E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E60" w:rsidRDefault="00DE07E4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21BA4202" wp14:editId="0182FBDB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EA" w:rsidRDefault="00DE07E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11825"/>
    <w:rsid w:val="00024D07"/>
    <w:rsid w:val="000325E5"/>
    <w:rsid w:val="00037B8D"/>
    <w:rsid w:val="0004182D"/>
    <w:rsid w:val="00050E19"/>
    <w:rsid w:val="00071717"/>
    <w:rsid w:val="000958E7"/>
    <w:rsid w:val="000A06C2"/>
    <w:rsid w:val="000C7876"/>
    <w:rsid w:val="000F7EBF"/>
    <w:rsid w:val="00115F3A"/>
    <w:rsid w:val="00125BDA"/>
    <w:rsid w:val="001430E1"/>
    <w:rsid w:val="00184B76"/>
    <w:rsid w:val="001908D2"/>
    <w:rsid w:val="001A203F"/>
    <w:rsid w:val="001A36B8"/>
    <w:rsid w:val="001C41D7"/>
    <w:rsid w:val="001D53C7"/>
    <w:rsid w:val="001F48CB"/>
    <w:rsid w:val="00222E73"/>
    <w:rsid w:val="0022590C"/>
    <w:rsid w:val="00235161"/>
    <w:rsid w:val="002601C6"/>
    <w:rsid w:val="00261F00"/>
    <w:rsid w:val="002621CB"/>
    <w:rsid w:val="00262B77"/>
    <w:rsid w:val="002B2289"/>
    <w:rsid w:val="002D19F6"/>
    <w:rsid w:val="002E357E"/>
    <w:rsid w:val="002F12E6"/>
    <w:rsid w:val="0030459D"/>
    <w:rsid w:val="00307B71"/>
    <w:rsid w:val="003126C6"/>
    <w:rsid w:val="00355BFD"/>
    <w:rsid w:val="003B0496"/>
    <w:rsid w:val="003C3E4E"/>
    <w:rsid w:val="003D3345"/>
    <w:rsid w:val="004167A8"/>
    <w:rsid w:val="00447B38"/>
    <w:rsid w:val="004C0CEE"/>
    <w:rsid w:val="004C3443"/>
    <w:rsid w:val="004C429E"/>
    <w:rsid w:val="004C6956"/>
    <w:rsid w:val="004E2C80"/>
    <w:rsid w:val="004E6374"/>
    <w:rsid w:val="004F139B"/>
    <w:rsid w:val="005138EF"/>
    <w:rsid w:val="005157D9"/>
    <w:rsid w:val="00521F9E"/>
    <w:rsid w:val="00540FD8"/>
    <w:rsid w:val="00543F03"/>
    <w:rsid w:val="005558D1"/>
    <w:rsid w:val="005722D2"/>
    <w:rsid w:val="005B278E"/>
    <w:rsid w:val="005C53E2"/>
    <w:rsid w:val="005E0EA5"/>
    <w:rsid w:val="005E38A3"/>
    <w:rsid w:val="00617E23"/>
    <w:rsid w:val="006362D2"/>
    <w:rsid w:val="006442B3"/>
    <w:rsid w:val="00651C34"/>
    <w:rsid w:val="0065462A"/>
    <w:rsid w:val="00657711"/>
    <w:rsid w:val="006C12C9"/>
    <w:rsid w:val="006C30B6"/>
    <w:rsid w:val="006C5F03"/>
    <w:rsid w:val="006E432E"/>
    <w:rsid w:val="006E7BEE"/>
    <w:rsid w:val="006F64F7"/>
    <w:rsid w:val="007042E5"/>
    <w:rsid w:val="00735320"/>
    <w:rsid w:val="007D1BE9"/>
    <w:rsid w:val="007D24F4"/>
    <w:rsid w:val="007D7AEA"/>
    <w:rsid w:val="007E5653"/>
    <w:rsid w:val="00801494"/>
    <w:rsid w:val="00810BAE"/>
    <w:rsid w:val="00812EDC"/>
    <w:rsid w:val="00834DD0"/>
    <w:rsid w:val="00842F02"/>
    <w:rsid w:val="00853B7A"/>
    <w:rsid w:val="00855F10"/>
    <w:rsid w:val="00875AE1"/>
    <w:rsid w:val="00886AC3"/>
    <w:rsid w:val="00887288"/>
    <w:rsid w:val="0089249D"/>
    <w:rsid w:val="008F5AEC"/>
    <w:rsid w:val="00921BBF"/>
    <w:rsid w:val="00925C43"/>
    <w:rsid w:val="00926EE7"/>
    <w:rsid w:val="0093134F"/>
    <w:rsid w:val="009330E6"/>
    <w:rsid w:val="0096409E"/>
    <w:rsid w:val="0097744D"/>
    <w:rsid w:val="00987991"/>
    <w:rsid w:val="009A3978"/>
    <w:rsid w:val="009B4A2B"/>
    <w:rsid w:val="009E06D3"/>
    <w:rsid w:val="00A41766"/>
    <w:rsid w:val="00A52D6A"/>
    <w:rsid w:val="00A70169"/>
    <w:rsid w:val="00A775DF"/>
    <w:rsid w:val="00A912B3"/>
    <w:rsid w:val="00A933C3"/>
    <w:rsid w:val="00AD4D4B"/>
    <w:rsid w:val="00B00018"/>
    <w:rsid w:val="00B00C52"/>
    <w:rsid w:val="00B12F51"/>
    <w:rsid w:val="00B16F98"/>
    <w:rsid w:val="00B25BD8"/>
    <w:rsid w:val="00B30BEE"/>
    <w:rsid w:val="00B32919"/>
    <w:rsid w:val="00B36594"/>
    <w:rsid w:val="00B57084"/>
    <w:rsid w:val="00B80713"/>
    <w:rsid w:val="00B93918"/>
    <w:rsid w:val="00B943BE"/>
    <w:rsid w:val="00B94D78"/>
    <w:rsid w:val="00BB52C1"/>
    <w:rsid w:val="00BE517B"/>
    <w:rsid w:val="00BE6D0B"/>
    <w:rsid w:val="00C07A5D"/>
    <w:rsid w:val="00C30F37"/>
    <w:rsid w:val="00C443EC"/>
    <w:rsid w:val="00C53187"/>
    <w:rsid w:val="00C7530B"/>
    <w:rsid w:val="00CC0712"/>
    <w:rsid w:val="00CC0F26"/>
    <w:rsid w:val="00CC381E"/>
    <w:rsid w:val="00CC4F40"/>
    <w:rsid w:val="00CD117C"/>
    <w:rsid w:val="00CD1522"/>
    <w:rsid w:val="00CE4593"/>
    <w:rsid w:val="00CE7E60"/>
    <w:rsid w:val="00CF5661"/>
    <w:rsid w:val="00D01810"/>
    <w:rsid w:val="00D3365D"/>
    <w:rsid w:val="00D36E67"/>
    <w:rsid w:val="00D53BDB"/>
    <w:rsid w:val="00D77DA7"/>
    <w:rsid w:val="00D86F28"/>
    <w:rsid w:val="00DA630E"/>
    <w:rsid w:val="00DB263B"/>
    <w:rsid w:val="00DD1B2A"/>
    <w:rsid w:val="00DE07E4"/>
    <w:rsid w:val="00DE38E6"/>
    <w:rsid w:val="00E00C96"/>
    <w:rsid w:val="00E05E9F"/>
    <w:rsid w:val="00E2181B"/>
    <w:rsid w:val="00E3031F"/>
    <w:rsid w:val="00E35FD9"/>
    <w:rsid w:val="00E528E2"/>
    <w:rsid w:val="00E5602F"/>
    <w:rsid w:val="00E7259B"/>
    <w:rsid w:val="00E767FD"/>
    <w:rsid w:val="00E91BCA"/>
    <w:rsid w:val="00EC071E"/>
    <w:rsid w:val="00ED202A"/>
    <w:rsid w:val="00EF70F4"/>
    <w:rsid w:val="00F050A8"/>
    <w:rsid w:val="00F11500"/>
    <w:rsid w:val="00F34756"/>
    <w:rsid w:val="00F41053"/>
    <w:rsid w:val="00F90526"/>
    <w:rsid w:val="00F9451F"/>
    <w:rsid w:val="00FA2D71"/>
    <w:rsid w:val="00FA3579"/>
    <w:rsid w:val="00FC10C3"/>
    <w:rsid w:val="00FE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D7BCDF3"/>
  <w15:docId w15:val="{559E1417-1BA3-4AE2-91E3-449AD967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238</TotalTime>
  <Pages>3</Pages>
  <Words>485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Thalles Machado</cp:lastModifiedBy>
  <cp:revision>40</cp:revision>
  <cp:lastPrinted>2018-11-05T10:48:00Z</cp:lastPrinted>
  <dcterms:created xsi:type="dcterms:W3CDTF">2019-03-22T02:03:00Z</dcterms:created>
  <dcterms:modified xsi:type="dcterms:W3CDTF">2020-12-04T15:17:00Z</dcterms:modified>
</cp:coreProperties>
</file>