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D17" w:rsidRDefault="00CC4D17" w:rsidP="00300E53">
      <w:pPr>
        <w:rPr>
          <w:rFonts w:ascii="Arial" w:hAnsi="Arial" w:cs="Arial"/>
          <w:b/>
          <w:sz w:val="28"/>
          <w:szCs w:val="28"/>
          <w:u w:val="single"/>
        </w:rPr>
      </w:pPr>
    </w:p>
    <w:p w:rsidR="005C3EDA" w:rsidRPr="00791048" w:rsidRDefault="00A71FE0" w:rsidP="0079104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C62A2">
        <w:rPr>
          <w:rFonts w:ascii="Arial" w:hAnsi="Arial" w:cs="Arial"/>
          <w:b/>
          <w:sz w:val="28"/>
          <w:szCs w:val="28"/>
          <w:u w:val="single"/>
        </w:rPr>
        <w:t xml:space="preserve">MOÇÃO DE APLAUSO </w:t>
      </w:r>
      <w:r w:rsidR="005207D2" w:rsidRPr="00AC62A2">
        <w:rPr>
          <w:rFonts w:ascii="Arial" w:hAnsi="Arial" w:cs="Arial"/>
          <w:b/>
          <w:sz w:val="28"/>
          <w:szCs w:val="28"/>
          <w:u w:val="single"/>
        </w:rPr>
        <w:t xml:space="preserve">Nº       </w:t>
      </w:r>
      <w:r w:rsidR="00E1053D">
        <w:rPr>
          <w:rFonts w:ascii="Arial" w:hAnsi="Arial" w:cs="Arial"/>
          <w:b/>
          <w:sz w:val="28"/>
          <w:szCs w:val="28"/>
          <w:u w:val="single"/>
        </w:rPr>
        <w:t xml:space="preserve">DE </w:t>
      </w:r>
      <w:r w:rsidR="00B95AB3" w:rsidRPr="00AC62A2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7C0FF7">
        <w:rPr>
          <w:rFonts w:ascii="Arial" w:hAnsi="Arial" w:cs="Arial"/>
          <w:b/>
          <w:sz w:val="28"/>
          <w:szCs w:val="28"/>
          <w:u w:val="single"/>
        </w:rPr>
        <w:t>03</w:t>
      </w:r>
      <w:r w:rsidR="00E1053D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B95AB3" w:rsidRPr="00AC62A2">
        <w:rPr>
          <w:rFonts w:ascii="Arial" w:hAnsi="Arial" w:cs="Arial"/>
          <w:b/>
          <w:sz w:val="28"/>
          <w:szCs w:val="28"/>
          <w:u w:val="single"/>
        </w:rPr>
        <w:t xml:space="preserve">DE </w:t>
      </w:r>
      <w:proofErr w:type="gramStart"/>
      <w:r w:rsidR="007C0FF7">
        <w:rPr>
          <w:rFonts w:ascii="Arial" w:hAnsi="Arial" w:cs="Arial"/>
          <w:b/>
          <w:sz w:val="28"/>
          <w:szCs w:val="28"/>
          <w:u w:val="single"/>
        </w:rPr>
        <w:t>DEZEMBRO</w:t>
      </w:r>
      <w:proofErr w:type="gramEnd"/>
      <w:r w:rsidR="00B95AB3" w:rsidRPr="00AC62A2">
        <w:rPr>
          <w:rFonts w:ascii="Arial" w:hAnsi="Arial" w:cs="Arial"/>
          <w:b/>
          <w:sz w:val="28"/>
          <w:szCs w:val="28"/>
          <w:u w:val="single"/>
        </w:rPr>
        <w:t xml:space="preserve"> DE 20</w:t>
      </w:r>
      <w:r w:rsidR="000570BC">
        <w:rPr>
          <w:rFonts w:ascii="Arial" w:hAnsi="Arial" w:cs="Arial"/>
          <w:b/>
          <w:sz w:val="28"/>
          <w:szCs w:val="28"/>
          <w:u w:val="single"/>
        </w:rPr>
        <w:t>20</w:t>
      </w:r>
    </w:p>
    <w:p w:rsidR="00CC4D17" w:rsidRDefault="00CC4D17" w:rsidP="00791048">
      <w:pPr>
        <w:jc w:val="both"/>
        <w:rPr>
          <w:rFonts w:ascii="Arial" w:hAnsi="Arial" w:cs="Arial"/>
          <w:sz w:val="24"/>
          <w:szCs w:val="24"/>
        </w:rPr>
      </w:pPr>
    </w:p>
    <w:p w:rsidR="00CC4D17" w:rsidRDefault="00B95AB3" w:rsidP="00300E53">
      <w:pPr>
        <w:jc w:val="both"/>
        <w:rPr>
          <w:rFonts w:ascii="Arial" w:hAnsi="Arial" w:cs="Arial"/>
          <w:sz w:val="24"/>
          <w:szCs w:val="24"/>
        </w:rPr>
      </w:pPr>
      <w:r w:rsidRPr="00F00C30">
        <w:rPr>
          <w:rFonts w:ascii="Arial" w:hAnsi="Arial" w:cs="Arial"/>
          <w:sz w:val="24"/>
          <w:szCs w:val="24"/>
        </w:rPr>
        <w:t xml:space="preserve">EXCELENTÍSSIMOS SENHORES MEMBROS DA MESA DIRETORA DA CÂMARA MUNICIPAL DE BAIXO GUANDU/ES, VEREADORES E VEREADORA. </w:t>
      </w:r>
    </w:p>
    <w:p w:rsidR="0046095C" w:rsidRDefault="0046095C" w:rsidP="00300E53">
      <w:pPr>
        <w:jc w:val="both"/>
        <w:rPr>
          <w:rFonts w:ascii="Arial" w:hAnsi="Arial" w:cs="Arial"/>
          <w:sz w:val="24"/>
          <w:szCs w:val="24"/>
        </w:rPr>
      </w:pPr>
    </w:p>
    <w:p w:rsidR="00C66DE7" w:rsidRDefault="00B95AB3" w:rsidP="00701CFF">
      <w:pPr>
        <w:spacing w:line="480" w:lineRule="auto"/>
        <w:ind w:firstLine="170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Apresento à Mesa Diretora nos termos do artigo 116 do Regimento Interno ouvido o Soberano Plenário e dispensadas às demais formalidades regimentais, </w:t>
      </w:r>
      <w:r w:rsidRPr="00E1053D">
        <w:rPr>
          <w:rFonts w:ascii="Arial" w:hAnsi="Arial" w:cs="Arial"/>
          <w:b/>
          <w:sz w:val="24"/>
          <w:szCs w:val="24"/>
          <w:u w:val="single"/>
        </w:rPr>
        <w:t>MOÇÃO DE APLAUSO</w:t>
      </w:r>
      <w:r w:rsidR="000B26EA" w:rsidRPr="00E1053D">
        <w:rPr>
          <w:rFonts w:ascii="Arial" w:hAnsi="Arial" w:cs="Arial"/>
          <w:b/>
          <w:sz w:val="24"/>
          <w:szCs w:val="24"/>
          <w:u w:val="single"/>
        </w:rPr>
        <w:t>S</w:t>
      </w:r>
      <w:r w:rsidR="00F74372">
        <w:rPr>
          <w:rFonts w:ascii="Arial" w:hAnsi="Arial" w:cs="Arial"/>
          <w:sz w:val="24"/>
          <w:szCs w:val="24"/>
        </w:rPr>
        <w:t xml:space="preserve"> </w:t>
      </w:r>
      <w:r w:rsidR="00C66DE7">
        <w:rPr>
          <w:rFonts w:ascii="Arial" w:hAnsi="Arial" w:cs="Arial"/>
          <w:b/>
          <w:sz w:val="24"/>
          <w:szCs w:val="24"/>
        </w:rPr>
        <w:t xml:space="preserve">AO INSTRUTOR DE ZUMBA FITNESS </w:t>
      </w:r>
      <w:r w:rsidR="00C66DE7">
        <w:rPr>
          <w:rFonts w:ascii="Arial" w:hAnsi="Arial" w:cs="Arial"/>
          <w:b/>
          <w:i/>
          <w:sz w:val="24"/>
          <w:szCs w:val="24"/>
        </w:rPr>
        <w:t>WÁ</w:t>
      </w:r>
      <w:r w:rsidR="00C66DE7" w:rsidRPr="007C0FF7">
        <w:rPr>
          <w:rFonts w:ascii="Arial" w:hAnsi="Arial" w:cs="Arial"/>
          <w:b/>
          <w:i/>
          <w:sz w:val="24"/>
          <w:szCs w:val="24"/>
        </w:rPr>
        <w:t>LACE XAVIER PEREIRA</w:t>
      </w:r>
      <w:r w:rsidR="00C66DE7">
        <w:rPr>
          <w:rFonts w:ascii="Arial" w:hAnsi="Arial" w:cs="Arial"/>
          <w:b/>
          <w:i/>
          <w:sz w:val="24"/>
          <w:szCs w:val="24"/>
        </w:rPr>
        <w:t>, PELA DEDICAÇÃO E EXCELENTE SERVIÇO PRESTADO AO MUNICÍPIO DE BAIXO GUANDU DURANTE 05 ANOS POR MEIO DO PROJETO ZUMBA NA COMUNIDADE, PROPORCIONANDO À SUAS ALUNAS E ALUNOS MAIS QUALIDADE DE VIDA, SAÚDE, SUPERAÇÃO, ENTRETERIMENTO E DIVERSÃO, FAZENDO TOTAL DIFERENÇA NA VIDA DE TODOS.</w:t>
      </w:r>
    </w:p>
    <w:p w:rsidR="00B95AB3" w:rsidRDefault="002077A8" w:rsidP="005C3EDA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CÂMARA MUNICIPAL DE BAIXO GUANDU/ES, “PALÁCIO MONSENHOR ALONSO LEITE”, AOS </w:t>
      </w:r>
      <w:r w:rsidR="007C0FF7">
        <w:rPr>
          <w:rFonts w:ascii="Arial" w:eastAsia="Times New Roman" w:hAnsi="Arial" w:cs="Arial"/>
          <w:sz w:val="24"/>
          <w:szCs w:val="24"/>
          <w:lang w:eastAsia="pt-BR"/>
        </w:rPr>
        <w:t xml:space="preserve">TRÊS DIAS </w:t>
      </w:r>
      <w:r w:rsidR="00E1053D">
        <w:rPr>
          <w:rFonts w:ascii="Arial" w:eastAsia="Times New Roman" w:hAnsi="Arial" w:cs="Arial"/>
          <w:sz w:val="24"/>
          <w:szCs w:val="24"/>
          <w:lang w:eastAsia="pt-BR"/>
        </w:rPr>
        <w:t xml:space="preserve">DO MÊS DE </w:t>
      </w:r>
      <w:r w:rsidR="007C0FF7">
        <w:rPr>
          <w:rFonts w:ascii="Arial" w:eastAsia="Times New Roman" w:hAnsi="Arial" w:cs="Arial"/>
          <w:sz w:val="24"/>
          <w:szCs w:val="24"/>
          <w:lang w:eastAsia="pt-BR"/>
        </w:rPr>
        <w:t>DEZEMBRO</w:t>
      </w:r>
      <w:r w:rsidR="00E1053D">
        <w:rPr>
          <w:rFonts w:ascii="Arial" w:eastAsia="Times New Roman" w:hAnsi="Arial" w:cs="Arial"/>
          <w:sz w:val="24"/>
          <w:szCs w:val="24"/>
          <w:lang w:eastAsia="pt-BR"/>
        </w:rPr>
        <w:t xml:space="preserve"> D</w:t>
      </w:r>
      <w:r>
        <w:rPr>
          <w:rFonts w:ascii="Arial" w:eastAsia="Times New Roman" w:hAnsi="Arial" w:cs="Arial"/>
          <w:sz w:val="24"/>
          <w:szCs w:val="24"/>
          <w:lang w:eastAsia="pt-BR"/>
        </w:rPr>
        <w:t>O ANO DE 20</w:t>
      </w:r>
      <w:r w:rsidR="002A6B48">
        <w:rPr>
          <w:rFonts w:ascii="Arial" w:eastAsia="Times New Roman" w:hAnsi="Arial" w:cs="Arial"/>
          <w:sz w:val="24"/>
          <w:szCs w:val="24"/>
          <w:lang w:eastAsia="pt-BR"/>
        </w:rPr>
        <w:t>20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5C3EDA" w:rsidRDefault="005C3EDA" w:rsidP="00B95AB3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5C3EDA" w:rsidRDefault="005C3EDA" w:rsidP="00791048">
      <w:pPr>
        <w:tabs>
          <w:tab w:val="left" w:pos="-3686"/>
        </w:tabs>
        <w:spacing w:after="0"/>
        <w:rPr>
          <w:rFonts w:ascii="Arial" w:eastAsia="Times New Roman" w:hAnsi="Arial" w:cs="Arial"/>
          <w:sz w:val="24"/>
          <w:szCs w:val="24"/>
          <w:lang w:eastAsia="pt-BR"/>
        </w:rPr>
      </w:pPr>
    </w:p>
    <w:p w:rsidR="00B95AB3" w:rsidRDefault="00B95AB3" w:rsidP="00B95AB3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Sueli Alves Teodoro – SUELI TEODORO</w:t>
      </w:r>
    </w:p>
    <w:p w:rsidR="00605247" w:rsidRDefault="00791048" w:rsidP="0079104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VEREADORA AUTORA</w:t>
      </w:r>
    </w:p>
    <w:p w:rsidR="00791048" w:rsidRDefault="00791048" w:rsidP="00791048">
      <w:pPr>
        <w:tabs>
          <w:tab w:val="left" w:pos="-3686"/>
        </w:tabs>
        <w:spacing w:after="0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7C0FF7" w:rsidRDefault="007C0FF7" w:rsidP="00791048">
      <w:pPr>
        <w:tabs>
          <w:tab w:val="left" w:pos="-3686"/>
        </w:tabs>
        <w:spacing w:after="0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E64F3" w:rsidRDefault="008E64F3" w:rsidP="00001FEE">
      <w:pPr>
        <w:tabs>
          <w:tab w:val="left" w:pos="-3686"/>
        </w:tabs>
        <w:spacing w:after="0"/>
        <w:rPr>
          <w:rFonts w:ascii="Arial" w:hAnsi="Arial" w:cs="Arial"/>
          <w:b/>
          <w:sz w:val="32"/>
          <w:szCs w:val="32"/>
        </w:rPr>
      </w:pPr>
    </w:p>
    <w:p w:rsidR="00634CB7" w:rsidRPr="00605247" w:rsidRDefault="00634CB7" w:rsidP="00634CB7">
      <w:pPr>
        <w:tabs>
          <w:tab w:val="left" w:pos="-3686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605247">
        <w:rPr>
          <w:rFonts w:ascii="Arial" w:hAnsi="Arial" w:cs="Arial"/>
          <w:b/>
          <w:sz w:val="32"/>
          <w:szCs w:val="32"/>
        </w:rPr>
        <w:t>JUSTIFICATIVA</w:t>
      </w:r>
    </w:p>
    <w:p w:rsidR="00605247" w:rsidRDefault="00605247" w:rsidP="00634CB7">
      <w:pPr>
        <w:tabs>
          <w:tab w:val="left" w:pos="-3686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EE302E" w:rsidRPr="00001FEE" w:rsidRDefault="00B95AB3" w:rsidP="00001FEE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b/>
          <w:lang w:eastAsia="pt-BR"/>
        </w:rPr>
      </w:pPr>
      <w:r w:rsidRPr="00605247">
        <w:rPr>
          <w:rFonts w:ascii="Arial" w:hAnsi="Arial" w:cs="Arial"/>
          <w:b/>
        </w:rPr>
        <w:t>SENHORES VEREADORES E SENHORA VEREADORA REPRESENTANTES DO PODER LEGISLATIVO MUNICIPAL DE BAIXO GUANDU/ES.</w:t>
      </w:r>
    </w:p>
    <w:p w:rsidR="00605247" w:rsidRPr="00634CB7" w:rsidRDefault="00605247" w:rsidP="00605247">
      <w:pPr>
        <w:jc w:val="both"/>
        <w:rPr>
          <w:rFonts w:ascii="Arial" w:hAnsi="Arial" w:cs="Arial"/>
          <w:sz w:val="24"/>
          <w:szCs w:val="24"/>
        </w:rPr>
      </w:pPr>
    </w:p>
    <w:p w:rsidR="007C0FF7" w:rsidRDefault="00B95AB3" w:rsidP="007C0FF7">
      <w:pPr>
        <w:spacing w:line="48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presente </w:t>
      </w:r>
      <w:r>
        <w:rPr>
          <w:rFonts w:ascii="Arial" w:hAnsi="Arial" w:cs="Arial"/>
          <w:b/>
          <w:sz w:val="24"/>
          <w:szCs w:val="24"/>
        </w:rPr>
        <w:t>MOÇÃO DE APLAUSO</w:t>
      </w:r>
      <w:r w:rsidR="000B26EA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, ora em apreciação de Vossas</w:t>
      </w:r>
      <w:r w:rsidR="00D72C24">
        <w:rPr>
          <w:rFonts w:ascii="Arial" w:hAnsi="Arial" w:cs="Arial"/>
          <w:sz w:val="24"/>
          <w:szCs w:val="24"/>
        </w:rPr>
        <w:t xml:space="preserve"> Excelências, visa </w:t>
      </w:r>
      <w:r w:rsidR="00CC4D17">
        <w:rPr>
          <w:rFonts w:ascii="Arial" w:hAnsi="Arial" w:cs="Arial"/>
          <w:sz w:val="24"/>
          <w:szCs w:val="24"/>
        </w:rPr>
        <w:t>parabenizar</w:t>
      </w:r>
      <w:r w:rsidR="002A6B48">
        <w:rPr>
          <w:rFonts w:ascii="Arial" w:hAnsi="Arial" w:cs="Arial"/>
          <w:sz w:val="24"/>
          <w:szCs w:val="24"/>
        </w:rPr>
        <w:t xml:space="preserve"> </w:t>
      </w:r>
      <w:r w:rsidR="00DB2CA4">
        <w:rPr>
          <w:rFonts w:ascii="Arial" w:hAnsi="Arial" w:cs="Arial"/>
          <w:sz w:val="24"/>
          <w:szCs w:val="24"/>
        </w:rPr>
        <w:t>o</w:t>
      </w:r>
      <w:r w:rsidR="007C0FF7">
        <w:rPr>
          <w:rFonts w:ascii="Arial" w:hAnsi="Arial" w:cs="Arial"/>
          <w:sz w:val="24"/>
          <w:szCs w:val="24"/>
        </w:rPr>
        <w:t xml:space="preserve"> instrutor </w:t>
      </w:r>
      <w:proofErr w:type="spellStart"/>
      <w:r w:rsidR="007C0FF7">
        <w:rPr>
          <w:rFonts w:ascii="Arial" w:hAnsi="Arial" w:cs="Arial"/>
          <w:sz w:val="24"/>
          <w:szCs w:val="24"/>
        </w:rPr>
        <w:t>Wálace</w:t>
      </w:r>
      <w:proofErr w:type="spellEnd"/>
      <w:r w:rsidR="007C0FF7">
        <w:rPr>
          <w:rFonts w:ascii="Arial" w:hAnsi="Arial" w:cs="Arial"/>
          <w:sz w:val="24"/>
          <w:szCs w:val="24"/>
        </w:rPr>
        <w:t xml:space="preserve"> Xavier Pereira, pelo relevante trabalho realizado no município de Baixo Guandu/ES</w:t>
      </w:r>
      <w:r w:rsidR="000924C7">
        <w:rPr>
          <w:rFonts w:ascii="Arial" w:hAnsi="Arial" w:cs="Arial"/>
          <w:sz w:val="24"/>
          <w:szCs w:val="24"/>
        </w:rPr>
        <w:t xml:space="preserve"> durante 05 anos por meio do </w:t>
      </w:r>
      <w:r w:rsidR="000924C7">
        <w:rPr>
          <w:rFonts w:ascii="Arial" w:hAnsi="Arial" w:cs="Arial"/>
          <w:sz w:val="24"/>
          <w:szCs w:val="24"/>
        </w:rPr>
        <w:t>Projeto Zumba na Comunidade</w:t>
      </w:r>
      <w:r w:rsidR="007C0FF7">
        <w:rPr>
          <w:rFonts w:ascii="Arial" w:hAnsi="Arial" w:cs="Arial"/>
          <w:sz w:val="24"/>
          <w:szCs w:val="24"/>
        </w:rPr>
        <w:t>.</w:t>
      </w:r>
    </w:p>
    <w:p w:rsidR="00654904" w:rsidRDefault="00654904" w:rsidP="00654904">
      <w:pPr>
        <w:spacing w:line="480" w:lineRule="auto"/>
        <w:ind w:firstLine="170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Wálace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Xavier Pereira possui</w:t>
      </w:r>
      <w:r w:rsidRPr="007C0FF7">
        <w:rPr>
          <w:rFonts w:ascii="Arial" w:eastAsia="Times New Roman" w:hAnsi="Arial" w:cs="Arial"/>
          <w:sz w:val="24"/>
          <w:szCs w:val="24"/>
          <w:lang w:eastAsia="pt-BR"/>
        </w:rPr>
        <w:t xml:space="preserve"> 34 anos,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é </w:t>
      </w:r>
      <w:proofErr w:type="spellStart"/>
      <w:r w:rsidRPr="007C0FF7">
        <w:rPr>
          <w:rFonts w:ascii="Arial" w:eastAsia="Times New Roman" w:hAnsi="Arial" w:cs="Arial"/>
          <w:sz w:val="24"/>
          <w:szCs w:val="24"/>
          <w:lang w:eastAsia="pt-BR"/>
        </w:rPr>
        <w:t>Guanduense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nato e é</w:t>
      </w:r>
      <w:r w:rsidRPr="007C0FF7">
        <w:rPr>
          <w:rFonts w:ascii="Arial" w:eastAsia="Times New Roman" w:hAnsi="Arial" w:cs="Arial"/>
          <w:sz w:val="24"/>
          <w:szCs w:val="24"/>
          <w:lang w:eastAsia="pt-BR"/>
        </w:rPr>
        <w:t xml:space="preserve"> formado em Pedagogia e Bacharel de Educação Física, pós-graduado em Saúde Coletiva e Instrutor Licenciado do Progr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ama Internacional Zumba Fitness, possuindo qualificação e toda experiência necessária para transferir seu conhecimento para todos seus alunos. </w:t>
      </w:r>
    </w:p>
    <w:p w:rsidR="008F0701" w:rsidRDefault="000924C7" w:rsidP="00CC2A48">
      <w:pPr>
        <w:spacing w:line="480" w:lineRule="auto"/>
        <w:ind w:firstLine="170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="008F0701">
        <w:rPr>
          <w:rFonts w:ascii="Arial" w:eastAsia="Times New Roman" w:hAnsi="Arial" w:cs="Arial"/>
          <w:sz w:val="24"/>
          <w:szCs w:val="24"/>
          <w:lang w:eastAsia="pt-BR"/>
        </w:rPr>
        <w:t xml:space="preserve">serviço prestado por </w:t>
      </w:r>
      <w:proofErr w:type="spellStart"/>
      <w:r w:rsidR="008F0701">
        <w:rPr>
          <w:rFonts w:ascii="Arial" w:eastAsia="Times New Roman" w:hAnsi="Arial" w:cs="Arial"/>
          <w:sz w:val="24"/>
          <w:szCs w:val="24"/>
          <w:lang w:eastAsia="pt-BR"/>
        </w:rPr>
        <w:t>Wá</w:t>
      </w:r>
      <w:r>
        <w:rPr>
          <w:rFonts w:ascii="Arial" w:eastAsia="Times New Roman" w:hAnsi="Arial" w:cs="Arial"/>
          <w:sz w:val="24"/>
          <w:szCs w:val="24"/>
          <w:lang w:eastAsia="pt-BR"/>
        </w:rPr>
        <w:t>lace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ao </w:t>
      </w:r>
      <w:r w:rsidR="008F0701">
        <w:rPr>
          <w:rFonts w:ascii="Arial" w:eastAsia="Times New Roman" w:hAnsi="Arial" w:cs="Arial"/>
          <w:sz w:val="24"/>
          <w:szCs w:val="24"/>
          <w:lang w:eastAsia="pt-BR"/>
        </w:rPr>
        <w:t>Município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de Baixo Guandu é </w:t>
      </w:r>
      <w:r w:rsidR="008F0701">
        <w:rPr>
          <w:rFonts w:ascii="Arial" w:eastAsia="Times New Roman" w:hAnsi="Arial" w:cs="Arial"/>
          <w:sz w:val="24"/>
          <w:szCs w:val="24"/>
          <w:lang w:eastAsia="pt-BR"/>
        </w:rPr>
        <w:t>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54904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="00654904" w:rsidRPr="007C0FF7">
        <w:rPr>
          <w:rFonts w:ascii="Arial" w:eastAsia="Times New Roman" w:hAnsi="Arial" w:cs="Arial"/>
          <w:sz w:val="24"/>
          <w:szCs w:val="24"/>
          <w:lang w:eastAsia="pt-BR"/>
        </w:rPr>
        <w:t>Projeto Zumba na Comunidade</w:t>
      </w:r>
      <w:r w:rsidR="00654904">
        <w:rPr>
          <w:rFonts w:ascii="Arial" w:eastAsia="Times New Roman" w:hAnsi="Arial" w:cs="Arial"/>
          <w:sz w:val="24"/>
          <w:szCs w:val="24"/>
          <w:lang w:eastAsia="pt-BR"/>
        </w:rPr>
        <w:t>”</w:t>
      </w:r>
      <w:r w:rsidR="008F0701">
        <w:rPr>
          <w:rFonts w:ascii="Arial" w:eastAsia="Times New Roman" w:hAnsi="Arial" w:cs="Arial"/>
          <w:sz w:val="24"/>
          <w:szCs w:val="24"/>
          <w:lang w:eastAsia="pt-BR"/>
        </w:rPr>
        <w:t>, que</w:t>
      </w:r>
      <w:r w:rsidR="00654904" w:rsidRPr="007C0FF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bookmarkStart w:id="0" w:name="_GoBack"/>
      <w:bookmarkEnd w:id="0"/>
      <w:r w:rsidR="00541D53" w:rsidRPr="007C0FF7">
        <w:rPr>
          <w:rFonts w:ascii="Arial" w:eastAsia="Times New Roman" w:hAnsi="Arial" w:cs="Arial"/>
          <w:sz w:val="24"/>
          <w:szCs w:val="24"/>
          <w:lang w:eastAsia="pt-BR"/>
        </w:rPr>
        <w:t>se iniciou</w:t>
      </w:r>
      <w:r w:rsidR="00654904" w:rsidRPr="0065490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54904">
        <w:rPr>
          <w:rFonts w:ascii="Arial" w:eastAsia="Times New Roman" w:hAnsi="Arial" w:cs="Arial"/>
          <w:sz w:val="24"/>
          <w:szCs w:val="24"/>
          <w:lang w:eastAsia="pt-BR"/>
        </w:rPr>
        <w:t xml:space="preserve">no mês de </w:t>
      </w:r>
      <w:r w:rsidR="00654904" w:rsidRPr="007C0FF7">
        <w:rPr>
          <w:rFonts w:ascii="Arial" w:eastAsia="Times New Roman" w:hAnsi="Arial" w:cs="Arial"/>
          <w:sz w:val="24"/>
          <w:szCs w:val="24"/>
          <w:lang w:eastAsia="pt-BR"/>
        </w:rPr>
        <w:t>agosto</w:t>
      </w:r>
      <w:r w:rsidR="00654904">
        <w:rPr>
          <w:rFonts w:ascii="Arial" w:eastAsia="Times New Roman" w:hAnsi="Arial" w:cs="Arial"/>
          <w:sz w:val="24"/>
          <w:szCs w:val="24"/>
          <w:lang w:eastAsia="pt-BR"/>
        </w:rPr>
        <w:t xml:space="preserve"> do ano de 2015</w:t>
      </w:r>
      <w:r w:rsidR="00654904" w:rsidRPr="007C0FF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54904">
        <w:rPr>
          <w:rFonts w:ascii="Arial" w:eastAsia="Times New Roman" w:hAnsi="Arial" w:cs="Arial"/>
          <w:sz w:val="24"/>
          <w:szCs w:val="24"/>
          <w:lang w:eastAsia="pt-BR"/>
        </w:rPr>
        <w:t xml:space="preserve">nos bairros Santa Mônica e Sapucaia, com aulas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acessíveis </w:t>
      </w:r>
      <w:r w:rsidR="00654904">
        <w:rPr>
          <w:rFonts w:ascii="Arial" w:eastAsia="Times New Roman" w:hAnsi="Arial" w:cs="Arial"/>
          <w:sz w:val="24"/>
          <w:szCs w:val="24"/>
          <w:lang w:eastAsia="pt-BR"/>
        </w:rPr>
        <w:t xml:space="preserve">a todos. </w:t>
      </w:r>
      <w:r w:rsidR="008F0701">
        <w:rPr>
          <w:rFonts w:ascii="Arial" w:eastAsia="Times New Roman" w:hAnsi="Arial" w:cs="Arial"/>
          <w:sz w:val="24"/>
          <w:szCs w:val="24"/>
          <w:lang w:eastAsia="pt-BR"/>
        </w:rPr>
        <w:t xml:space="preserve">Diante de toda dedicação do instrutor </w:t>
      </w:r>
      <w:proofErr w:type="spellStart"/>
      <w:r w:rsidR="008F0701">
        <w:rPr>
          <w:rFonts w:ascii="Arial" w:eastAsia="Times New Roman" w:hAnsi="Arial" w:cs="Arial"/>
          <w:sz w:val="24"/>
          <w:szCs w:val="24"/>
          <w:lang w:eastAsia="pt-BR"/>
        </w:rPr>
        <w:t>Wálace</w:t>
      </w:r>
      <w:proofErr w:type="spellEnd"/>
      <w:r w:rsidR="008F0701">
        <w:rPr>
          <w:rFonts w:ascii="Arial" w:eastAsia="Times New Roman" w:hAnsi="Arial" w:cs="Arial"/>
          <w:sz w:val="24"/>
          <w:szCs w:val="24"/>
          <w:lang w:eastAsia="pt-BR"/>
        </w:rPr>
        <w:t xml:space="preserve"> em proporcionar as suas alunas e alunos qualidade de vida, e por meio das aulas de zumba uma forma de superação de doenças como câncer, depressão, autoestima, alegria, </w:t>
      </w:r>
      <w:r w:rsidR="008F0701">
        <w:rPr>
          <w:rFonts w:ascii="Arial" w:eastAsia="Times New Roman" w:hAnsi="Arial" w:cs="Arial"/>
          <w:sz w:val="24"/>
          <w:szCs w:val="24"/>
          <w:lang w:eastAsia="pt-BR"/>
        </w:rPr>
        <w:lastRenderedPageBreak/>
        <w:t>motivação e carinho, gerando muita satisfação e gratidão de todos alunos (as) por meio de depoimentos, conforme vídeo apresentado em plenário.</w:t>
      </w:r>
    </w:p>
    <w:p w:rsidR="007C0FF7" w:rsidRPr="007C0FF7" w:rsidRDefault="008F0701" w:rsidP="00CC2A48">
      <w:pPr>
        <w:spacing w:line="480" w:lineRule="auto"/>
        <w:ind w:firstLine="170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No</w:t>
      </w:r>
      <w:r w:rsidR="00654904">
        <w:rPr>
          <w:rFonts w:ascii="Arial" w:eastAsia="Times New Roman" w:hAnsi="Arial" w:cs="Arial"/>
          <w:sz w:val="24"/>
          <w:szCs w:val="24"/>
          <w:lang w:eastAsia="pt-BR"/>
        </w:rPr>
        <w:t xml:space="preserve"> decorrer do tempo o sucesso das </w:t>
      </w:r>
      <w:r w:rsidR="00CC2A48">
        <w:rPr>
          <w:rFonts w:ascii="Arial" w:eastAsia="Times New Roman" w:hAnsi="Arial" w:cs="Arial"/>
          <w:sz w:val="24"/>
          <w:szCs w:val="24"/>
          <w:lang w:eastAsia="pt-BR"/>
        </w:rPr>
        <w:t>aulas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ministradas por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Walace</w:t>
      </w:r>
      <w:proofErr w:type="spellEnd"/>
      <w:r w:rsidR="00CC2A48">
        <w:rPr>
          <w:rFonts w:ascii="Arial" w:eastAsia="Times New Roman" w:hAnsi="Arial" w:cs="Arial"/>
          <w:sz w:val="24"/>
          <w:szCs w:val="24"/>
          <w:lang w:eastAsia="pt-BR"/>
        </w:rPr>
        <w:t xml:space="preserve"> tomou grande proporção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na cidade</w:t>
      </w:r>
      <w:r w:rsidR="00CC2A48">
        <w:rPr>
          <w:rFonts w:ascii="Arial" w:eastAsia="Times New Roman" w:hAnsi="Arial" w:cs="Arial"/>
          <w:sz w:val="24"/>
          <w:szCs w:val="24"/>
          <w:lang w:eastAsia="pt-BR"/>
        </w:rPr>
        <w:t>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com a </w:t>
      </w:r>
      <w:r w:rsidR="00CC2A48">
        <w:rPr>
          <w:rFonts w:ascii="Arial" w:eastAsia="Times New Roman" w:hAnsi="Arial" w:cs="Arial"/>
          <w:sz w:val="24"/>
          <w:szCs w:val="24"/>
          <w:lang w:eastAsia="pt-BR"/>
        </w:rPr>
        <w:t>obten</w:t>
      </w:r>
      <w:r>
        <w:rPr>
          <w:rFonts w:ascii="Arial" w:eastAsia="Times New Roman" w:hAnsi="Arial" w:cs="Arial"/>
          <w:sz w:val="24"/>
          <w:szCs w:val="24"/>
          <w:lang w:eastAsia="pt-BR"/>
        </w:rPr>
        <w:t>ção de</w:t>
      </w:r>
      <w:r w:rsidR="00CC2A4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54904">
        <w:rPr>
          <w:rFonts w:ascii="Arial" w:eastAsia="Times New Roman" w:hAnsi="Arial" w:cs="Arial"/>
          <w:sz w:val="24"/>
          <w:szCs w:val="24"/>
          <w:lang w:eastAsia="pt-BR"/>
        </w:rPr>
        <w:t>resultados</w:t>
      </w:r>
      <w:r w:rsidR="00CC2A48">
        <w:rPr>
          <w:rFonts w:ascii="Arial" w:eastAsia="Times New Roman" w:hAnsi="Arial" w:cs="Arial"/>
          <w:sz w:val="24"/>
          <w:szCs w:val="24"/>
          <w:lang w:eastAsia="pt-BR"/>
        </w:rPr>
        <w:t xml:space="preserve"> incríveis e diante do anseio da população em realizar a aula de zumba,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foi</w:t>
      </w:r>
      <w:r w:rsidR="00CC2A48">
        <w:rPr>
          <w:rFonts w:ascii="Arial" w:eastAsia="Times New Roman" w:hAnsi="Arial" w:cs="Arial"/>
          <w:sz w:val="24"/>
          <w:szCs w:val="24"/>
          <w:lang w:eastAsia="pt-BR"/>
        </w:rPr>
        <w:t xml:space="preserve"> necessário a e</w:t>
      </w:r>
      <w:r w:rsidR="00654904">
        <w:rPr>
          <w:rFonts w:ascii="Arial" w:eastAsia="Times New Roman" w:hAnsi="Arial" w:cs="Arial"/>
          <w:sz w:val="24"/>
          <w:szCs w:val="24"/>
          <w:lang w:eastAsia="pt-BR"/>
        </w:rPr>
        <w:t>xpansão do projeto para atender todos os munícipes</w:t>
      </w:r>
      <w:r w:rsidR="00CC2A48">
        <w:rPr>
          <w:rFonts w:ascii="Arial" w:eastAsia="Times New Roman" w:hAnsi="Arial" w:cs="Arial"/>
          <w:sz w:val="24"/>
          <w:szCs w:val="24"/>
          <w:lang w:eastAsia="pt-BR"/>
        </w:rPr>
        <w:t xml:space="preserve"> com mais facilidade no acesso,</w:t>
      </w:r>
      <w:r w:rsidR="00654904">
        <w:rPr>
          <w:rFonts w:ascii="Arial" w:eastAsia="Times New Roman" w:hAnsi="Arial" w:cs="Arial"/>
          <w:sz w:val="24"/>
          <w:szCs w:val="24"/>
          <w:lang w:eastAsia="pt-BR"/>
        </w:rPr>
        <w:t xml:space="preserve"> assim</w:t>
      </w:r>
      <w:r w:rsidR="00CC2A48">
        <w:rPr>
          <w:rFonts w:ascii="Arial" w:eastAsia="Times New Roman" w:hAnsi="Arial" w:cs="Arial"/>
          <w:sz w:val="24"/>
          <w:szCs w:val="24"/>
          <w:lang w:eastAsia="pt-BR"/>
        </w:rPr>
        <w:t xml:space="preserve">, os bairros São </w:t>
      </w:r>
      <w:proofErr w:type="spellStart"/>
      <w:r w:rsidR="00CC2A48">
        <w:rPr>
          <w:rFonts w:ascii="Arial" w:eastAsia="Times New Roman" w:hAnsi="Arial" w:cs="Arial"/>
          <w:sz w:val="24"/>
          <w:szCs w:val="24"/>
          <w:lang w:eastAsia="pt-BR"/>
        </w:rPr>
        <w:t>Viente</w:t>
      </w:r>
      <w:proofErr w:type="spellEnd"/>
      <w:r w:rsidR="00CC2A48">
        <w:rPr>
          <w:rFonts w:ascii="Arial" w:eastAsia="Times New Roman" w:hAnsi="Arial" w:cs="Arial"/>
          <w:sz w:val="24"/>
          <w:szCs w:val="24"/>
          <w:lang w:eastAsia="pt-BR"/>
        </w:rPr>
        <w:t>, Sapucaia, Rosário I</w:t>
      </w:r>
      <w:r w:rsidR="001D0BE5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CC2A48">
        <w:rPr>
          <w:rFonts w:ascii="Arial" w:eastAsia="Times New Roman" w:hAnsi="Arial" w:cs="Arial"/>
          <w:sz w:val="24"/>
          <w:szCs w:val="24"/>
          <w:lang w:eastAsia="pt-BR"/>
        </w:rPr>
        <w:t>Mauá, Mascarenhas e Centro também fo</w:t>
      </w:r>
      <w:r w:rsidR="001D0BE5">
        <w:rPr>
          <w:rFonts w:ascii="Arial" w:eastAsia="Times New Roman" w:hAnsi="Arial" w:cs="Arial"/>
          <w:sz w:val="24"/>
          <w:szCs w:val="24"/>
          <w:lang w:eastAsia="pt-BR"/>
        </w:rPr>
        <w:t>ram con</w:t>
      </w:r>
      <w:r w:rsidR="00CC2A48">
        <w:rPr>
          <w:rFonts w:ascii="Arial" w:eastAsia="Times New Roman" w:hAnsi="Arial" w:cs="Arial"/>
          <w:sz w:val="24"/>
          <w:szCs w:val="24"/>
          <w:lang w:eastAsia="pt-BR"/>
        </w:rPr>
        <w:t>templados com as aulas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do instrutor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Walace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>, abrangendo mais pessoas e levando, saúde, bem estar e satisfação a todos os munícipes</w:t>
      </w:r>
      <w:r w:rsidR="00CC2A48"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="0065490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CC2A48" w:rsidRDefault="00CC2A48" w:rsidP="00CC2A48">
      <w:pPr>
        <w:spacing w:line="48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Infelizmente, o “Projeto Zumba na Comunidade” chegou ao fim no dia 27/11/2020, após 05 anos de inúmeras aulas para toda a população </w:t>
      </w:r>
      <w:proofErr w:type="spellStart"/>
      <w:r>
        <w:rPr>
          <w:rFonts w:ascii="Arial" w:hAnsi="Arial" w:cs="Arial"/>
          <w:sz w:val="24"/>
          <w:szCs w:val="24"/>
        </w:rPr>
        <w:t>Guanduense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001FEE" w:rsidRDefault="00F21064" w:rsidP="001D0BE5">
      <w:pPr>
        <w:spacing w:line="48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Dessa forma,</w:t>
      </w:r>
      <w:r w:rsidR="008E64F3">
        <w:rPr>
          <w:rFonts w:ascii="Arial" w:hAnsi="Arial" w:cs="Arial"/>
          <w:sz w:val="24"/>
          <w:szCs w:val="24"/>
        </w:rPr>
        <w:t xml:space="preserve"> </w:t>
      </w:r>
      <w:r w:rsidR="00CC2A48">
        <w:rPr>
          <w:rFonts w:ascii="Arial" w:hAnsi="Arial" w:cs="Arial"/>
          <w:sz w:val="24"/>
          <w:szCs w:val="24"/>
        </w:rPr>
        <w:t xml:space="preserve">por meio desta moção de aplausos, buscamos reconhecer o importantíssimo trabalho que foi realizado pelo instrutor </w:t>
      </w:r>
      <w:proofErr w:type="spellStart"/>
      <w:r w:rsidR="00CC2A48">
        <w:rPr>
          <w:rFonts w:ascii="Arial" w:hAnsi="Arial" w:cs="Arial"/>
          <w:sz w:val="24"/>
          <w:szCs w:val="24"/>
        </w:rPr>
        <w:t>Wálace</w:t>
      </w:r>
      <w:proofErr w:type="spellEnd"/>
      <w:r w:rsidR="00CC2A48">
        <w:rPr>
          <w:rFonts w:ascii="Arial" w:hAnsi="Arial" w:cs="Arial"/>
          <w:sz w:val="24"/>
          <w:szCs w:val="24"/>
        </w:rPr>
        <w:t xml:space="preserve"> Xavier Pereira, que por meio do Projeto Zumba na Comunidade</w:t>
      </w:r>
      <w:r w:rsidR="008F0701">
        <w:rPr>
          <w:rFonts w:ascii="Arial" w:hAnsi="Arial" w:cs="Arial"/>
          <w:sz w:val="24"/>
          <w:szCs w:val="24"/>
        </w:rPr>
        <w:t>, onde</w:t>
      </w:r>
      <w:r w:rsidR="00CC2A48">
        <w:rPr>
          <w:rFonts w:ascii="Arial" w:hAnsi="Arial" w:cs="Arial"/>
          <w:sz w:val="24"/>
          <w:szCs w:val="24"/>
        </w:rPr>
        <w:t xml:space="preserve"> pode proporcionar aos</w:t>
      </w:r>
      <w:r w:rsidR="008F0701">
        <w:rPr>
          <w:rFonts w:ascii="Arial" w:hAnsi="Arial" w:cs="Arial"/>
          <w:sz w:val="24"/>
          <w:szCs w:val="24"/>
        </w:rPr>
        <w:t xml:space="preserve"> seus alunos (a</w:t>
      </w:r>
      <w:r w:rsidR="00CC2A48">
        <w:rPr>
          <w:rFonts w:ascii="Arial" w:hAnsi="Arial" w:cs="Arial"/>
          <w:sz w:val="24"/>
          <w:szCs w:val="24"/>
        </w:rPr>
        <w:t>s</w:t>
      </w:r>
      <w:r w:rsidR="008F0701">
        <w:rPr>
          <w:rFonts w:ascii="Arial" w:hAnsi="Arial" w:cs="Arial"/>
          <w:sz w:val="24"/>
          <w:szCs w:val="24"/>
        </w:rPr>
        <w:t>) muita</w:t>
      </w:r>
      <w:r w:rsidR="00CC2A48">
        <w:rPr>
          <w:rFonts w:ascii="Arial" w:hAnsi="Arial" w:cs="Arial"/>
          <w:sz w:val="24"/>
          <w:szCs w:val="24"/>
        </w:rPr>
        <w:t xml:space="preserve"> saúde, diversão, entretenimento</w:t>
      </w:r>
      <w:r w:rsidR="008F0701">
        <w:rPr>
          <w:rFonts w:ascii="Arial" w:hAnsi="Arial" w:cs="Arial"/>
          <w:sz w:val="24"/>
          <w:szCs w:val="24"/>
        </w:rPr>
        <w:t>, superação, motivação</w:t>
      </w:r>
      <w:r w:rsidR="00CC2A48">
        <w:rPr>
          <w:rFonts w:ascii="Arial" w:hAnsi="Arial" w:cs="Arial"/>
          <w:sz w:val="24"/>
          <w:szCs w:val="24"/>
        </w:rPr>
        <w:t xml:space="preserve"> e</w:t>
      </w:r>
      <w:r w:rsidR="00541D53">
        <w:rPr>
          <w:rFonts w:ascii="Arial" w:hAnsi="Arial" w:cs="Arial"/>
          <w:sz w:val="24"/>
          <w:szCs w:val="24"/>
        </w:rPr>
        <w:t xml:space="preserve"> qualidade de vida</w:t>
      </w:r>
      <w:r w:rsidR="001D0BE5">
        <w:rPr>
          <w:rFonts w:ascii="Arial" w:hAnsi="Arial" w:cs="Arial"/>
          <w:sz w:val="24"/>
          <w:szCs w:val="24"/>
        </w:rPr>
        <w:t>, demonstrando resultados positivos e significativos na vida das pessoas.</w:t>
      </w:r>
    </w:p>
    <w:p w:rsidR="00001FEE" w:rsidRDefault="00B95AB3" w:rsidP="00001FEE">
      <w:pPr>
        <w:spacing w:after="0" w:line="48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791048">
        <w:rPr>
          <w:rFonts w:ascii="Arial" w:hAnsi="Arial" w:cs="Arial"/>
          <w:sz w:val="24"/>
          <w:szCs w:val="24"/>
        </w:rPr>
        <w:lastRenderedPageBreak/>
        <w:t xml:space="preserve">Esta homenagem é justa e deve constar nos registros dos canais desta Casa de </w:t>
      </w:r>
      <w:r w:rsidR="00222660" w:rsidRPr="00791048">
        <w:rPr>
          <w:rFonts w:ascii="Arial" w:hAnsi="Arial" w:cs="Arial"/>
          <w:sz w:val="24"/>
          <w:szCs w:val="24"/>
        </w:rPr>
        <w:t>Lei, bem como seja encaminhada ao</w:t>
      </w:r>
      <w:r w:rsidRPr="00791048">
        <w:rPr>
          <w:rFonts w:ascii="Arial" w:hAnsi="Arial" w:cs="Arial"/>
          <w:sz w:val="24"/>
          <w:szCs w:val="24"/>
        </w:rPr>
        <w:t xml:space="preserve"> homenagead</w:t>
      </w:r>
      <w:r w:rsidR="00222660" w:rsidRPr="00791048">
        <w:rPr>
          <w:rFonts w:ascii="Arial" w:hAnsi="Arial" w:cs="Arial"/>
          <w:sz w:val="24"/>
          <w:szCs w:val="24"/>
        </w:rPr>
        <w:t>o</w:t>
      </w:r>
      <w:r w:rsidR="00001FEE">
        <w:rPr>
          <w:rFonts w:ascii="Arial" w:hAnsi="Arial" w:cs="Arial"/>
          <w:sz w:val="24"/>
          <w:szCs w:val="24"/>
        </w:rPr>
        <w:t>, por ser de inteira JUSTIÇA.</w:t>
      </w:r>
    </w:p>
    <w:p w:rsidR="007C0FF7" w:rsidRDefault="007C0FF7" w:rsidP="007C0FF7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C0FF7" w:rsidRDefault="007C0FF7" w:rsidP="007C0FF7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“PALÁCIO MONSENHOR ALONSO LEITE”, AOS TRÊS DIAS DO MÊS DE DEZEMBRO DO ANO DE 2020.</w:t>
      </w:r>
    </w:p>
    <w:p w:rsidR="00634CB7" w:rsidRDefault="00634CB7" w:rsidP="00EB4177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B95AB3" w:rsidRDefault="00B95AB3" w:rsidP="00B95AB3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Sueli Alves Teodoro – SUELI TEODORO</w:t>
      </w:r>
    </w:p>
    <w:p w:rsidR="00B00C52" w:rsidRPr="00634CB7" w:rsidRDefault="00B95AB3" w:rsidP="00634CB7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VEREADORA AUTORA</w:t>
      </w:r>
    </w:p>
    <w:sectPr w:rsidR="00B00C52" w:rsidRPr="00634CB7" w:rsidSect="00CE7E6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741" w:rsidRDefault="00EB1741" w:rsidP="00CE7E60">
      <w:pPr>
        <w:spacing w:after="0" w:line="240" w:lineRule="auto"/>
      </w:pPr>
      <w:r>
        <w:separator/>
      </w:r>
    </w:p>
  </w:endnote>
  <w:endnote w:type="continuationSeparator" w:id="0">
    <w:p w:rsidR="00EB1741" w:rsidRDefault="00EB1741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E60" w:rsidRDefault="00CE7E60">
    <w:pPr>
      <w:pStyle w:val="Rodap"/>
      <w:pBdr>
        <w:bottom w:val="single" w:sz="12" w:space="1" w:color="auto"/>
      </w:pBdr>
    </w:pPr>
  </w:p>
  <w:p w:rsidR="00CE7E60" w:rsidRDefault="00540FD8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741" w:rsidRDefault="00EB1741" w:rsidP="00CE7E60">
      <w:pPr>
        <w:spacing w:after="0" w:line="240" w:lineRule="auto"/>
      </w:pPr>
      <w:r>
        <w:separator/>
      </w:r>
    </w:p>
  </w:footnote>
  <w:footnote w:type="continuationSeparator" w:id="0">
    <w:p w:rsidR="00EB1741" w:rsidRDefault="00EB1741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AEA" w:rsidRDefault="00EB174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E60" w:rsidRDefault="00EB1741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40FD8">
      <w:rPr>
        <w:b/>
        <w:noProof/>
        <w:spacing w:val="40"/>
        <w:lang w:eastAsia="pt-BR"/>
      </w:rPr>
      <w:drawing>
        <wp:inline distT="0" distB="0" distL="0" distR="0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AEA" w:rsidRDefault="00EB174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D7B25"/>
    <w:multiLevelType w:val="multilevel"/>
    <w:tmpl w:val="0A7C9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AC7488"/>
    <w:multiLevelType w:val="multilevel"/>
    <w:tmpl w:val="A9F4A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FF3282E"/>
    <w:multiLevelType w:val="multilevel"/>
    <w:tmpl w:val="65A60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EA6913"/>
    <w:multiLevelType w:val="multilevel"/>
    <w:tmpl w:val="7C347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2D"/>
    <w:rsid w:val="00001FEE"/>
    <w:rsid w:val="00012A13"/>
    <w:rsid w:val="000325E5"/>
    <w:rsid w:val="000345AE"/>
    <w:rsid w:val="0004182D"/>
    <w:rsid w:val="00050E19"/>
    <w:rsid w:val="000570BC"/>
    <w:rsid w:val="00071717"/>
    <w:rsid w:val="000924C7"/>
    <w:rsid w:val="000B26EA"/>
    <w:rsid w:val="00115F3A"/>
    <w:rsid w:val="00125BDA"/>
    <w:rsid w:val="00190C76"/>
    <w:rsid w:val="00196EEB"/>
    <w:rsid w:val="0019746D"/>
    <w:rsid w:val="001C63E4"/>
    <w:rsid w:val="001D0BE5"/>
    <w:rsid w:val="001D1AFE"/>
    <w:rsid w:val="001D47B7"/>
    <w:rsid w:val="00201862"/>
    <w:rsid w:val="002077A8"/>
    <w:rsid w:val="00222660"/>
    <w:rsid w:val="00222E73"/>
    <w:rsid w:val="002924D7"/>
    <w:rsid w:val="0029424B"/>
    <w:rsid w:val="002A6B48"/>
    <w:rsid w:val="002C4436"/>
    <w:rsid w:val="002D19F6"/>
    <w:rsid w:val="002E357E"/>
    <w:rsid w:val="002E7998"/>
    <w:rsid w:val="002F12E6"/>
    <w:rsid w:val="002F724C"/>
    <w:rsid w:val="002F7B6D"/>
    <w:rsid w:val="00300E53"/>
    <w:rsid w:val="00316BE3"/>
    <w:rsid w:val="003656D4"/>
    <w:rsid w:val="003D3345"/>
    <w:rsid w:val="003F1B47"/>
    <w:rsid w:val="00447B38"/>
    <w:rsid w:val="0045538C"/>
    <w:rsid w:val="0046095C"/>
    <w:rsid w:val="004A74F8"/>
    <w:rsid w:val="004B4D7B"/>
    <w:rsid w:val="004D43D0"/>
    <w:rsid w:val="004D6F44"/>
    <w:rsid w:val="004F139B"/>
    <w:rsid w:val="00516392"/>
    <w:rsid w:val="005207D2"/>
    <w:rsid w:val="00540FD8"/>
    <w:rsid w:val="00541D53"/>
    <w:rsid w:val="00567839"/>
    <w:rsid w:val="005B278E"/>
    <w:rsid w:val="005C3EDA"/>
    <w:rsid w:val="005D3E18"/>
    <w:rsid w:val="005F5CFB"/>
    <w:rsid w:val="00605247"/>
    <w:rsid w:val="00634CB7"/>
    <w:rsid w:val="00643F6E"/>
    <w:rsid w:val="006442B3"/>
    <w:rsid w:val="00654904"/>
    <w:rsid w:val="00660D1D"/>
    <w:rsid w:val="00665D45"/>
    <w:rsid w:val="00676E56"/>
    <w:rsid w:val="006A258A"/>
    <w:rsid w:val="006D367C"/>
    <w:rsid w:val="006D4A4C"/>
    <w:rsid w:val="006D7037"/>
    <w:rsid w:val="006F64F7"/>
    <w:rsid w:val="006F71BA"/>
    <w:rsid w:val="00701CFF"/>
    <w:rsid w:val="00711F14"/>
    <w:rsid w:val="007131C3"/>
    <w:rsid w:val="00735CD9"/>
    <w:rsid w:val="00764764"/>
    <w:rsid w:val="00764FE0"/>
    <w:rsid w:val="007879F9"/>
    <w:rsid w:val="00791048"/>
    <w:rsid w:val="007B2EC1"/>
    <w:rsid w:val="007B3F05"/>
    <w:rsid w:val="007C0FF7"/>
    <w:rsid w:val="007D7AEA"/>
    <w:rsid w:val="007F5058"/>
    <w:rsid w:val="00822465"/>
    <w:rsid w:val="00840421"/>
    <w:rsid w:val="00841578"/>
    <w:rsid w:val="00842F02"/>
    <w:rsid w:val="00861D5B"/>
    <w:rsid w:val="008678C9"/>
    <w:rsid w:val="00886AC3"/>
    <w:rsid w:val="0089182B"/>
    <w:rsid w:val="008954D4"/>
    <w:rsid w:val="008D62FC"/>
    <w:rsid w:val="008E64F3"/>
    <w:rsid w:val="008F0701"/>
    <w:rsid w:val="008F2153"/>
    <w:rsid w:val="009235AE"/>
    <w:rsid w:val="00926EE7"/>
    <w:rsid w:val="00930757"/>
    <w:rsid w:val="00961F35"/>
    <w:rsid w:val="0097744D"/>
    <w:rsid w:val="00995192"/>
    <w:rsid w:val="009E3B1B"/>
    <w:rsid w:val="00A12EB5"/>
    <w:rsid w:val="00A17483"/>
    <w:rsid w:val="00A55160"/>
    <w:rsid w:val="00A67509"/>
    <w:rsid w:val="00A71FE0"/>
    <w:rsid w:val="00A808D6"/>
    <w:rsid w:val="00AC47B4"/>
    <w:rsid w:val="00AC62A2"/>
    <w:rsid w:val="00AF6E9C"/>
    <w:rsid w:val="00B00C52"/>
    <w:rsid w:val="00B32919"/>
    <w:rsid w:val="00B36761"/>
    <w:rsid w:val="00B42265"/>
    <w:rsid w:val="00B52D0C"/>
    <w:rsid w:val="00B57AB4"/>
    <w:rsid w:val="00B73DEB"/>
    <w:rsid w:val="00B804A5"/>
    <w:rsid w:val="00B80713"/>
    <w:rsid w:val="00B95AB3"/>
    <w:rsid w:val="00BA155A"/>
    <w:rsid w:val="00BB52C1"/>
    <w:rsid w:val="00BD3B1B"/>
    <w:rsid w:val="00BE517B"/>
    <w:rsid w:val="00C051E7"/>
    <w:rsid w:val="00C64D81"/>
    <w:rsid w:val="00C66DE7"/>
    <w:rsid w:val="00C7530B"/>
    <w:rsid w:val="00C900D8"/>
    <w:rsid w:val="00CC2A48"/>
    <w:rsid w:val="00CC4D17"/>
    <w:rsid w:val="00CE291D"/>
    <w:rsid w:val="00CE2C87"/>
    <w:rsid w:val="00CE7E60"/>
    <w:rsid w:val="00D43C4D"/>
    <w:rsid w:val="00D53BDB"/>
    <w:rsid w:val="00D706FB"/>
    <w:rsid w:val="00D72C24"/>
    <w:rsid w:val="00D77DA7"/>
    <w:rsid w:val="00D86F28"/>
    <w:rsid w:val="00DB2CA4"/>
    <w:rsid w:val="00DB6C1C"/>
    <w:rsid w:val="00DD6EDD"/>
    <w:rsid w:val="00E00967"/>
    <w:rsid w:val="00E00C96"/>
    <w:rsid w:val="00E02EBA"/>
    <w:rsid w:val="00E1053D"/>
    <w:rsid w:val="00E13356"/>
    <w:rsid w:val="00E2181B"/>
    <w:rsid w:val="00E46A18"/>
    <w:rsid w:val="00E674A0"/>
    <w:rsid w:val="00E719DF"/>
    <w:rsid w:val="00E767FD"/>
    <w:rsid w:val="00E83244"/>
    <w:rsid w:val="00E86E91"/>
    <w:rsid w:val="00EA2BB6"/>
    <w:rsid w:val="00EB1741"/>
    <w:rsid w:val="00EB4177"/>
    <w:rsid w:val="00EB53F4"/>
    <w:rsid w:val="00ED13B0"/>
    <w:rsid w:val="00EE302E"/>
    <w:rsid w:val="00EF41EB"/>
    <w:rsid w:val="00F00C30"/>
    <w:rsid w:val="00F21064"/>
    <w:rsid w:val="00F237EB"/>
    <w:rsid w:val="00F74372"/>
    <w:rsid w:val="00F834B2"/>
    <w:rsid w:val="00FA320C"/>
    <w:rsid w:val="00FC126B"/>
    <w:rsid w:val="00FD087D"/>
    <w:rsid w:val="00FE21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4981F1C"/>
  <w15:docId w15:val="{4AFF4FAC-45CD-4C44-8EF3-F996E0FD0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semiHidden/>
    <w:unhideWhenUsed/>
    <w:rsid w:val="00B80713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EB5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6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ownloads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4117A-509C-474B-B3E0-A08555E07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86</TotalTime>
  <Pages>4</Pages>
  <Words>545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Brena</dc:creator>
  <cp:lastModifiedBy>Thalles Machado</cp:lastModifiedBy>
  <cp:revision>7</cp:revision>
  <cp:lastPrinted>2018-11-05T10:48:00Z</cp:lastPrinted>
  <dcterms:created xsi:type="dcterms:W3CDTF">2020-09-18T13:09:00Z</dcterms:created>
  <dcterms:modified xsi:type="dcterms:W3CDTF">2020-12-04T15:29:00Z</dcterms:modified>
</cp:coreProperties>
</file>