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34" w:rsidRPr="00582D56" w:rsidRDefault="00664534" w:rsidP="00582D56">
      <w:pPr>
        <w:rPr>
          <w:rFonts w:ascii="Bookman Old Style" w:eastAsia="Cambria" w:hAnsi="Bookman Old Style" w:cs="Cambria"/>
          <w:b/>
          <w:sz w:val="28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8"/>
        </w:rPr>
      </w:pPr>
    </w:p>
    <w:p w:rsidR="00664534" w:rsidRPr="00582D56" w:rsidRDefault="00664534" w:rsidP="003F1F7D">
      <w:pPr>
        <w:jc w:val="center"/>
        <w:rPr>
          <w:rFonts w:ascii="Bookman Old Style" w:eastAsia="Cambria" w:hAnsi="Bookman Old Style" w:cs="Cambria"/>
          <w:b/>
          <w:sz w:val="28"/>
        </w:rPr>
      </w:pPr>
      <w:r w:rsidRPr="00582D56">
        <w:rPr>
          <w:rFonts w:ascii="Bookman Old Style" w:eastAsia="Cambria" w:hAnsi="Bookman Old Style" w:cs="Cambria"/>
          <w:b/>
          <w:sz w:val="28"/>
        </w:rPr>
        <w:t>PEDI</w:t>
      </w:r>
      <w:r w:rsidR="005A59AC">
        <w:rPr>
          <w:rFonts w:ascii="Bookman Old Style" w:eastAsia="Cambria" w:hAnsi="Bookman Old Style" w:cs="Cambria"/>
          <w:b/>
          <w:sz w:val="28"/>
        </w:rPr>
        <w:t>DO DE PROVIDÊNCIA Nº       /2020</w:t>
      </w:r>
      <w:r w:rsidRPr="00582D56">
        <w:rPr>
          <w:rFonts w:ascii="Bookman Old Style" w:eastAsia="Cambria" w:hAnsi="Bookman Old Style" w:cs="Cambria"/>
          <w:b/>
          <w:sz w:val="28"/>
        </w:rPr>
        <w:t>.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Autor: Vereador Paulo Cesar da Fonseca .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Exmºs Senhores Membros da Mesa Diretora da Câmara Municipal de Baixo Guandu/ES.</w:t>
      </w:r>
    </w:p>
    <w:p w:rsidR="00664534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4D2731" w:rsidRPr="00582D56" w:rsidRDefault="004D2731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664534" w:rsidRPr="00582D56" w:rsidRDefault="000A19EF" w:rsidP="00C32583">
      <w:pPr>
        <w:spacing w:after="0"/>
        <w:ind w:left="1416"/>
        <w:jc w:val="both"/>
        <w:rPr>
          <w:rFonts w:ascii="Bookman Old Style" w:eastAsia="Cambria" w:hAnsi="Bookman Old Style" w:cs="Cambria"/>
          <w:b/>
          <w:sz w:val="24"/>
        </w:rPr>
      </w:pPr>
      <w:r>
        <w:rPr>
          <w:rFonts w:ascii="Bookman Old Style" w:eastAsia="Cambria" w:hAnsi="Bookman Old Style" w:cs="Cambria"/>
          <w:sz w:val="24"/>
        </w:rPr>
        <w:t xml:space="preserve">O </w:t>
      </w:r>
      <w:r w:rsidR="008C7707" w:rsidRPr="00582D56">
        <w:rPr>
          <w:rFonts w:ascii="Bookman Old Style" w:eastAsia="Cambria" w:hAnsi="Bookman Old Style" w:cs="Cambria"/>
          <w:sz w:val="24"/>
        </w:rPr>
        <w:t>Vereador</w:t>
      </w:r>
      <w:r>
        <w:rPr>
          <w:rFonts w:ascii="Bookman Old Style" w:eastAsia="Cambria" w:hAnsi="Bookman Old Style" w:cs="Cambria"/>
          <w:sz w:val="24"/>
        </w:rPr>
        <w:t xml:space="preserve"> </w:t>
      </w:r>
      <w:r w:rsidR="008C7707" w:rsidRPr="00582D56">
        <w:rPr>
          <w:rFonts w:ascii="Bookman Old Style" w:eastAsia="Cambria" w:hAnsi="Bookman Old Style" w:cs="Cambria"/>
          <w:sz w:val="24"/>
        </w:rPr>
        <w:t>que este subscreve fulcrado no artigo 112 da Resolução nº 016/90 (Regimento Interno), REQUER AO Exmº Senhor Prefeito Municipal José de Barros Neto, após deliberação d</w:t>
      </w:r>
      <w:r>
        <w:rPr>
          <w:rFonts w:ascii="Bookman Old Style" w:eastAsia="Cambria" w:hAnsi="Bookman Old Style" w:cs="Cambria"/>
          <w:sz w:val="24"/>
        </w:rPr>
        <w:t xml:space="preserve">o Plenário, providências no que </w:t>
      </w:r>
      <w:r w:rsidR="008C7707" w:rsidRPr="00582D56">
        <w:rPr>
          <w:rFonts w:ascii="Bookman Old Style" w:eastAsia="Cambria" w:hAnsi="Bookman Old Style" w:cs="Cambria"/>
          <w:sz w:val="24"/>
        </w:rPr>
        <w:t>tangue:</w:t>
      </w:r>
      <w:r w:rsidR="00582D56" w:rsidRPr="00582D56">
        <w:rPr>
          <w:rFonts w:ascii="Bookman Old Style" w:eastAsia="Cambria" w:hAnsi="Bookman Old Style" w:cs="Cambria"/>
          <w:b/>
          <w:sz w:val="24"/>
        </w:rPr>
        <w:t xml:space="preserve"> </w:t>
      </w:r>
      <w:r w:rsidR="00F123DB">
        <w:rPr>
          <w:rFonts w:ascii="Bookman Old Style" w:eastAsia="Cambria" w:hAnsi="Bookman Old Style" w:cs="Cambria"/>
          <w:b/>
          <w:sz w:val="24"/>
        </w:rPr>
        <w:t>A POSSIBILIDADE EM CONSTRUIR REDUTORES DE VELOCIDADES (QUEBRA MOLAS) NA RUA ANGELINA MENEZES NO BAIRRO SÃO JOSÉ</w:t>
      </w:r>
      <w:r w:rsidR="003E56C8">
        <w:rPr>
          <w:rFonts w:ascii="Bookman Old Style" w:eastAsia="Cambria" w:hAnsi="Bookman Old Style" w:cs="Cambria"/>
          <w:b/>
          <w:sz w:val="24"/>
        </w:rPr>
        <w:t xml:space="preserve"> </w:t>
      </w:r>
      <w:r w:rsidR="005B3E1B">
        <w:rPr>
          <w:rFonts w:ascii="Bookman Old Style" w:eastAsia="Cambria" w:hAnsi="Bookman Old Style" w:cs="Cambria"/>
          <w:b/>
          <w:sz w:val="24"/>
        </w:rPr>
        <w:t>N</w:t>
      </w:r>
      <w:r w:rsidR="005B3E1B" w:rsidRPr="00582D56">
        <w:rPr>
          <w:rFonts w:ascii="Bookman Old Style" w:eastAsia="Cambria" w:hAnsi="Bookman Old Style" w:cs="Cambria"/>
          <w:b/>
          <w:sz w:val="24"/>
        </w:rPr>
        <w:t>ESTE</w:t>
      </w:r>
      <w:r w:rsidR="005B3E1B" w:rsidRPr="00582D56">
        <w:rPr>
          <w:rFonts w:ascii="Bookman Old Style" w:hAnsi="Bookman Old Style" w:cs="Arial"/>
          <w:color w:val="333333"/>
          <w:shd w:val="clear" w:color="auto" w:fill="E5E5E5"/>
        </w:rPr>
        <w:t xml:space="preserve"> </w:t>
      </w:r>
      <w:r w:rsidR="005B3E1B" w:rsidRPr="00582D56">
        <w:rPr>
          <w:rFonts w:ascii="Bookman Old Style" w:eastAsia="Cambria" w:hAnsi="Bookman Old Style" w:cs="Cambria"/>
          <w:b/>
          <w:sz w:val="24"/>
        </w:rPr>
        <w:t>MUNICÍPIO BAIXO GUANDU/ES”.</w:t>
      </w:r>
      <w:r w:rsidR="005F6053">
        <w:rPr>
          <w:rFonts w:ascii="Bookman Old Style" w:eastAsia="Cambria" w:hAnsi="Bookman Old Style" w:cs="Cambria"/>
          <w:b/>
          <w:sz w:val="24"/>
        </w:rPr>
        <w:t xml:space="preserve"> </w:t>
      </w:r>
    </w:p>
    <w:p w:rsidR="00E42182" w:rsidRPr="00582D56" w:rsidRDefault="00C848C3" w:rsidP="00CF05B1">
      <w:pPr>
        <w:tabs>
          <w:tab w:val="left" w:pos="5430"/>
        </w:tabs>
        <w:spacing w:after="0"/>
        <w:ind w:left="1416"/>
        <w:jc w:val="both"/>
        <w:rPr>
          <w:rFonts w:ascii="Bookman Old Style" w:eastAsia="Cambria" w:hAnsi="Bookman Old Style" w:cs="Cambria"/>
          <w:b/>
          <w:sz w:val="24"/>
        </w:rPr>
      </w:pPr>
      <w:r>
        <w:rPr>
          <w:rFonts w:ascii="Bookman Old Style" w:eastAsia="Cambria" w:hAnsi="Bookman Old Style" w:cs="Cambria"/>
          <w:b/>
          <w:sz w:val="24"/>
        </w:rPr>
        <w:tab/>
      </w:r>
    </w:p>
    <w:p w:rsidR="00E42182" w:rsidRPr="00582D56" w:rsidRDefault="00E42182" w:rsidP="00582D56">
      <w:pPr>
        <w:ind w:left="1416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- ES, Plenário M</w:t>
      </w:r>
      <w:r w:rsidR="00EC21AC" w:rsidRPr="00582D56">
        <w:rPr>
          <w:rFonts w:ascii="Bookman Old Style" w:eastAsia="Cambria" w:hAnsi="Bookman Old Style" w:cs="Cambria"/>
          <w:b/>
          <w:sz w:val="24"/>
        </w:rPr>
        <w:t>ons</w:t>
      </w:r>
      <w:r w:rsidR="00BA00A8" w:rsidRPr="00582D56">
        <w:rPr>
          <w:rFonts w:ascii="Bookman Old Style" w:eastAsia="Cambria" w:hAnsi="Bookman Old Style" w:cs="Cambria"/>
          <w:b/>
          <w:sz w:val="24"/>
        </w:rPr>
        <w:t xml:space="preserve">enhor </w:t>
      </w:r>
      <w:r w:rsidR="0068584B">
        <w:rPr>
          <w:rFonts w:ascii="Bookman Old Style" w:eastAsia="Cambria" w:hAnsi="Bookman Old Style" w:cs="Cambria"/>
          <w:b/>
          <w:sz w:val="24"/>
        </w:rPr>
        <w:t xml:space="preserve">Alonso Leite, aos </w:t>
      </w:r>
      <w:r w:rsidR="005C36C2">
        <w:rPr>
          <w:rFonts w:ascii="Bookman Old Style" w:eastAsia="Cambria" w:hAnsi="Bookman Old Style" w:cs="Cambria"/>
          <w:b/>
          <w:sz w:val="24"/>
        </w:rPr>
        <w:t xml:space="preserve">cinco </w:t>
      </w:r>
      <w:r w:rsidR="00573F8B" w:rsidRPr="00582D56">
        <w:rPr>
          <w:rFonts w:ascii="Bookman Old Style" w:eastAsia="Cambria" w:hAnsi="Bookman Old Style" w:cs="Cambria"/>
          <w:b/>
          <w:sz w:val="24"/>
        </w:rPr>
        <w:t>di</w:t>
      </w:r>
      <w:r w:rsidR="005C36C2">
        <w:rPr>
          <w:rFonts w:ascii="Bookman Old Style" w:eastAsia="Cambria" w:hAnsi="Bookman Old Style" w:cs="Cambria"/>
          <w:b/>
          <w:sz w:val="24"/>
        </w:rPr>
        <w:t>as do mês de fevereiro</w:t>
      </w:r>
      <w:r w:rsidR="005A59AC">
        <w:rPr>
          <w:rFonts w:ascii="Bookman Old Style" w:eastAsia="Cambria" w:hAnsi="Bookman Old Style" w:cs="Cambria"/>
          <w:b/>
          <w:sz w:val="24"/>
        </w:rPr>
        <w:t xml:space="preserve"> 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:rsid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582D56" w:rsidRP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VEREADOR</w:t>
      </w:r>
    </w:p>
    <w:p w:rsidR="000C7E99" w:rsidRDefault="000C7E99" w:rsidP="009D2919">
      <w:pPr>
        <w:rPr>
          <w:rFonts w:ascii="Bookman Old Style" w:eastAsia="Cambria" w:hAnsi="Bookman Old Style" w:cs="Cambria"/>
          <w:b/>
          <w:sz w:val="28"/>
          <w:u w:val="single"/>
        </w:rPr>
      </w:pPr>
    </w:p>
    <w:p w:rsidR="005A59AC" w:rsidRDefault="005A59AC" w:rsidP="009D2919">
      <w:pPr>
        <w:rPr>
          <w:rFonts w:ascii="Bookman Old Style" w:eastAsia="Cambria" w:hAnsi="Bookman Old Style" w:cs="Cambria"/>
          <w:b/>
          <w:sz w:val="28"/>
          <w:u w:val="single"/>
        </w:rPr>
      </w:pPr>
    </w:p>
    <w:p w:rsidR="00F61CF0" w:rsidRPr="00582D56" w:rsidRDefault="00F61CF0" w:rsidP="009D2919">
      <w:pPr>
        <w:rPr>
          <w:rFonts w:ascii="Bookman Old Style" w:eastAsia="Cambria" w:hAnsi="Bookman Old Style" w:cs="Cambria"/>
          <w:b/>
          <w:sz w:val="28"/>
          <w:u w:val="single"/>
        </w:rPr>
      </w:pPr>
    </w:p>
    <w:p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8"/>
          <w:u w:val="single"/>
        </w:rPr>
      </w:pPr>
      <w:r w:rsidRPr="00582D56">
        <w:rPr>
          <w:rFonts w:ascii="Bookman Old Style" w:eastAsia="Cambria" w:hAnsi="Bookman Old Style" w:cs="Cambria"/>
          <w:b/>
          <w:sz w:val="28"/>
          <w:u w:val="single"/>
        </w:rPr>
        <w:t>JUSTIFICATIVA</w:t>
      </w:r>
    </w:p>
    <w:p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4"/>
          <w:u w:val="single"/>
        </w:rPr>
      </w:pP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Exmºs Senhores Membros da Mesa Diretora da Câmara Municipal de Baixo Guandu/ES.</w:t>
      </w:r>
    </w:p>
    <w:p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:rsidR="00742F8B" w:rsidRPr="005B3E1B" w:rsidRDefault="005C36C2" w:rsidP="00742F8B">
      <w:pPr>
        <w:ind w:left="708" w:firstLine="708"/>
        <w:jc w:val="both"/>
        <w:rPr>
          <w:rFonts w:ascii="Bookman Old Style" w:eastAsia="Cambria" w:hAnsi="Bookman Old Style" w:cs="Cambria"/>
        </w:rPr>
      </w:pPr>
      <w:r>
        <w:rPr>
          <w:rFonts w:ascii="Bookman Old Style" w:eastAsia="Cambria" w:hAnsi="Bookman Old Style" w:cs="Cambria"/>
          <w:b/>
        </w:rPr>
        <w:t>JUSTIFICATIVA</w:t>
      </w:r>
      <w:r w:rsidR="00D37122" w:rsidRPr="00F61CF0">
        <w:rPr>
          <w:rFonts w:ascii="Bookman Old Style" w:eastAsia="Cambria" w:hAnsi="Bookman Old Style" w:cs="Cambria"/>
          <w:sz w:val="24"/>
        </w:rPr>
        <w:t>:</w:t>
      </w:r>
      <w:r w:rsidR="005E3FD0" w:rsidRPr="00F61CF0">
        <w:rPr>
          <w:rFonts w:ascii="Bookman Old Style" w:eastAsia="Cambria" w:hAnsi="Bookman Old Style" w:cs="Cambria"/>
          <w:sz w:val="24"/>
        </w:rPr>
        <w:t xml:space="preserve"> </w:t>
      </w:r>
    </w:p>
    <w:p w:rsidR="005C36C2" w:rsidRDefault="005C36C2" w:rsidP="005F03B7">
      <w:pPr>
        <w:ind w:left="720" w:firstLine="696"/>
        <w:jc w:val="both"/>
        <w:rPr>
          <w:rFonts w:ascii="Bookman Old Style" w:eastAsia="Cambria" w:hAnsi="Bookman Old Style" w:cs="Cambria"/>
          <w:sz w:val="24"/>
        </w:rPr>
      </w:pPr>
      <w:r w:rsidRPr="005C36C2">
        <w:rPr>
          <w:rFonts w:ascii="Bookman Old Style" w:eastAsia="Cambria" w:hAnsi="Bookman Old Style" w:cs="Cambria"/>
          <w:sz w:val="24"/>
        </w:rPr>
        <w:t>Este Vereador vem reforçar a importância de um</w:t>
      </w:r>
      <w:r>
        <w:rPr>
          <w:rFonts w:ascii="Bookman Old Style" w:eastAsia="Cambria" w:hAnsi="Bookman Old Style" w:cs="Cambria"/>
          <w:sz w:val="24"/>
        </w:rPr>
        <w:t xml:space="preserve"> estudo para a implantação desses quebra molas na Rua Angelina Meneses</w:t>
      </w:r>
      <w:r w:rsidRPr="005C36C2">
        <w:rPr>
          <w:rFonts w:ascii="Bookman Old Style" w:eastAsia="Cambria" w:hAnsi="Bookman Old Style" w:cs="Cambria"/>
          <w:sz w:val="24"/>
        </w:rPr>
        <w:t>, nas proximidades do</w:t>
      </w:r>
      <w:r>
        <w:rPr>
          <w:rFonts w:ascii="Bookman Old Style" w:eastAsia="Cambria" w:hAnsi="Bookman Old Style" w:cs="Cambria"/>
          <w:sz w:val="24"/>
        </w:rPr>
        <w:t>s</w:t>
      </w:r>
      <w:r w:rsidRPr="005C36C2">
        <w:rPr>
          <w:rFonts w:ascii="Bookman Old Style" w:eastAsia="Cambria" w:hAnsi="Bookman Old Style" w:cs="Cambria"/>
          <w:sz w:val="24"/>
        </w:rPr>
        <w:t xml:space="preserve"> número</w:t>
      </w:r>
      <w:r>
        <w:rPr>
          <w:rFonts w:ascii="Bookman Old Style" w:eastAsia="Cambria" w:hAnsi="Bookman Old Style" w:cs="Cambria"/>
          <w:sz w:val="24"/>
        </w:rPr>
        <w:t>s 270, 379, 550 e 670</w:t>
      </w:r>
      <w:r w:rsidRPr="005C36C2">
        <w:rPr>
          <w:rFonts w:ascii="Bookman Old Style" w:eastAsia="Cambria" w:hAnsi="Bookman Old Style" w:cs="Cambria"/>
          <w:sz w:val="24"/>
        </w:rPr>
        <w:t>.</w:t>
      </w:r>
    </w:p>
    <w:p w:rsidR="005C36C2" w:rsidRPr="005C36C2" w:rsidRDefault="005C36C2" w:rsidP="005F03B7">
      <w:pPr>
        <w:ind w:left="720" w:firstLine="696"/>
        <w:jc w:val="both"/>
        <w:rPr>
          <w:rFonts w:ascii="Bookman Old Style" w:eastAsia="Cambria" w:hAnsi="Bookman Old Style" w:cs="Cambria"/>
          <w:sz w:val="24"/>
        </w:rPr>
      </w:pPr>
      <w:r w:rsidRPr="005C36C2">
        <w:rPr>
          <w:rFonts w:ascii="Bookman Old Style" w:eastAsia="Cambria" w:hAnsi="Bookman Old Style" w:cs="Cambria"/>
          <w:sz w:val="24"/>
        </w:rPr>
        <w:t xml:space="preserve"> Este pedido é uma solicitação dos moradores do local, pois há um grande fluxo de veículos na rua citada, que por muitas vezes passam com velocidade excessiva para o local, colocando em risco a vida de pedestres.</w:t>
      </w:r>
    </w:p>
    <w:p w:rsidR="00664534" w:rsidRPr="00582D56" w:rsidRDefault="00664534" w:rsidP="005F03B7">
      <w:pPr>
        <w:ind w:left="720" w:firstLine="696"/>
        <w:jc w:val="both"/>
        <w:rPr>
          <w:rFonts w:ascii="Bookman Old Style" w:eastAsia="Cambria" w:hAnsi="Bookman Old Style" w:cs="Cambria"/>
          <w:sz w:val="24"/>
        </w:rPr>
      </w:pPr>
      <w:r w:rsidRPr="00582D56">
        <w:rPr>
          <w:rFonts w:ascii="Bookman Old Style" w:eastAsia="Cambria" w:hAnsi="Bookman Old Style" w:cs="Cambria"/>
          <w:sz w:val="24"/>
        </w:rPr>
        <w:t>Esclarece ainda, que tal procedimento é de competência do Município.</w:t>
      </w:r>
    </w:p>
    <w:p w:rsidR="005F03B7" w:rsidRDefault="00664534" w:rsidP="008126B9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sz w:val="24"/>
        </w:rPr>
        <w:t>Faço ao acima alinhado, espero contar com o apoio do Poder Legislativo na aprovação deste Pedido</w:t>
      </w:r>
      <w:r w:rsidR="00370805" w:rsidRPr="00582D56">
        <w:rPr>
          <w:rFonts w:ascii="Bookman Old Style" w:eastAsia="Cambria" w:hAnsi="Bookman Old Style" w:cs="Cambria"/>
          <w:sz w:val="24"/>
        </w:rPr>
        <w:t xml:space="preserve"> </w:t>
      </w:r>
      <w:r w:rsidRPr="00582D56">
        <w:rPr>
          <w:rFonts w:ascii="Bookman Old Style" w:eastAsia="Cambria" w:hAnsi="Bookman Old Style" w:cs="Cambria"/>
          <w:sz w:val="24"/>
        </w:rPr>
        <w:t xml:space="preserve">de Providência e do Poder Executivo em sua execução, por ser medida de inteira </w:t>
      </w:r>
      <w:r w:rsidRPr="00582D56">
        <w:rPr>
          <w:rFonts w:ascii="Bookman Old Style" w:eastAsia="Cambria" w:hAnsi="Bookman Old Style" w:cs="Cambria"/>
          <w:b/>
          <w:sz w:val="24"/>
        </w:rPr>
        <w:t>JUSTIÇA.</w:t>
      </w:r>
      <w:bookmarkStart w:id="0" w:name="_GoBack"/>
      <w:bookmarkEnd w:id="0"/>
    </w:p>
    <w:p w:rsidR="008126B9" w:rsidRPr="00582D56" w:rsidRDefault="008126B9" w:rsidP="008126B9">
      <w:pPr>
        <w:ind w:left="720"/>
        <w:jc w:val="both"/>
        <w:rPr>
          <w:rFonts w:ascii="Bookman Old Style" w:eastAsia="Cambria" w:hAnsi="Bookman Old Style" w:cs="Cambria"/>
          <w:b/>
          <w:sz w:val="24"/>
        </w:rPr>
      </w:pPr>
    </w:p>
    <w:p w:rsidR="00582D56" w:rsidRDefault="00664534" w:rsidP="009D2919">
      <w:pPr>
        <w:ind w:left="709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– ES, Plenário Monsenhor Alonso Leite, a</w:t>
      </w:r>
      <w:r w:rsidR="008B0EAE">
        <w:rPr>
          <w:rFonts w:ascii="Bookman Old Style" w:eastAsia="Cambria" w:hAnsi="Bookman Old Style" w:cs="Cambria"/>
          <w:b/>
          <w:sz w:val="24"/>
        </w:rPr>
        <w:t>o</w:t>
      </w:r>
      <w:r w:rsidR="005C36C2">
        <w:rPr>
          <w:rFonts w:ascii="Bookman Old Style" w:eastAsia="Cambria" w:hAnsi="Bookman Old Style" w:cs="Cambria"/>
          <w:b/>
          <w:sz w:val="24"/>
        </w:rPr>
        <w:t>s cinco dias do mês de fevereiro</w:t>
      </w:r>
      <w:r w:rsidR="00147A71" w:rsidRPr="00582D56">
        <w:rPr>
          <w:rFonts w:ascii="Bookman Old Style" w:eastAsia="Cambria" w:hAnsi="Bookman Old Style" w:cs="Cambria"/>
          <w:b/>
          <w:sz w:val="24"/>
        </w:rPr>
        <w:t xml:space="preserve"> </w:t>
      </w:r>
      <w:r w:rsidR="000F1A44">
        <w:rPr>
          <w:rFonts w:ascii="Bookman Old Style" w:eastAsia="Cambria" w:hAnsi="Bookman Old Style" w:cs="Cambria"/>
          <w:b/>
          <w:sz w:val="24"/>
        </w:rPr>
        <w:t>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:rsidR="004F500A" w:rsidRDefault="004F500A" w:rsidP="008126B9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8126B9" w:rsidRDefault="008126B9" w:rsidP="008126B9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CF05B1" w:rsidRDefault="00CF05B1" w:rsidP="008126B9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9D2919" w:rsidRPr="00582D56" w:rsidRDefault="009D2919" w:rsidP="00582D56">
      <w:pPr>
        <w:ind w:left="709" w:right="-872"/>
        <w:jc w:val="both"/>
        <w:rPr>
          <w:rFonts w:ascii="Bookman Old Style" w:eastAsia="Cambria" w:hAnsi="Bookman Old Style" w:cs="Cambria"/>
          <w:b/>
          <w:sz w:val="24"/>
        </w:rPr>
      </w:pPr>
    </w:p>
    <w:p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:rsidR="00664534" w:rsidRPr="00582D56" w:rsidRDefault="00664534" w:rsidP="00582D56">
      <w:pPr>
        <w:jc w:val="center"/>
        <w:rPr>
          <w:rFonts w:ascii="Bookman Old Style" w:eastAsia="Courier New" w:hAnsi="Bookman Old Style" w:cs="Courier New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(VEREADOR- AUTOR</w:t>
      </w:r>
      <w:r w:rsidRPr="00582D56">
        <w:rPr>
          <w:rFonts w:ascii="Bookman Old Style" w:eastAsia="Courier New" w:hAnsi="Bookman Old Style" w:cs="Courier New"/>
          <w:b/>
          <w:sz w:val="24"/>
        </w:rPr>
        <w:t>)</w:t>
      </w:r>
    </w:p>
    <w:sectPr w:rsidR="00664534" w:rsidRPr="00582D5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0F8" w:rsidRDefault="005B20F8" w:rsidP="00CE7E60">
      <w:pPr>
        <w:spacing w:after="0" w:line="240" w:lineRule="auto"/>
      </w:pPr>
      <w:r>
        <w:separator/>
      </w:r>
    </w:p>
  </w:endnote>
  <w:endnote w:type="continuationSeparator" w:id="1">
    <w:p w:rsidR="005B20F8" w:rsidRDefault="005B20F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CE7E60">
    <w:pPr>
      <w:pStyle w:val="Rodap"/>
      <w:pBdr>
        <w:bottom w:val="single" w:sz="12" w:space="1" w:color="auto"/>
      </w:pBdr>
    </w:pPr>
  </w:p>
  <w:p w:rsidR="00CE7E60" w:rsidRDefault="00926189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0F8" w:rsidRDefault="005B20F8" w:rsidP="00CE7E60">
      <w:pPr>
        <w:spacing w:after="0" w:line="240" w:lineRule="auto"/>
      </w:pPr>
      <w:r>
        <w:separator/>
      </w:r>
    </w:p>
  </w:footnote>
  <w:footnote w:type="continuationSeparator" w:id="1">
    <w:p w:rsidR="005B20F8" w:rsidRDefault="005B20F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EF6F0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E60" w:rsidRDefault="00EF6F00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26189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AEA" w:rsidRDefault="00EF6F0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attachedTemplate r:id="rId1"/>
  <w:defaultTabStop w:val="708"/>
  <w:hyphenationZone w:val="425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B19A1"/>
    <w:rsid w:val="00010561"/>
    <w:rsid w:val="0001592A"/>
    <w:rsid w:val="00031C9D"/>
    <w:rsid w:val="00082823"/>
    <w:rsid w:val="000A19EF"/>
    <w:rsid w:val="000A764C"/>
    <w:rsid w:val="000C7E99"/>
    <w:rsid w:val="000D7FAA"/>
    <w:rsid w:val="000F1A44"/>
    <w:rsid w:val="0011217C"/>
    <w:rsid w:val="001142D2"/>
    <w:rsid w:val="0012504C"/>
    <w:rsid w:val="00127210"/>
    <w:rsid w:val="00132F3B"/>
    <w:rsid w:val="00147A71"/>
    <w:rsid w:val="00163EAE"/>
    <w:rsid w:val="00167DB6"/>
    <w:rsid w:val="0020001D"/>
    <w:rsid w:val="002B1A30"/>
    <w:rsid w:val="002B6D7F"/>
    <w:rsid w:val="002F0FBC"/>
    <w:rsid w:val="002F12E6"/>
    <w:rsid w:val="00330C30"/>
    <w:rsid w:val="00335FAF"/>
    <w:rsid w:val="003515F8"/>
    <w:rsid w:val="00370805"/>
    <w:rsid w:val="00393862"/>
    <w:rsid w:val="003E56C8"/>
    <w:rsid w:val="003F1F7D"/>
    <w:rsid w:val="0042097E"/>
    <w:rsid w:val="004228AF"/>
    <w:rsid w:val="004432B5"/>
    <w:rsid w:val="004A2E12"/>
    <w:rsid w:val="004C59A1"/>
    <w:rsid w:val="004D2731"/>
    <w:rsid w:val="004E3712"/>
    <w:rsid w:val="004F500A"/>
    <w:rsid w:val="00514999"/>
    <w:rsid w:val="005365D4"/>
    <w:rsid w:val="00547CCA"/>
    <w:rsid w:val="00554561"/>
    <w:rsid w:val="00573F8B"/>
    <w:rsid w:val="00582D56"/>
    <w:rsid w:val="00585D62"/>
    <w:rsid w:val="005A410B"/>
    <w:rsid w:val="005A59AC"/>
    <w:rsid w:val="005A5A67"/>
    <w:rsid w:val="005B20F8"/>
    <w:rsid w:val="005B3E1B"/>
    <w:rsid w:val="005C36C2"/>
    <w:rsid w:val="005E2B81"/>
    <w:rsid w:val="005E3FD0"/>
    <w:rsid w:val="005F03B7"/>
    <w:rsid w:val="005F6053"/>
    <w:rsid w:val="006119AF"/>
    <w:rsid w:val="00617DCE"/>
    <w:rsid w:val="00636499"/>
    <w:rsid w:val="00664534"/>
    <w:rsid w:val="0068584B"/>
    <w:rsid w:val="006B19A1"/>
    <w:rsid w:val="006D69D6"/>
    <w:rsid w:val="007302ED"/>
    <w:rsid w:val="00742F8B"/>
    <w:rsid w:val="007C16D0"/>
    <w:rsid w:val="007C6EA9"/>
    <w:rsid w:val="007D4D8B"/>
    <w:rsid w:val="007D7AEA"/>
    <w:rsid w:val="008126B9"/>
    <w:rsid w:val="00812EB2"/>
    <w:rsid w:val="00887F92"/>
    <w:rsid w:val="008A23E5"/>
    <w:rsid w:val="008A28E2"/>
    <w:rsid w:val="008B0EAE"/>
    <w:rsid w:val="008B6F6A"/>
    <w:rsid w:val="008C3393"/>
    <w:rsid w:val="008C5220"/>
    <w:rsid w:val="008C7707"/>
    <w:rsid w:val="008D28F6"/>
    <w:rsid w:val="00906955"/>
    <w:rsid w:val="00926189"/>
    <w:rsid w:val="00927EDF"/>
    <w:rsid w:val="00941D92"/>
    <w:rsid w:val="009761F6"/>
    <w:rsid w:val="00980AAB"/>
    <w:rsid w:val="009D2919"/>
    <w:rsid w:val="009E2E56"/>
    <w:rsid w:val="009F4EF6"/>
    <w:rsid w:val="00AB177D"/>
    <w:rsid w:val="00AC4FD1"/>
    <w:rsid w:val="00B00C52"/>
    <w:rsid w:val="00B25081"/>
    <w:rsid w:val="00B54379"/>
    <w:rsid w:val="00B5495D"/>
    <w:rsid w:val="00B940CC"/>
    <w:rsid w:val="00BA00A8"/>
    <w:rsid w:val="00BA3F0A"/>
    <w:rsid w:val="00BB52C1"/>
    <w:rsid w:val="00BB6314"/>
    <w:rsid w:val="00BF2814"/>
    <w:rsid w:val="00C2105A"/>
    <w:rsid w:val="00C2229E"/>
    <w:rsid w:val="00C32583"/>
    <w:rsid w:val="00C5455F"/>
    <w:rsid w:val="00C7530B"/>
    <w:rsid w:val="00C8410F"/>
    <w:rsid w:val="00C848C3"/>
    <w:rsid w:val="00CB6009"/>
    <w:rsid w:val="00CC69D8"/>
    <w:rsid w:val="00CE7E60"/>
    <w:rsid w:val="00CF05B1"/>
    <w:rsid w:val="00CF2751"/>
    <w:rsid w:val="00D37122"/>
    <w:rsid w:val="00D43DAE"/>
    <w:rsid w:val="00D47D7F"/>
    <w:rsid w:val="00D559E9"/>
    <w:rsid w:val="00D7531B"/>
    <w:rsid w:val="00D83636"/>
    <w:rsid w:val="00DA0CC5"/>
    <w:rsid w:val="00DC1569"/>
    <w:rsid w:val="00DC2056"/>
    <w:rsid w:val="00E00C96"/>
    <w:rsid w:val="00E0189C"/>
    <w:rsid w:val="00E322C9"/>
    <w:rsid w:val="00E42182"/>
    <w:rsid w:val="00EB6193"/>
    <w:rsid w:val="00EC21AC"/>
    <w:rsid w:val="00EE6D8F"/>
    <w:rsid w:val="00EF6F00"/>
    <w:rsid w:val="00F05B03"/>
    <w:rsid w:val="00F1141D"/>
    <w:rsid w:val="00F123DB"/>
    <w:rsid w:val="00F61CF0"/>
    <w:rsid w:val="00F8085A"/>
    <w:rsid w:val="00FA3636"/>
    <w:rsid w:val="00FD3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EB2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330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30C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66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53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D371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3712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30C30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330C30"/>
    <w:rPr>
      <w:rFonts w:ascii="Times New Roman" w:eastAsia="Times New Roman" w:hAnsi="Times New Roman"/>
      <w:b/>
      <w:bCs/>
      <w:sz w:val="27"/>
      <w:szCs w:val="27"/>
    </w:rPr>
  </w:style>
  <w:style w:type="character" w:styleId="nfase">
    <w:name w:val="Emphasis"/>
    <w:basedOn w:val="Fontepargpadro"/>
    <w:uiPriority w:val="20"/>
    <w:qFormat/>
    <w:rsid w:val="00330C30"/>
    <w:rPr>
      <w:i/>
      <w:iCs/>
    </w:rPr>
  </w:style>
  <w:style w:type="character" w:customStyle="1" w:styleId="apple-converted-space">
    <w:name w:val="apple-converted-space"/>
    <w:basedOn w:val="Fontepargpadro"/>
    <w:rsid w:val="00330C30"/>
  </w:style>
  <w:style w:type="character" w:customStyle="1" w:styleId="numbers">
    <w:name w:val="numbers"/>
    <w:basedOn w:val="Fontepargpadro"/>
    <w:rsid w:val="00D47D7F"/>
  </w:style>
  <w:style w:type="character" w:styleId="Hyperlink">
    <w:name w:val="Hyperlink"/>
    <w:basedOn w:val="Fontepargpadro"/>
    <w:uiPriority w:val="99"/>
    <w:semiHidden/>
    <w:unhideWhenUsed/>
    <w:rsid w:val="00D47D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NA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33</TotalTime>
  <Pages>2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2020-02-06T01:33:00Z</dcterms:created>
  <dcterms:modified xsi:type="dcterms:W3CDTF">2020-02-06T01:55:00Z</dcterms:modified>
</cp:coreProperties>
</file>