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F64" w:rsidRDefault="00900F64" w:rsidP="00900F64">
      <w:pPr>
        <w:spacing w:after="0" w:line="36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Pedido de Providência Nº ___/2020</w:t>
      </w:r>
    </w:p>
    <w:p w:rsidR="00900F64" w:rsidRDefault="00900F64" w:rsidP="00900F64">
      <w:pPr>
        <w:spacing w:after="0" w:line="36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Autor: José Carlos Vieira     </w:t>
      </w:r>
    </w:p>
    <w:p w:rsidR="00900F64" w:rsidRDefault="00900F64" w:rsidP="00900F64">
      <w:pPr>
        <w:spacing w:after="0" w:line="276" w:lineRule="auto"/>
        <w:rPr>
          <w:rFonts w:ascii="Arial" w:eastAsia="Arial" w:hAnsi="Arial" w:cs="Arial"/>
          <w:b/>
          <w:sz w:val="24"/>
        </w:rPr>
      </w:pPr>
    </w:p>
    <w:p w:rsidR="00900F64" w:rsidRDefault="00900F64" w:rsidP="00900F64">
      <w:pPr>
        <w:spacing w:after="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Vereador José Carlos Vieira vem através deste, em conformidade com a seção III, artigo 112 do regimento interno, solicitar que seja encaminhado ao Executivo Municipal o pedido de providência que se segue:</w:t>
      </w:r>
    </w:p>
    <w:p w:rsidR="00900F64" w:rsidRDefault="00900F64" w:rsidP="00900F64">
      <w:pPr>
        <w:spacing w:after="0" w:line="360" w:lineRule="auto"/>
        <w:jc w:val="both"/>
        <w:rPr>
          <w:rFonts w:ascii="Arial" w:eastAsia="Arial" w:hAnsi="Arial" w:cs="Arial"/>
          <w:sz w:val="24"/>
        </w:rPr>
      </w:pPr>
    </w:p>
    <w:p w:rsidR="00900F64" w:rsidRDefault="00900F64" w:rsidP="00900F64">
      <w:pPr>
        <w:spacing w:after="0" w:line="360" w:lineRule="auto"/>
        <w:ind w:left="1134" w:right="1394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Encaminho ao executivo os pedidos que seguem: Ampliação da rede de esgoto e calçamento no final da rua Pedro Álvares Cabral, Rosário 2.</w:t>
      </w:r>
    </w:p>
    <w:p w:rsidR="00900F64" w:rsidRDefault="00900F64" w:rsidP="00900F64">
      <w:pPr>
        <w:spacing w:after="0" w:line="360" w:lineRule="auto"/>
        <w:ind w:left="1134" w:right="1394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Ampliação da rede de esgoto, Concerto de lâmpadas e calçamento no final da rua Borba Gato, em frente ao N° 1730, próximo ao bar dos amigos, Rosário 2.</w:t>
      </w:r>
    </w:p>
    <w:p w:rsidR="00900F64" w:rsidRDefault="00900F64" w:rsidP="00900F64">
      <w:pPr>
        <w:spacing w:after="0" w:line="240" w:lineRule="auto"/>
        <w:rPr>
          <w:rFonts w:ascii="Arial" w:eastAsia="Arial" w:hAnsi="Arial" w:cs="Arial"/>
          <w:sz w:val="24"/>
        </w:rPr>
      </w:pPr>
    </w:p>
    <w:p w:rsidR="00900F64" w:rsidRDefault="00900F64" w:rsidP="00900F64">
      <w:pPr>
        <w:spacing w:after="0" w:line="240" w:lineRule="auto"/>
        <w:ind w:left="5103"/>
        <w:rPr>
          <w:rFonts w:ascii="Arial" w:eastAsia="Arial" w:hAnsi="Arial" w:cs="Arial"/>
          <w:sz w:val="24"/>
        </w:rPr>
      </w:pPr>
    </w:p>
    <w:p w:rsidR="00900F64" w:rsidRDefault="00900F64" w:rsidP="00900F64">
      <w:pPr>
        <w:spacing w:after="0" w:line="240" w:lineRule="auto"/>
        <w:jc w:val="center"/>
        <w:rPr>
          <w:rFonts w:ascii="Arial" w:eastAsia="Arial" w:hAnsi="Arial" w:cs="Arial"/>
          <w:b/>
          <w:sz w:val="24"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Justificativa</w:t>
      </w:r>
    </w:p>
    <w:p w:rsidR="00900F64" w:rsidRDefault="00900F64" w:rsidP="00900F64">
      <w:pPr>
        <w:spacing w:after="0" w:line="240" w:lineRule="auto"/>
        <w:rPr>
          <w:rFonts w:ascii="Arial" w:eastAsia="Arial" w:hAnsi="Arial" w:cs="Arial"/>
          <w:sz w:val="24"/>
        </w:rPr>
      </w:pPr>
    </w:p>
    <w:p w:rsidR="00900F64" w:rsidRDefault="00900F64" w:rsidP="00900F64">
      <w:pPr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:rsidR="00900F64" w:rsidRDefault="00900F64" w:rsidP="00900F64">
      <w:pPr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:rsidR="00900F64" w:rsidRDefault="00900F64" w:rsidP="00900F64">
      <w:pPr>
        <w:spacing w:after="0" w:line="36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Moradores pedem ampliação da rede de esgoto, calçamento das ruas e concerto das lâmpadas, assim melhorando a qualidade de vida dos moradores do bairro.</w:t>
      </w:r>
    </w:p>
    <w:p w:rsidR="00900F64" w:rsidRDefault="00900F64" w:rsidP="00900F64">
      <w:pPr>
        <w:spacing w:after="0" w:line="360" w:lineRule="auto"/>
        <w:jc w:val="both"/>
        <w:rPr>
          <w:rFonts w:ascii="Arial" w:eastAsia="Arial" w:hAnsi="Arial" w:cs="Arial"/>
          <w:b/>
          <w:sz w:val="24"/>
        </w:rPr>
      </w:pPr>
    </w:p>
    <w:p w:rsidR="00900F64" w:rsidRDefault="00900F64" w:rsidP="00900F64">
      <w:pPr>
        <w:spacing w:after="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Sem mais para o momento, renovo os protestos de minha estima e consideração. </w:t>
      </w:r>
    </w:p>
    <w:p w:rsidR="00900F64" w:rsidRDefault="00900F64" w:rsidP="00900F64">
      <w:pPr>
        <w:spacing w:after="0" w:line="360" w:lineRule="auto"/>
        <w:jc w:val="both"/>
        <w:rPr>
          <w:rFonts w:ascii="Arial" w:eastAsia="Arial" w:hAnsi="Arial" w:cs="Arial"/>
          <w:sz w:val="24"/>
        </w:rPr>
      </w:pPr>
    </w:p>
    <w:p w:rsidR="00900F64" w:rsidRDefault="00900F64" w:rsidP="00900F64">
      <w:pPr>
        <w:spacing w:after="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Baixo Guandu, </w:t>
      </w:r>
      <w:r>
        <w:rPr>
          <w:rFonts w:ascii="Arial" w:eastAsia="Arial" w:hAnsi="Arial" w:cs="Arial"/>
          <w:sz w:val="24"/>
        </w:rPr>
        <w:t>07</w:t>
      </w:r>
      <w:r>
        <w:rPr>
          <w:rFonts w:ascii="Arial" w:eastAsia="Arial" w:hAnsi="Arial" w:cs="Arial"/>
          <w:sz w:val="24"/>
        </w:rPr>
        <w:t xml:space="preserve"> de </w:t>
      </w:r>
      <w:r>
        <w:rPr>
          <w:rFonts w:ascii="Arial" w:eastAsia="Arial" w:hAnsi="Arial" w:cs="Arial"/>
          <w:sz w:val="24"/>
        </w:rPr>
        <w:t>fevereiro</w:t>
      </w:r>
      <w:r>
        <w:rPr>
          <w:rFonts w:ascii="Arial" w:eastAsia="Arial" w:hAnsi="Arial" w:cs="Arial"/>
          <w:sz w:val="24"/>
        </w:rPr>
        <w:t xml:space="preserve"> de 2020.</w:t>
      </w:r>
    </w:p>
    <w:p w:rsidR="00900F64" w:rsidRDefault="00900F64" w:rsidP="00900F64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900F64" w:rsidRDefault="00900F64" w:rsidP="00900F64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900F64" w:rsidRDefault="00900F64" w:rsidP="00900F64">
      <w:pPr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</w:p>
    <w:p w:rsidR="00900F64" w:rsidRDefault="00900F64" w:rsidP="00900F64">
      <w:pPr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José Carlos Vieira</w:t>
      </w:r>
    </w:p>
    <w:p w:rsidR="00900F64" w:rsidRDefault="00900F64" w:rsidP="00900F64">
      <w:pPr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Vereador</w:t>
      </w:r>
    </w:p>
    <w:p w:rsidR="00900F64" w:rsidRDefault="00900F64" w:rsidP="00900F64">
      <w:pPr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</w:p>
    <w:p w:rsidR="00B00C52" w:rsidRDefault="00B00C52">
      <w:bookmarkStart w:id="0" w:name="_GoBack"/>
      <w:bookmarkEnd w:id="0"/>
    </w:p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5C44" w:rsidRDefault="00AC5C44" w:rsidP="00CE7E60">
      <w:pPr>
        <w:spacing w:after="0" w:line="240" w:lineRule="auto"/>
      </w:pPr>
      <w:r>
        <w:separator/>
      </w:r>
    </w:p>
  </w:endnote>
  <w:endnote w:type="continuationSeparator" w:id="0">
    <w:p w:rsidR="00AC5C44" w:rsidRDefault="00AC5C44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CE7E60">
    <w:pPr>
      <w:pStyle w:val="Rodap"/>
      <w:pBdr>
        <w:bottom w:val="single" w:sz="12" w:space="1" w:color="auto"/>
      </w:pBdr>
    </w:pPr>
  </w:p>
  <w:p w:rsidR="00CE7E60" w:rsidRDefault="00900F64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5C44" w:rsidRDefault="00AC5C44" w:rsidP="00CE7E60">
      <w:pPr>
        <w:spacing w:after="0" w:line="240" w:lineRule="auto"/>
      </w:pPr>
      <w:r>
        <w:separator/>
      </w:r>
    </w:p>
  </w:footnote>
  <w:footnote w:type="continuationSeparator" w:id="0">
    <w:p w:rsidR="00AC5C44" w:rsidRDefault="00AC5C44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BB52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BB52C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</v:shape>
      </w:pict>
    </w:r>
    <w:r w:rsidR="00900F64">
      <w:rPr>
        <w:b/>
        <w:noProof/>
        <w:spacing w:val="40"/>
      </w:rPr>
      <w:drawing>
        <wp:inline distT="0" distB="0" distL="0" distR="0">
          <wp:extent cx="828675" cy="81915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900F6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BB52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131078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F64"/>
    <w:rsid w:val="002F12E6"/>
    <w:rsid w:val="007D7AEA"/>
    <w:rsid w:val="00900F64"/>
    <w:rsid w:val="00AC5C44"/>
    <w:rsid w:val="00B00C52"/>
    <w:rsid w:val="00BB52C1"/>
    <w:rsid w:val="00C7530B"/>
    <w:rsid w:val="00CE7E60"/>
    <w:rsid w:val="00E0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147ED1D"/>
  <w15:chartTrackingRefBased/>
  <w15:docId w15:val="{0DDF081D-5548-42F6-9D63-32C96CC1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0F64"/>
    <w:pPr>
      <w:spacing w:after="160" w:line="259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</dc:creator>
  <cp:keywords/>
  <dc:description/>
  <cp:lastModifiedBy>Salatiel</cp:lastModifiedBy>
  <cp:revision>2</cp:revision>
  <cp:lastPrinted>2020-02-07T13:49:00Z</cp:lastPrinted>
  <dcterms:created xsi:type="dcterms:W3CDTF">2020-02-07T13:48:00Z</dcterms:created>
  <dcterms:modified xsi:type="dcterms:W3CDTF">2020-02-07T13:51:00Z</dcterms:modified>
</cp:coreProperties>
</file>