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5A582B" w14:textId="77777777" w:rsidR="00A83450" w:rsidRDefault="00A83450" w:rsidP="00773874">
      <w:pPr>
        <w:jc w:val="center"/>
        <w:rPr>
          <w:rFonts w:ascii="Cambria" w:eastAsia="Cambria" w:hAnsi="Cambria" w:cs="Cambria"/>
          <w:b/>
          <w:sz w:val="28"/>
        </w:rPr>
      </w:pPr>
    </w:p>
    <w:p w14:paraId="22F530A8" w14:textId="706A1676" w:rsidR="00773874" w:rsidRDefault="00773874" w:rsidP="00773874">
      <w:pPr>
        <w:jc w:val="center"/>
        <w:rPr>
          <w:rFonts w:ascii="Cambria" w:eastAsia="Cambria" w:hAnsi="Cambria" w:cs="Cambria"/>
          <w:b/>
          <w:sz w:val="28"/>
        </w:rPr>
      </w:pPr>
      <w:r>
        <w:rPr>
          <w:rFonts w:ascii="Cambria" w:eastAsia="Cambria" w:hAnsi="Cambria" w:cs="Cambria"/>
          <w:b/>
          <w:sz w:val="28"/>
        </w:rPr>
        <w:t>PEDI</w:t>
      </w:r>
      <w:r w:rsidR="00150EAF">
        <w:rPr>
          <w:rFonts w:ascii="Cambria" w:eastAsia="Cambria" w:hAnsi="Cambria" w:cs="Cambria"/>
          <w:b/>
          <w:sz w:val="28"/>
        </w:rPr>
        <w:t>DO DE PROVIDÊNCIA Nº</w:t>
      </w:r>
      <w:r w:rsidR="00F34C93">
        <w:rPr>
          <w:rFonts w:ascii="Cambria" w:eastAsia="Cambria" w:hAnsi="Cambria" w:cs="Cambria"/>
          <w:b/>
          <w:sz w:val="28"/>
        </w:rPr>
        <w:t xml:space="preserve">  </w:t>
      </w:r>
      <w:r w:rsidR="00110A61">
        <w:rPr>
          <w:rFonts w:ascii="Cambria" w:eastAsia="Cambria" w:hAnsi="Cambria" w:cs="Cambria"/>
          <w:b/>
          <w:sz w:val="28"/>
        </w:rPr>
        <w:t xml:space="preserve">  </w:t>
      </w:r>
      <w:r w:rsidR="007F401C">
        <w:rPr>
          <w:rFonts w:ascii="Cambria" w:eastAsia="Cambria" w:hAnsi="Cambria" w:cs="Cambria"/>
          <w:b/>
          <w:sz w:val="28"/>
        </w:rPr>
        <w:t xml:space="preserve">  </w:t>
      </w:r>
      <w:r w:rsidR="00F34C93">
        <w:rPr>
          <w:rFonts w:ascii="Cambria" w:eastAsia="Cambria" w:hAnsi="Cambria" w:cs="Cambria"/>
          <w:b/>
          <w:sz w:val="28"/>
        </w:rPr>
        <w:t xml:space="preserve">    </w:t>
      </w:r>
      <w:r w:rsidR="001D7B42">
        <w:rPr>
          <w:rFonts w:ascii="Cambria" w:eastAsia="Cambria" w:hAnsi="Cambria" w:cs="Cambria"/>
          <w:b/>
          <w:sz w:val="28"/>
        </w:rPr>
        <w:t>/20</w:t>
      </w:r>
      <w:r w:rsidR="003523EE">
        <w:rPr>
          <w:rFonts w:ascii="Cambria" w:eastAsia="Cambria" w:hAnsi="Cambria" w:cs="Cambria"/>
          <w:b/>
          <w:sz w:val="28"/>
        </w:rPr>
        <w:t>20</w:t>
      </w:r>
      <w:bookmarkStart w:id="0" w:name="_GoBack"/>
      <w:bookmarkEnd w:id="0"/>
      <w:r>
        <w:rPr>
          <w:rFonts w:ascii="Cambria" w:eastAsia="Cambria" w:hAnsi="Cambria" w:cs="Cambria"/>
          <w:b/>
          <w:sz w:val="28"/>
        </w:rPr>
        <w:t>.</w:t>
      </w:r>
    </w:p>
    <w:p w14:paraId="33585800" w14:textId="77777777" w:rsidR="00773874" w:rsidRDefault="00773874" w:rsidP="00773874">
      <w:pPr>
        <w:jc w:val="center"/>
        <w:rPr>
          <w:rFonts w:ascii="Cambria" w:eastAsia="Cambria" w:hAnsi="Cambria" w:cs="Cambria"/>
          <w:b/>
          <w:sz w:val="28"/>
        </w:rPr>
      </w:pPr>
    </w:p>
    <w:p w14:paraId="5F34CFF7" w14:textId="77777777" w:rsidR="00773874" w:rsidRDefault="00773874" w:rsidP="00773874">
      <w:pPr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Autor: Vereador </w:t>
      </w:r>
      <w:r w:rsidR="003E1613">
        <w:rPr>
          <w:rFonts w:ascii="Cambria" w:eastAsia="Cambria" w:hAnsi="Cambria" w:cs="Cambria"/>
          <w:b/>
          <w:sz w:val="24"/>
        </w:rPr>
        <w:t xml:space="preserve">Geraldo </w:t>
      </w:r>
      <w:proofErr w:type="spellStart"/>
      <w:r w:rsidR="003E1613">
        <w:rPr>
          <w:rFonts w:ascii="Cambria" w:eastAsia="Cambria" w:hAnsi="Cambria" w:cs="Cambria"/>
          <w:b/>
          <w:sz w:val="24"/>
        </w:rPr>
        <w:t>Boone</w:t>
      </w:r>
      <w:proofErr w:type="spellEnd"/>
      <w:r>
        <w:rPr>
          <w:rFonts w:ascii="Cambria" w:eastAsia="Cambria" w:hAnsi="Cambria" w:cs="Cambria"/>
          <w:b/>
          <w:sz w:val="24"/>
        </w:rPr>
        <w:t>.</w:t>
      </w:r>
    </w:p>
    <w:p w14:paraId="081B1A04" w14:textId="77777777" w:rsidR="00773874" w:rsidRDefault="00773874" w:rsidP="00773874">
      <w:pPr>
        <w:jc w:val="both"/>
        <w:rPr>
          <w:rFonts w:ascii="Cambria" w:eastAsia="Cambria" w:hAnsi="Cambria" w:cs="Cambria"/>
          <w:sz w:val="24"/>
        </w:rPr>
      </w:pPr>
    </w:p>
    <w:p w14:paraId="12C1B26B" w14:textId="77777777" w:rsidR="00773874" w:rsidRDefault="00773874" w:rsidP="00773874">
      <w:pPr>
        <w:jc w:val="both"/>
        <w:rPr>
          <w:rFonts w:ascii="Cambria" w:eastAsia="Cambria" w:hAnsi="Cambria" w:cs="Cambria"/>
          <w:b/>
          <w:sz w:val="24"/>
        </w:rPr>
      </w:pPr>
      <w:proofErr w:type="spellStart"/>
      <w:r>
        <w:rPr>
          <w:rFonts w:ascii="Cambria" w:eastAsia="Cambria" w:hAnsi="Cambria" w:cs="Cambria"/>
          <w:b/>
          <w:sz w:val="24"/>
        </w:rPr>
        <w:t>Exmºs</w:t>
      </w:r>
      <w:proofErr w:type="spellEnd"/>
      <w:r>
        <w:rPr>
          <w:rFonts w:ascii="Cambria" w:eastAsia="Cambria" w:hAnsi="Cambria" w:cs="Cambria"/>
          <w:b/>
          <w:sz w:val="24"/>
        </w:rPr>
        <w:t xml:space="preserve"> Senhores Membros da Mesa Diretora da Câmara Municipal de Baixo Guandu/ES.</w:t>
      </w:r>
    </w:p>
    <w:p w14:paraId="2BE677BB" w14:textId="77777777" w:rsidR="00773874" w:rsidRDefault="00773874" w:rsidP="00773874">
      <w:pPr>
        <w:jc w:val="both"/>
        <w:rPr>
          <w:rFonts w:ascii="Cambria" w:eastAsia="Cambria" w:hAnsi="Cambria" w:cs="Cambria"/>
          <w:sz w:val="24"/>
        </w:rPr>
      </w:pPr>
    </w:p>
    <w:p w14:paraId="438C1800" w14:textId="77777777" w:rsidR="00773874" w:rsidRPr="00A96663" w:rsidRDefault="00773874" w:rsidP="00773874">
      <w:pPr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sz w:val="24"/>
        </w:rPr>
        <w:t xml:space="preserve">O Vereador que este subscreve </w:t>
      </w:r>
      <w:proofErr w:type="spellStart"/>
      <w:r>
        <w:rPr>
          <w:rFonts w:ascii="Cambria" w:eastAsia="Cambria" w:hAnsi="Cambria" w:cs="Cambria"/>
          <w:sz w:val="24"/>
        </w:rPr>
        <w:t>fulcrado</w:t>
      </w:r>
      <w:proofErr w:type="spellEnd"/>
      <w:r>
        <w:rPr>
          <w:rFonts w:ascii="Cambria" w:eastAsia="Cambria" w:hAnsi="Cambria" w:cs="Cambria"/>
          <w:sz w:val="24"/>
        </w:rPr>
        <w:t xml:space="preserve"> no artigo 112 da Resolução nº 016/90 (Regimento Interno), </w:t>
      </w:r>
      <w:r>
        <w:rPr>
          <w:rFonts w:ascii="Cambria" w:eastAsia="Cambria" w:hAnsi="Cambria" w:cs="Cambria"/>
          <w:b/>
          <w:sz w:val="24"/>
        </w:rPr>
        <w:t>REQUER</w:t>
      </w:r>
      <w:r>
        <w:rPr>
          <w:rFonts w:ascii="Cambria" w:eastAsia="Cambria" w:hAnsi="Cambria" w:cs="Cambria"/>
          <w:sz w:val="24"/>
        </w:rPr>
        <w:t xml:space="preserve"> AO </w:t>
      </w:r>
      <w:proofErr w:type="spellStart"/>
      <w:r>
        <w:rPr>
          <w:rFonts w:ascii="Cambria" w:eastAsia="Cambria" w:hAnsi="Cambria" w:cs="Cambria"/>
          <w:sz w:val="24"/>
        </w:rPr>
        <w:t>Exmº</w:t>
      </w:r>
      <w:proofErr w:type="spellEnd"/>
      <w:r>
        <w:rPr>
          <w:rFonts w:ascii="Cambria" w:eastAsia="Cambria" w:hAnsi="Cambria" w:cs="Cambria"/>
          <w:sz w:val="24"/>
        </w:rPr>
        <w:t xml:space="preserve"> Senhor Prefeito Municipal </w:t>
      </w:r>
      <w:r w:rsidR="00654168">
        <w:rPr>
          <w:rFonts w:ascii="Cambria" w:eastAsia="Cambria" w:hAnsi="Cambria" w:cs="Cambria"/>
          <w:b/>
          <w:sz w:val="24"/>
        </w:rPr>
        <w:t xml:space="preserve">JOSÉ DE BARROS NETO, </w:t>
      </w:r>
      <w:r w:rsidR="0098194D">
        <w:rPr>
          <w:rFonts w:ascii="Cambria" w:eastAsia="Cambria" w:hAnsi="Cambria" w:cs="Cambria"/>
          <w:sz w:val="24"/>
        </w:rPr>
        <w:t>Junto a Sec</w:t>
      </w:r>
      <w:r w:rsidR="0098194D" w:rsidRPr="0098194D">
        <w:rPr>
          <w:rFonts w:ascii="Cambria" w:eastAsia="Cambria" w:hAnsi="Cambria" w:cs="Cambria"/>
          <w:sz w:val="24"/>
        </w:rPr>
        <w:t>r</w:t>
      </w:r>
      <w:r w:rsidR="0098194D">
        <w:rPr>
          <w:rFonts w:ascii="Cambria" w:eastAsia="Cambria" w:hAnsi="Cambria" w:cs="Cambria"/>
          <w:sz w:val="24"/>
        </w:rPr>
        <w:t>e</w:t>
      </w:r>
      <w:r w:rsidR="0098194D" w:rsidRPr="0098194D">
        <w:rPr>
          <w:rFonts w:ascii="Cambria" w:eastAsia="Cambria" w:hAnsi="Cambria" w:cs="Cambria"/>
          <w:sz w:val="24"/>
        </w:rPr>
        <w:t xml:space="preserve">taria </w:t>
      </w:r>
      <w:r w:rsidR="00654168">
        <w:rPr>
          <w:rFonts w:ascii="Cambria" w:eastAsia="Cambria" w:hAnsi="Cambria" w:cs="Cambria"/>
          <w:sz w:val="24"/>
        </w:rPr>
        <w:t>competente</w:t>
      </w:r>
      <w:r w:rsidR="0098194D">
        <w:rPr>
          <w:rFonts w:ascii="Cambria" w:eastAsia="Cambria" w:hAnsi="Cambria" w:cs="Cambria"/>
          <w:b/>
          <w:sz w:val="24"/>
        </w:rPr>
        <w:t xml:space="preserve">, </w:t>
      </w:r>
      <w:r>
        <w:rPr>
          <w:rFonts w:ascii="Cambria" w:eastAsia="Cambria" w:hAnsi="Cambria" w:cs="Cambria"/>
          <w:sz w:val="24"/>
        </w:rPr>
        <w:t xml:space="preserve">após deliberação do Plenário, providências no que tangue: </w:t>
      </w:r>
      <w:r w:rsidRPr="00A96663">
        <w:rPr>
          <w:rFonts w:ascii="Cambria" w:eastAsia="Cambria" w:hAnsi="Cambria" w:cs="Cambria"/>
          <w:b/>
          <w:sz w:val="24"/>
        </w:rPr>
        <w:t>“</w:t>
      </w:r>
      <w:r w:rsidR="00871395">
        <w:rPr>
          <w:rFonts w:ascii="Cambria" w:eastAsia="Cambria" w:hAnsi="Cambria" w:cs="Cambria"/>
          <w:b/>
          <w:sz w:val="24"/>
        </w:rPr>
        <w:t>SOLICITAR A DEFESA CIVIL QUE FAÇA UMA VISTORIA COM URGÊNCIA NA PONTE DO KM 16, POIS A MESMA ESTÁ PRESTES A CAIR</w:t>
      </w:r>
      <w:r w:rsidR="007F401C">
        <w:rPr>
          <w:rFonts w:ascii="Cambria" w:eastAsia="Cambria" w:hAnsi="Cambria" w:cs="Cambria"/>
          <w:b/>
          <w:sz w:val="24"/>
        </w:rPr>
        <w:t>,</w:t>
      </w:r>
      <w:r w:rsidR="00A10C40">
        <w:rPr>
          <w:rFonts w:ascii="Cambria" w:eastAsia="Cambria" w:hAnsi="Cambria" w:cs="Cambria"/>
          <w:b/>
          <w:sz w:val="24"/>
        </w:rPr>
        <w:t xml:space="preserve"> </w:t>
      </w:r>
      <w:r w:rsidR="00871395">
        <w:rPr>
          <w:rFonts w:ascii="Cambria" w:eastAsia="Cambria" w:hAnsi="Cambria" w:cs="Cambria"/>
          <w:b/>
          <w:sz w:val="24"/>
        </w:rPr>
        <w:t>NESTE</w:t>
      </w:r>
      <w:r w:rsidR="007F401C">
        <w:rPr>
          <w:rFonts w:ascii="Cambria" w:eastAsia="Cambria" w:hAnsi="Cambria" w:cs="Cambria"/>
          <w:b/>
          <w:sz w:val="24"/>
        </w:rPr>
        <w:t xml:space="preserve"> </w:t>
      </w:r>
      <w:r w:rsidR="00871395">
        <w:rPr>
          <w:rFonts w:ascii="Cambria" w:eastAsia="Cambria" w:hAnsi="Cambria" w:cs="Cambria"/>
          <w:b/>
          <w:sz w:val="24"/>
        </w:rPr>
        <w:t>MUNICÍPIO</w:t>
      </w:r>
      <w:r w:rsidR="00145DFF">
        <w:rPr>
          <w:rFonts w:ascii="Cambria" w:eastAsia="Cambria" w:hAnsi="Cambria" w:cs="Cambria"/>
          <w:b/>
          <w:sz w:val="24"/>
        </w:rPr>
        <w:t xml:space="preserve"> DE </w:t>
      </w:r>
      <w:r w:rsidRPr="00A96663">
        <w:rPr>
          <w:rFonts w:ascii="Cambria" w:eastAsia="Cambria" w:hAnsi="Cambria" w:cs="Cambria"/>
          <w:b/>
          <w:sz w:val="24"/>
        </w:rPr>
        <w:t>BAIXO GUANDU/ES”.</w:t>
      </w:r>
    </w:p>
    <w:p w14:paraId="70819462" w14:textId="77777777" w:rsidR="00773874" w:rsidRDefault="00773874" w:rsidP="00773874">
      <w:pPr>
        <w:ind w:left="720"/>
        <w:jc w:val="both"/>
        <w:rPr>
          <w:rFonts w:ascii="Cambria" w:eastAsia="Cambria" w:hAnsi="Cambria" w:cs="Cambria"/>
          <w:b/>
          <w:sz w:val="24"/>
        </w:rPr>
      </w:pPr>
    </w:p>
    <w:p w14:paraId="36267262" w14:textId="77777777" w:rsidR="00773874" w:rsidRPr="00691529" w:rsidRDefault="00773874" w:rsidP="00773874">
      <w:pPr>
        <w:ind w:left="720"/>
        <w:jc w:val="both"/>
        <w:rPr>
          <w:rFonts w:ascii="Cambria" w:eastAsia="Cambria" w:hAnsi="Cambria" w:cs="Cambria"/>
          <w:sz w:val="24"/>
        </w:rPr>
      </w:pPr>
      <w:r w:rsidRPr="00691529">
        <w:rPr>
          <w:rFonts w:ascii="Cambria" w:eastAsia="Cambria" w:hAnsi="Cambria" w:cs="Cambria"/>
          <w:sz w:val="24"/>
        </w:rPr>
        <w:t>Câmara Municipal de Baixo Guandu - ES, Plenário Monsenhor Alonso Leite, ao</w:t>
      </w:r>
      <w:r w:rsidR="00150EAF" w:rsidRPr="00691529">
        <w:rPr>
          <w:rFonts w:ascii="Cambria" w:eastAsia="Cambria" w:hAnsi="Cambria" w:cs="Cambria"/>
          <w:sz w:val="24"/>
        </w:rPr>
        <w:t xml:space="preserve">s </w:t>
      </w:r>
      <w:r w:rsidR="00871395">
        <w:rPr>
          <w:rFonts w:ascii="Cambria" w:eastAsia="Cambria" w:hAnsi="Cambria" w:cs="Cambria"/>
          <w:sz w:val="24"/>
        </w:rPr>
        <w:t>sete</w:t>
      </w:r>
      <w:r w:rsidR="00F34C93">
        <w:rPr>
          <w:rFonts w:ascii="Cambria" w:eastAsia="Cambria" w:hAnsi="Cambria" w:cs="Cambria"/>
          <w:sz w:val="24"/>
        </w:rPr>
        <w:t xml:space="preserve"> </w:t>
      </w:r>
      <w:r w:rsidRPr="00691529">
        <w:rPr>
          <w:rFonts w:ascii="Cambria" w:eastAsia="Cambria" w:hAnsi="Cambria" w:cs="Cambria"/>
          <w:sz w:val="24"/>
        </w:rPr>
        <w:t>dia</w:t>
      </w:r>
      <w:r w:rsidR="001D7B42" w:rsidRPr="00691529">
        <w:rPr>
          <w:rFonts w:ascii="Cambria" w:eastAsia="Cambria" w:hAnsi="Cambria" w:cs="Cambria"/>
          <w:sz w:val="24"/>
        </w:rPr>
        <w:t>s</w:t>
      </w:r>
      <w:r w:rsidRPr="00691529">
        <w:rPr>
          <w:rFonts w:ascii="Cambria" w:eastAsia="Cambria" w:hAnsi="Cambria" w:cs="Cambria"/>
          <w:sz w:val="24"/>
        </w:rPr>
        <w:t xml:space="preserve"> do mês de </w:t>
      </w:r>
      <w:r w:rsidR="00871395">
        <w:rPr>
          <w:rFonts w:ascii="Cambria" w:eastAsia="Cambria" w:hAnsi="Cambria" w:cs="Cambria"/>
          <w:sz w:val="24"/>
        </w:rPr>
        <w:t>fevereiro</w:t>
      </w:r>
      <w:r w:rsidR="00F34C93">
        <w:rPr>
          <w:rFonts w:ascii="Cambria" w:eastAsia="Cambria" w:hAnsi="Cambria" w:cs="Cambria"/>
          <w:sz w:val="24"/>
        </w:rPr>
        <w:t xml:space="preserve"> </w:t>
      </w:r>
      <w:r w:rsidR="00646BBC">
        <w:rPr>
          <w:rFonts w:ascii="Cambria" w:eastAsia="Cambria" w:hAnsi="Cambria" w:cs="Cambria"/>
          <w:sz w:val="24"/>
        </w:rPr>
        <w:t>de 2020</w:t>
      </w:r>
      <w:r w:rsidRPr="00691529">
        <w:rPr>
          <w:rFonts w:ascii="Cambria" w:eastAsia="Cambria" w:hAnsi="Cambria" w:cs="Cambria"/>
          <w:sz w:val="24"/>
        </w:rPr>
        <w:t>.</w:t>
      </w:r>
    </w:p>
    <w:p w14:paraId="7BFED9F6" w14:textId="77777777" w:rsidR="00773874" w:rsidRPr="00691529" w:rsidRDefault="00773874" w:rsidP="00773874">
      <w:pPr>
        <w:rPr>
          <w:rFonts w:ascii="Cambria" w:eastAsia="Cambria" w:hAnsi="Cambria" w:cs="Cambria"/>
          <w:sz w:val="24"/>
        </w:rPr>
      </w:pPr>
    </w:p>
    <w:p w14:paraId="7AFCB3B1" w14:textId="77777777" w:rsidR="00773874" w:rsidRDefault="00773874" w:rsidP="00773874">
      <w:pPr>
        <w:rPr>
          <w:rFonts w:ascii="Cambria" w:eastAsia="Cambria" w:hAnsi="Cambria" w:cs="Cambria"/>
          <w:b/>
          <w:sz w:val="24"/>
        </w:rPr>
      </w:pPr>
    </w:p>
    <w:p w14:paraId="4B867AEC" w14:textId="77777777" w:rsidR="00773874" w:rsidRDefault="00773874" w:rsidP="00773874">
      <w:pPr>
        <w:rPr>
          <w:rFonts w:ascii="Cambria" w:eastAsia="Cambria" w:hAnsi="Cambria" w:cs="Cambria"/>
          <w:b/>
          <w:sz w:val="24"/>
        </w:rPr>
      </w:pPr>
    </w:p>
    <w:p w14:paraId="01267FB0" w14:textId="77777777" w:rsidR="00773874" w:rsidRDefault="003E1613" w:rsidP="00773874">
      <w:pPr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GERALDO BOONE</w:t>
      </w:r>
    </w:p>
    <w:p w14:paraId="3CFD2F25" w14:textId="77777777" w:rsidR="00773874" w:rsidRDefault="00773874" w:rsidP="00773874">
      <w:pPr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(VEREADOR- AUTOR)</w:t>
      </w:r>
    </w:p>
    <w:p w14:paraId="58067EB9" w14:textId="77777777" w:rsidR="00773874" w:rsidRDefault="00773874" w:rsidP="00773874">
      <w:pPr>
        <w:jc w:val="both"/>
        <w:rPr>
          <w:rFonts w:ascii="Cambria" w:eastAsia="Cambria" w:hAnsi="Cambria" w:cs="Cambria"/>
          <w:b/>
          <w:sz w:val="24"/>
        </w:rPr>
      </w:pPr>
    </w:p>
    <w:p w14:paraId="0C38742C" w14:textId="77777777" w:rsidR="00773874" w:rsidRDefault="00773874" w:rsidP="00773874">
      <w:pPr>
        <w:ind w:left="720"/>
        <w:jc w:val="both"/>
        <w:rPr>
          <w:rFonts w:ascii="Courier New" w:eastAsia="Courier New" w:hAnsi="Courier New" w:cs="Courier New"/>
          <w:b/>
          <w:sz w:val="24"/>
        </w:rPr>
      </w:pPr>
    </w:p>
    <w:p w14:paraId="6CCD8436" w14:textId="77777777" w:rsidR="00773874" w:rsidRDefault="00773874" w:rsidP="00773874">
      <w:pPr>
        <w:ind w:left="720"/>
        <w:jc w:val="both"/>
        <w:rPr>
          <w:rFonts w:ascii="Courier New" w:eastAsia="Courier New" w:hAnsi="Courier New" w:cs="Courier New"/>
          <w:b/>
          <w:sz w:val="24"/>
        </w:rPr>
      </w:pPr>
    </w:p>
    <w:p w14:paraId="23560FB8" w14:textId="77777777" w:rsidR="00773874" w:rsidRDefault="00773874" w:rsidP="00773874">
      <w:pPr>
        <w:ind w:left="720"/>
        <w:jc w:val="both"/>
        <w:rPr>
          <w:rFonts w:ascii="Courier New" w:eastAsia="Courier New" w:hAnsi="Courier New" w:cs="Courier New"/>
          <w:b/>
          <w:sz w:val="24"/>
        </w:rPr>
      </w:pPr>
    </w:p>
    <w:p w14:paraId="37A5C250" w14:textId="77777777" w:rsidR="00773874" w:rsidRDefault="00773874" w:rsidP="00773874">
      <w:pPr>
        <w:ind w:left="720"/>
        <w:jc w:val="both"/>
        <w:rPr>
          <w:rFonts w:ascii="Courier New" w:eastAsia="Courier New" w:hAnsi="Courier New" w:cs="Courier New"/>
          <w:b/>
          <w:sz w:val="24"/>
        </w:rPr>
      </w:pPr>
    </w:p>
    <w:p w14:paraId="6D1C40F0" w14:textId="77777777" w:rsidR="00773874" w:rsidRDefault="00773874" w:rsidP="00773874">
      <w:pPr>
        <w:ind w:left="720"/>
        <w:jc w:val="both"/>
        <w:rPr>
          <w:rFonts w:ascii="Courier New" w:eastAsia="Courier New" w:hAnsi="Courier New" w:cs="Courier New"/>
          <w:b/>
          <w:sz w:val="24"/>
        </w:rPr>
      </w:pPr>
    </w:p>
    <w:p w14:paraId="6FF43B22" w14:textId="77777777" w:rsidR="00773874" w:rsidRDefault="00773874" w:rsidP="00773874">
      <w:pPr>
        <w:ind w:left="720"/>
        <w:jc w:val="center"/>
        <w:rPr>
          <w:rFonts w:ascii="Cambria" w:eastAsia="Cambria" w:hAnsi="Cambria" w:cs="Cambria"/>
          <w:b/>
          <w:sz w:val="28"/>
          <w:u w:val="single"/>
        </w:rPr>
      </w:pPr>
      <w:r>
        <w:rPr>
          <w:rFonts w:ascii="Cambria" w:eastAsia="Cambria" w:hAnsi="Cambria" w:cs="Cambria"/>
          <w:b/>
          <w:sz w:val="28"/>
          <w:u w:val="single"/>
        </w:rPr>
        <w:t>JUSTIFICATIVA</w:t>
      </w:r>
    </w:p>
    <w:p w14:paraId="078D829D" w14:textId="77777777" w:rsidR="00773874" w:rsidRDefault="00773874" w:rsidP="00773874">
      <w:pPr>
        <w:ind w:left="720"/>
        <w:jc w:val="center"/>
        <w:rPr>
          <w:rFonts w:ascii="Cambria" w:eastAsia="Cambria" w:hAnsi="Cambria" w:cs="Cambria"/>
          <w:b/>
          <w:sz w:val="24"/>
          <w:u w:val="single"/>
        </w:rPr>
      </w:pPr>
    </w:p>
    <w:p w14:paraId="5AD86CDE" w14:textId="77777777" w:rsidR="00773874" w:rsidRDefault="00773874" w:rsidP="00773874">
      <w:pPr>
        <w:jc w:val="both"/>
        <w:rPr>
          <w:rFonts w:ascii="Cambria" w:eastAsia="Cambria" w:hAnsi="Cambria" w:cs="Cambria"/>
          <w:b/>
          <w:sz w:val="24"/>
        </w:rPr>
      </w:pPr>
      <w:proofErr w:type="spellStart"/>
      <w:r>
        <w:rPr>
          <w:rFonts w:ascii="Cambria" w:eastAsia="Cambria" w:hAnsi="Cambria" w:cs="Cambria"/>
          <w:b/>
          <w:sz w:val="24"/>
        </w:rPr>
        <w:t>Exmºs</w:t>
      </w:r>
      <w:proofErr w:type="spellEnd"/>
      <w:r>
        <w:rPr>
          <w:rFonts w:ascii="Cambria" w:eastAsia="Cambria" w:hAnsi="Cambria" w:cs="Cambria"/>
          <w:b/>
          <w:sz w:val="24"/>
        </w:rPr>
        <w:t xml:space="preserve"> Senhores Membros da Mesa Diretora da Câmara Municipal de Baixo Guandu/ES.</w:t>
      </w:r>
    </w:p>
    <w:p w14:paraId="3BD56474" w14:textId="77777777" w:rsidR="00773874" w:rsidRDefault="00773874" w:rsidP="00773874">
      <w:pPr>
        <w:jc w:val="both"/>
        <w:rPr>
          <w:rFonts w:ascii="Cambria" w:eastAsia="Cambria" w:hAnsi="Cambria" w:cs="Cambria"/>
          <w:sz w:val="24"/>
        </w:rPr>
      </w:pPr>
    </w:p>
    <w:p w14:paraId="047B8DE3" w14:textId="77777777" w:rsidR="00EC1EEC" w:rsidRDefault="00773874" w:rsidP="0086166B">
      <w:pPr>
        <w:ind w:left="720"/>
        <w:jc w:val="both"/>
        <w:rPr>
          <w:rFonts w:ascii="Cambria" w:eastAsia="Cambria" w:hAnsi="Cambria" w:cs="Cambria"/>
          <w:sz w:val="24"/>
        </w:rPr>
      </w:pPr>
      <w:r w:rsidRPr="0053672D">
        <w:rPr>
          <w:rFonts w:ascii="Cambria" w:eastAsia="Cambria" w:hAnsi="Cambria" w:cs="Cambria"/>
          <w:b/>
          <w:sz w:val="24"/>
        </w:rPr>
        <w:t xml:space="preserve">OBJETIVO: </w:t>
      </w:r>
      <w:r w:rsidR="00871395">
        <w:rPr>
          <w:rFonts w:ascii="Cambria" w:eastAsia="Cambria" w:hAnsi="Cambria" w:cs="Cambria"/>
          <w:sz w:val="24"/>
        </w:rPr>
        <w:t xml:space="preserve">Esta vistoria é de suma importância e com a </w:t>
      </w:r>
      <w:proofErr w:type="spellStart"/>
      <w:r w:rsidR="00871395">
        <w:rPr>
          <w:rFonts w:ascii="Cambria" w:eastAsia="Cambria" w:hAnsi="Cambria" w:cs="Cambria"/>
          <w:sz w:val="24"/>
        </w:rPr>
        <w:t>máximma</w:t>
      </w:r>
      <w:proofErr w:type="spellEnd"/>
      <w:r w:rsidR="00871395">
        <w:rPr>
          <w:rFonts w:ascii="Cambria" w:eastAsia="Cambria" w:hAnsi="Cambria" w:cs="Cambria"/>
          <w:sz w:val="24"/>
        </w:rPr>
        <w:t xml:space="preserve"> urgência, pois esta ponte corre o risco de cair, colocando em risco a vida dos moradores que ali necessitam trafegar, e que possa ser interditada o mais rápido possível, pois esta ponte dá acesso a Bananal, região de </w:t>
      </w:r>
      <w:proofErr w:type="spellStart"/>
      <w:r w:rsidR="00871395">
        <w:rPr>
          <w:rFonts w:ascii="Cambria" w:eastAsia="Cambria" w:hAnsi="Cambria" w:cs="Cambria"/>
          <w:sz w:val="24"/>
        </w:rPr>
        <w:t>Ibituba</w:t>
      </w:r>
      <w:proofErr w:type="spellEnd"/>
      <w:r w:rsidR="00871395">
        <w:rPr>
          <w:rFonts w:ascii="Cambria" w:eastAsia="Cambria" w:hAnsi="Cambria" w:cs="Cambria"/>
          <w:sz w:val="24"/>
        </w:rPr>
        <w:t>, Laranjal e Afonso Cláudio , assim poderemos dar mais segurança e tranquilidade a nossa população.</w:t>
      </w:r>
    </w:p>
    <w:p w14:paraId="12FEE57B" w14:textId="77777777" w:rsidR="00773874" w:rsidRDefault="00773874" w:rsidP="0086166B">
      <w:pPr>
        <w:ind w:left="720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Esclarece ainda, que tal procedimento é de competência do Município.</w:t>
      </w:r>
    </w:p>
    <w:p w14:paraId="57B65302" w14:textId="77777777" w:rsidR="00773874" w:rsidRDefault="00773874" w:rsidP="00773874">
      <w:pPr>
        <w:ind w:left="720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sz w:val="24"/>
        </w:rPr>
        <w:t>Faço ao acima alinhado, espero contar com o apoio do Poder Legislativo na aprovação deste Pedido</w:t>
      </w:r>
      <w:r w:rsidR="00F34C93"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 xml:space="preserve">de Providência e do Poder Executivo em sua execução, por ser medida de inteira </w:t>
      </w:r>
      <w:r>
        <w:rPr>
          <w:rFonts w:ascii="Cambria" w:eastAsia="Cambria" w:hAnsi="Cambria" w:cs="Cambria"/>
          <w:b/>
          <w:sz w:val="24"/>
        </w:rPr>
        <w:t>JUSTIÇA.</w:t>
      </w:r>
    </w:p>
    <w:p w14:paraId="089B5DD4" w14:textId="77777777" w:rsidR="00773874" w:rsidRDefault="00773874" w:rsidP="00773874">
      <w:pPr>
        <w:ind w:left="720"/>
        <w:jc w:val="both"/>
        <w:rPr>
          <w:rFonts w:ascii="Cambria" w:eastAsia="Cambria" w:hAnsi="Cambria" w:cs="Cambria"/>
          <w:b/>
          <w:sz w:val="24"/>
        </w:rPr>
      </w:pPr>
    </w:p>
    <w:p w14:paraId="4B6B4949" w14:textId="77777777" w:rsidR="00773874" w:rsidRPr="00691529" w:rsidRDefault="00773874" w:rsidP="00773874">
      <w:pPr>
        <w:ind w:left="709"/>
        <w:jc w:val="both"/>
        <w:rPr>
          <w:rFonts w:ascii="Cambria" w:eastAsia="Cambria" w:hAnsi="Cambria" w:cs="Cambria"/>
          <w:sz w:val="24"/>
        </w:rPr>
      </w:pPr>
      <w:r w:rsidRPr="00691529">
        <w:rPr>
          <w:rFonts w:ascii="Cambria" w:eastAsia="Cambria" w:hAnsi="Cambria" w:cs="Cambria"/>
          <w:sz w:val="24"/>
        </w:rPr>
        <w:t>Câmara Municipal de Baixo Guandu – ES, Plenário Monsenhor Alonso Leite, ao</w:t>
      </w:r>
      <w:r w:rsidR="00150EAF" w:rsidRPr="00691529">
        <w:rPr>
          <w:rFonts w:ascii="Cambria" w:eastAsia="Cambria" w:hAnsi="Cambria" w:cs="Cambria"/>
          <w:sz w:val="24"/>
        </w:rPr>
        <w:t xml:space="preserve">s </w:t>
      </w:r>
      <w:r w:rsidR="00871395">
        <w:rPr>
          <w:rFonts w:ascii="Cambria" w:eastAsia="Cambria" w:hAnsi="Cambria" w:cs="Cambria"/>
          <w:sz w:val="24"/>
        </w:rPr>
        <w:t>sete</w:t>
      </w:r>
      <w:r w:rsidR="00F34C93">
        <w:rPr>
          <w:rFonts w:ascii="Cambria" w:eastAsia="Cambria" w:hAnsi="Cambria" w:cs="Cambria"/>
          <w:sz w:val="24"/>
        </w:rPr>
        <w:t xml:space="preserve"> </w:t>
      </w:r>
      <w:r w:rsidRPr="00691529">
        <w:rPr>
          <w:rFonts w:ascii="Cambria" w:eastAsia="Cambria" w:hAnsi="Cambria" w:cs="Cambria"/>
          <w:sz w:val="24"/>
        </w:rPr>
        <w:t>dia</w:t>
      </w:r>
      <w:r w:rsidR="001D7B42" w:rsidRPr="00691529">
        <w:rPr>
          <w:rFonts w:ascii="Cambria" w:eastAsia="Cambria" w:hAnsi="Cambria" w:cs="Cambria"/>
          <w:sz w:val="24"/>
        </w:rPr>
        <w:t xml:space="preserve">s do mês de </w:t>
      </w:r>
      <w:r w:rsidR="00871395">
        <w:rPr>
          <w:rFonts w:ascii="Cambria" w:eastAsia="Cambria" w:hAnsi="Cambria" w:cs="Cambria"/>
          <w:sz w:val="24"/>
        </w:rPr>
        <w:t>fevereiro</w:t>
      </w:r>
      <w:r w:rsidR="00646BBC">
        <w:rPr>
          <w:rFonts w:ascii="Cambria" w:eastAsia="Cambria" w:hAnsi="Cambria" w:cs="Cambria"/>
          <w:sz w:val="24"/>
        </w:rPr>
        <w:t xml:space="preserve"> de 2020</w:t>
      </w:r>
      <w:r w:rsidRPr="00691529">
        <w:rPr>
          <w:rFonts w:ascii="Cambria" w:eastAsia="Cambria" w:hAnsi="Cambria" w:cs="Cambria"/>
          <w:sz w:val="24"/>
        </w:rPr>
        <w:t>.</w:t>
      </w:r>
    </w:p>
    <w:p w14:paraId="6DE742FE" w14:textId="77777777" w:rsidR="00773874" w:rsidRDefault="00773874" w:rsidP="00773874">
      <w:pPr>
        <w:ind w:left="709"/>
        <w:jc w:val="both"/>
        <w:rPr>
          <w:rFonts w:ascii="Cambria" w:eastAsia="Cambria" w:hAnsi="Cambria" w:cs="Cambria"/>
          <w:b/>
          <w:sz w:val="24"/>
        </w:rPr>
      </w:pPr>
    </w:p>
    <w:p w14:paraId="5C02036E" w14:textId="77777777" w:rsidR="00773874" w:rsidRDefault="00773874" w:rsidP="00773874">
      <w:pPr>
        <w:ind w:left="709" w:right="-872"/>
        <w:jc w:val="both"/>
        <w:rPr>
          <w:rFonts w:ascii="Cambria" w:eastAsia="Cambria" w:hAnsi="Cambria" w:cs="Cambria"/>
          <w:b/>
          <w:sz w:val="24"/>
        </w:rPr>
      </w:pPr>
    </w:p>
    <w:p w14:paraId="544A8839" w14:textId="77777777" w:rsidR="003E1613" w:rsidRDefault="003E1613" w:rsidP="003E1613">
      <w:pPr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GERALDO BOONE</w:t>
      </w:r>
    </w:p>
    <w:p w14:paraId="4A58D6D0" w14:textId="77777777" w:rsidR="00773874" w:rsidRDefault="00773874" w:rsidP="003E1613">
      <w:pPr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(VEREADOR- AUTOR</w:t>
      </w:r>
      <w:r>
        <w:rPr>
          <w:rFonts w:ascii="Courier New" w:eastAsia="Courier New" w:hAnsi="Courier New" w:cs="Courier New"/>
          <w:b/>
          <w:sz w:val="24"/>
        </w:rPr>
        <w:t>)</w:t>
      </w:r>
    </w:p>
    <w:p w14:paraId="4D35B6D0" w14:textId="77777777" w:rsidR="00773874" w:rsidRDefault="00773874" w:rsidP="00773874">
      <w:pPr>
        <w:ind w:left="720"/>
        <w:rPr>
          <w:rFonts w:ascii="Courier New" w:eastAsia="Courier New" w:hAnsi="Courier New" w:cs="Courier New"/>
          <w:sz w:val="24"/>
        </w:rPr>
      </w:pPr>
    </w:p>
    <w:p w14:paraId="20B32DD2" w14:textId="77777777" w:rsidR="00B00C52" w:rsidRDefault="00B00C52"/>
    <w:sectPr w:rsidR="00B00C52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D1347B" w14:textId="77777777" w:rsidR="00F6434E" w:rsidRDefault="00F6434E" w:rsidP="00CE7E60">
      <w:pPr>
        <w:spacing w:after="0" w:line="240" w:lineRule="auto"/>
      </w:pPr>
      <w:r>
        <w:separator/>
      </w:r>
    </w:p>
  </w:endnote>
  <w:endnote w:type="continuationSeparator" w:id="0">
    <w:p w14:paraId="05273E9B" w14:textId="77777777" w:rsidR="00F6434E" w:rsidRDefault="00F6434E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611D5" w14:textId="77777777" w:rsidR="00CE7E60" w:rsidRDefault="00CE7E60">
    <w:pPr>
      <w:pStyle w:val="Rodap"/>
      <w:pBdr>
        <w:bottom w:val="single" w:sz="12" w:space="1" w:color="auto"/>
      </w:pBdr>
    </w:pPr>
  </w:p>
  <w:p w14:paraId="0E7703FB" w14:textId="77777777" w:rsidR="00CE7E60" w:rsidRDefault="00773874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5DB9D2BD" wp14:editId="3CD69452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3732-1644</w:t>
    </w:r>
  </w:p>
  <w:p w14:paraId="06E0615F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60A637" w14:textId="77777777" w:rsidR="00F6434E" w:rsidRDefault="00F6434E" w:rsidP="00CE7E60">
      <w:pPr>
        <w:spacing w:after="0" w:line="240" w:lineRule="auto"/>
      </w:pPr>
      <w:r>
        <w:separator/>
      </w:r>
    </w:p>
  </w:footnote>
  <w:footnote w:type="continuationSeparator" w:id="0">
    <w:p w14:paraId="1D39C93F" w14:textId="77777777" w:rsidR="00F6434E" w:rsidRDefault="00F6434E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0CC0C" w14:textId="77777777" w:rsidR="007D7AEA" w:rsidRDefault="00F6434E">
    <w:pPr>
      <w:pStyle w:val="Cabealho"/>
    </w:pPr>
    <w:r>
      <w:rPr>
        <w:noProof/>
        <w:lang w:eastAsia="pt-BR"/>
      </w:rPr>
      <w:pict w14:anchorId="238C14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50D56" w14:textId="77777777" w:rsidR="00CE7E60" w:rsidRDefault="00F6434E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4FF46A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773874">
      <w:rPr>
        <w:b/>
        <w:noProof/>
        <w:spacing w:val="40"/>
        <w:lang w:eastAsia="pt-BR"/>
      </w:rPr>
      <w:drawing>
        <wp:inline distT="0" distB="0" distL="0" distR="0" wp14:anchorId="6EB6D778" wp14:editId="7774FA78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CD8764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49CFD76D" w14:textId="77777777" w:rsidR="00CE7E60" w:rsidRDefault="00CE7E60" w:rsidP="00CE7E60">
    <w:pPr>
      <w:pStyle w:val="Cabealho"/>
      <w:jc w:val="center"/>
    </w:pPr>
  </w:p>
  <w:p w14:paraId="4588511B" w14:textId="77777777" w:rsidR="00CE7E60" w:rsidRDefault="00CE7E60" w:rsidP="00CE7E60">
    <w:pPr>
      <w:pStyle w:val="Cabealho"/>
      <w:jc w:val="center"/>
    </w:pPr>
  </w:p>
  <w:p w14:paraId="199C50DA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9F6C0" w14:textId="77777777" w:rsidR="007D7AEA" w:rsidRDefault="00F6434E">
    <w:pPr>
      <w:pStyle w:val="Cabealho"/>
    </w:pPr>
    <w:r>
      <w:rPr>
        <w:noProof/>
        <w:lang w:eastAsia="pt-BR"/>
      </w:rPr>
      <w:pict w14:anchorId="0F04E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3874"/>
    <w:rsid w:val="00003047"/>
    <w:rsid w:val="00014541"/>
    <w:rsid w:val="000861DA"/>
    <w:rsid w:val="0009691F"/>
    <w:rsid w:val="000A127D"/>
    <w:rsid w:val="000A1B91"/>
    <w:rsid w:val="000A6BDF"/>
    <w:rsid w:val="000C2C74"/>
    <w:rsid w:val="000C6F67"/>
    <w:rsid w:val="000D2DA9"/>
    <w:rsid w:val="00104BFA"/>
    <w:rsid w:val="00110A61"/>
    <w:rsid w:val="0014250D"/>
    <w:rsid w:val="00145DFF"/>
    <w:rsid w:val="00150EAF"/>
    <w:rsid w:val="001673CB"/>
    <w:rsid w:val="00182952"/>
    <w:rsid w:val="00196AEC"/>
    <w:rsid w:val="001A10DF"/>
    <w:rsid w:val="001A1AF5"/>
    <w:rsid w:val="001D67CC"/>
    <w:rsid w:val="001D7B42"/>
    <w:rsid w:val="001E555E"/>
    <w:rsid w:val="001F23EF"/>
    <w:rsid w:val="00206BBD"/>
    <w:rsid w:val="002708B2"/>
    <w:rsid w:val="00272C36"/>
    <w:rsid w:val="002739FE"/>
    <w:rsid w:val="00291B66"/>
    <w:rsid w:val="002D3665"/>
    <w:rsid w:val="002E1B88"/>
    <w:rsid w:val="002E39EC"/>
    <w:rsid w:val="002F12E6"/>
    <w:rsid w:val="0030585A"/>
    <w:rsid w:val="003068E2"/>
    <w:rsid w:val="00314F04"/>
    <w:rsid w:val="003523EE"/>
    <w:rsid w:val="00354F38"/>
    <w:rsid w:val="0037648C"/>
    <w:rsid w:val="003E1613"/>
    <w:rsid w:val="003F7971"/>
    <w:rsid w:val="00426433"/>
    <w:rsid w:val="004526D0"/>
    <w:rsid w:val="00453343"/>
    <w:rsid w:val="00482B43"/>
    <w:rsid w:val="00485098"/>
    <w:rsid w:val="004B51BC"/>
    <w:rsid w:val="004C5D07"/>
    <w:rsid w:val="00536583"/>
    <w:rsid w:val="0053672D"/>
    <w:rsid w:val="005A21CC"/>
    <w:rsid w:val="005A47A9"/>
    <w:rsid w:val="005B78F6"/>
    <w:rsid w:val="005C74F5"/>
    <w:rsid w:val="005D3349"/>
    <w:rsid w:val="005D68DD"/>
    <w:rsid w:val="005E591A"/>
    <w:rsid w:val="00616F77"/>
    <w:rsid w:val="0062303F"/>
    <w:rsid w:val="0064513F"/>
    <w:rsid w:val="00646BBC"/>
    <w:rsid w:val="00654168"/>
    <w:rsid w:val="00691529"/>
    <w:rsid w:val="00697831"/>
    <w:rsid w:val="006B6544"/>
    <w:rsid w:val="006F2C11"/>
    <w:rsid w:val="00743B0B"/>
    <w:rsid w:val="00773874"/>
    <w:rsid w:val="00774B1B"/>
    <w:rsid w:val="00775709"/>
    <w:rsid w:val="00786488"/>
    <w:rsid w:val="007B1095"/>
    <w:rsid w:val="007C2015"/>
    <w:rsid w:val="007D7AEA"/>
    <w:rsid w:val="007F401C"/>
    <w:rsid w:val="008574D2"/>
    <w:rsid w:val="0086166B"/>
    <w:rsid w:val="00871395"/>
    <w:rsid w:val="00875192"/>
    <w:rsid w:val="00881680"/>
    <w:rsid w:val="008C7F25"/>
    <w:rsid w:val="008D326D"/>
    <w:rsid w:val="008F67F8"/>
    <w:rsid w:val="00901D8A"/>
    <w:rsid w:val="00912785"/>
    <w:rsid w:val="009220B4"/>
    <w:rsid w:val="00932470"/>
    <w:rsid w:val="00941C2F"/>
    <w:rsid w:val="0098194D"/>
    <w:rsid w:val="009A49E5"/>
    <w:rsid w:val="009D4536"/>
    <w:rsid w:val="009F43C2"/>
    <w:rsid w:val="00A10C40"/>
    <w:rsid w:val="00A1263D"/>
    <w:rsid w:val="00A375CA"/>
    <w:rsid w:val="00A4196A"/>
    <w:rsid w:val="00A72CA0"/>
    <w:rsid w:val="00A77540"/>
    <w:rsid w:val="00A83450"/>
    <w:rsid w:val="00AB577A"/>
    <w:rsid w:val="00AD1847"/>
    <w:rsid w:val="00AF2625"/>
    <w:rsid w:val="00B00BC7"/>
    <w:rsid w:val="00B00C52"/>
    <w:rsid w:val="00B52313"/>
    <w:rsid w:val="00B617F8"/>
    <w:rsid w:val="00B701C4"/>
    <w:rsid w:val="00B76A6D"/>
    <w:rsid w:val="00BA2048"/>
    <w:rsid w:val="00BB52C1"/>
    <w:rsid w:val="00BC169C"/>
    <w:rsid w:val="00BC196B"/>
    <w:rsid w:val="00BD3EAD"/>
    <w:rsid w:val="00BF04F6"/>
    <w:rsid w:val="00C27B28"/>
    <w:rsid w:val="00C37753"/>
    <w:rsid w:val="00C70807"/>
    <w:rsid w:val="00C7530B"/>
    <w:rsid w:val="00CD5F8C"/>
    <w:rsid w:val="00CE7E60"/>
    <w:rsid w:val="00D20549"/>
    <w:rsid w:val="00D273F0"/>
    <w:rsid w:val="00D305F5"/>
    <w:rsid w:val="00D461B4"/>
    <w:rsid w:val="00D6677E"/>
    <w:rsid w:val="00DA1988"/>
    <w:rsid w:val="00DE184F"/>
    <w:rsid w:val="00E00C96"/>
    <w:rsid w:val="00E53D32"/>
    <w:rsid w:val="00E557B3"/>
    <w:rsid w:val="00E55FCE"/>
    <w:rsid w:val="00E6337B"/>
    <w:rsid w:val="00E6497A"/>
    <w:rsid w:val="00E73DBD"/>
    <w:rsid w:val="00E83BF9"/>
    <w:rsid w:val="00EB2558"/>
    <w:rsid w:val="00EC1EEC"/>
    <w:rsid w:val="00F03872"/>
    <w:rsid w:val="00F34C93"/>
    <w:rsid w:val="00F6434E"/>
    <w:rsid w:val="00FC2A6F"/>
    <w:rsid w:val="00FC4B03"/>
    <w:rsid w:val="00FC53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5F163CCD"/>
  <w15:docId w15:val="{CCB5B19D-62BC-4B88-AA85-F69AA5D55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7387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  <w:rPr>
      <w:rFonts w:eastAsia="Calibr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1D7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B4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7</TotalTime>
  <Pages>1</Pages>
  <Words>250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Celma Cortes Bussular</dc:creator>
  <cp:lastModifiedBy>Salatiel</cp:lastModifiedBy>
  <cp:revision>5</cp:revision>
  <cp:lastPrinted>2020-02-07T14:29:00Z</cp:lastPrinted>
  <dcterms:created xsi:type="dcterms:W3CDTF">2020-02-07T13:41:00Z</dcterms:created>
  <dcterms:modified xsi:type="dcterms:W3CDTF">2020-02-07T14:29:00Z</dcterms:modified>
</cp:coreProperties>
</file>