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BC2FA8" w14:textId="77777777" w:rsidR="002E0383" w:rsidRDefault="002E0383" w:rsidP="00E120A9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B7CF1C9" w14:textId="12E1DDBF" w:rsidR="00E120A9" w:rsidRPr="00F828AD" w:rsidRDefault="00F828AD" w:rsidP="00F828AD">
      <w:pPr>
        <w:spacing w:after="0" w:line="360" w:lineRule="auto"/>
        <w:jc w:val="center"/>
        <w:rPr>
          <w:rFonts w:ascii="Arial" w:hAnsi="Arial" w:cs="Arial"/>
          <w:b/>
          <w:sz w:val="30"/>
          <w:szCs w:val="24"/>
        </w:rPr>
      </w:pPr>
      <w:r w:rsidRPr="00F828AD">
        <w:rPr>
          <w:rFonts w:ascii="Arial" w:hAnsi="Arial" w:cs="Arial"/>
          <w:b/>
          <w:sz w:val="30"/>
          <w:szCs w:val="24"/>
        </w:rPr>
        <w:t>PEDIDO DE INFORMAÇÃO Nº ___/20</w:t>
      </w:r>
      <w:r w:rsidR="00DE09AD">
        <w:rPr>
          <w:rFonts w:ascii="Arial" w:hAnsi="Arial" w:cs="Arial"/>
          <w:b/>
          <w:sz w:val="30"/>
          <w:szCs w:val="24"/>
        </w:rPr>
        <w:t>21</w:t>
      </w:r>
    </w:p>
    <w:p w14:paraId="735476DF" w14:textId="77777777" w:rsidR="00F828AD" w:rsidRPr="00550978" w:rsidRDefault="00F828AD" w:rsidP="00E120A9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A614B77" w14:textId="670043CC" w:rsidR="00E120A9" w:rsidRDefault="00E120A9" w:rsidP="00E120A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50978">
        <w:rPr>
          <w:rFonts w:ascii="Arial" w:hAnsi="Arial" w:cs="Arial"/>
          <w:b/>
          <w:sz w:val="24"/>
          <w:szCs w:val="24"/>
        </w:rPr>
        <w:t xml:space="preserve">Autor: </w:t>
      </w:r>
      <w:r w:rsidR="00DE09AD">
        <w:rPr>
          <w:rFonts w:ascii="Arial" w:hAnsi="Arial" w:cs="Arial"/>
          <w:b/>
          <w:sz w:val="24"/>
          <w:szCs w:val="24"/>
        </w:rPr>
        <w:t>Juscelino Henck</w:t>
      </w:r>
      <w:r w:rsidRPr="00550978">
        <w:rPr>
          <w:rFonts w:ascii="Arial" w:hAnsi="Arial" w:cs="Arial"/>
          <w:b/>
          <w:sz w:val="24"/>
          <w:szCs w:val="24"/>
        </w:rPr>
        <w:t xml:space="preserve"> </w:t>
      </w:r>
    </w:p>
    <w:p w14:paraId="6E90ECA5" w14:textId="77777777" w:rsidR="002E0383" w:rsidRPr="00550978" w:rsidRDefault="002E0383" w:rsidP="00E120A9">
      <w:pPr>
        <w:spacing w:after="0"/>
        <w:rPr>
          <w:rFonts w:ascii="Arial" w:hAnsi="Arial" w:cs="Arial"/>
          <w:b/>
          <w:sz w:val="24"/>
          <w:szCs w:val="24"/>
        </w:rPr>
      </w:pPr>
    </w:p>
    <w:p w14:paraId="48D371A6" w14:textId="67E8FFAE" w:rsidR="00E120A9" w:rsidRPr="00672E05" w:rsidRDefault="00F46395" w:rsidP="00E120A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CÂMARA MUNICIPAL DE BAIXO GUANDU – ES, com fulcro nos artigos 16, § 1º da Lei Orgânica Municipal e 109 e seguintes do regimento Interno, baseado na solicitação d</w:t>
      </w:r>
      <w:r w:rsidR="002F7C0C">
        <w:rPr>
          <w:rFonts w:ascii="Arial" w:hAnsi="Arial" w:cs="Arial"/>
          <w:sz w:val="24"/>
          <w:szCs w:val="24"/>
        </w:rPr>
        <w:t>os munícipes</w:t>
      </w:r>
      <w:r>
        <w:rPr>
          <w:rFonts w:ascii="Arial" w:hAnsi="Arial" w:cs="Arial"/>
          <w:sz w:val="24"/>
          <w:szCs w:val="24"/>
        </w:rPr>
        <w:t>, vem requisitar ao</w:t>
      </w:r>
      <w:r w:rsidR="007F674E">
        <w:rPr>
          <w:rFonts w:ascii="Arial" w:hAnsi="Arial" w:cs="Arial"/>
          <w:sz w:val="24"/>
          <w:szCs w:val="24"/>
        </w:rPr>
        <w:t xml:space="preserve"> Poder Executivo no setor de convênio </w:t>
      </w:r>
      <w:r>
        <w:rPr>
          <w:rFonts w:ascii="Arial" w:hAnsi="Arial" w:cs="Arial"/>
          <w:sz w:val="24"/>
          <w:szCs w:val="24"/>
        </w:rPr>
        <w:t>as seguintes informações:</w:t>
      </w:r>
      <w:r w:rsidR="00E120A9" w:rsidRPr="00550978">
        <w:rPr>
          <w:rFonts w:ascii="Arial" w:hAnsi="Arial" w:cs="Arial"/>
          <w:sz w:val="24"/>
          <w:szCs w:val="24"/>
        </w:rPr>
        <w:t xml:space="preserve"> </w:t>
      </w:r>
    </w:p>
    <w:p w14:paraId="72BBC2F2" w14:textId="77777777" w:rsidR="006B4C6C" w:rsidRDefault="006B4C6C" w:rsidP="00672E05">
      <w:pPr>
        <w:spacing w:after="0" w:line="360" w:lineRule="auto"/>
        <w:ind w:left="1134" w:right="1394"/>
        <w:jc w:val="both"/>
        <w:rPr>
          <w:rFonts w:ascii="Arial" w:hAnsi="Arial" w:cs="Arial"/>
          <w:b/>
          <w:sz w:val="24"/>
          <w:szCs w:val="24"/>
        </w:rPr>
      </w:pPr>
    </w:p>
    <w:p w14:paraId="6E403BB5" w14:textId="0315C9F2" w:rsidR="00F46395" w:rsidRPr="00F46395" w:rsidRDefault="00F46395" w:rsidP="00EE7FF5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 – </w:t>
      </w:r>
      <w:r w:rsidR="00EE7FF5">
        <w:rPr>
          <w:rFonts w:ascii="Arial" w:hAnsi="Arial" w:cs="Arial"/>
          <w:sz w:val="24"/>
          <w:szCs w:val="24"/>
        </w:rPr>
        <w:t>O motivo da parali</w:t>
      </w:r>
      <w:r w:rsidR="00D737F6">
        <w:rPr>
          <w:rFonts w:ascii="Arial" w:hAnsi="Arial" w:cs="Arial"/>
          <w:sz w:val="24"/>
          <w:szCs w:val="24"/>
        </w:rPr>
        <w:t>s</w:t>
      </w:r>
      <w:r w:rsidR="00EE7FF5">
        <w:rPr>
          <w:rFonts w:ascii="Arial" w:hAnsi="Arial" w:cs="Arial"/>
          <w:sz w:val="24"/>
          <w:szCs w:val="24"/>
        </w:rPr>
        <w:t>ação da obra da Creche do Rosário II</w:t>
      </w:r>
      <w:r w:rsidR="00B858AB">
        <w:rPr>
          <w:rFonts w:ascii="Arial" w:hAnsi="Arial" w:cs="Arial"/>
          <w:sz w:val="24"/>
          <w:szCs w:val="24"/>
        </w:rPr>
        <w:t>/ Projeto I convencional/</w:t>
      </w:r>
      <w:r w:rsidR="00EE7FF5">
        <w:rPr>
          <w:rFonts w:ascii="Arial" w:hAnsi="Arial" w:cs="Arial"/>
          <w:sz w:val="24"/>
          <w:szCs w:val="24"/>
        </w:rPr>
        <w:t xml:space="preserve"> PAC 2 N</w:t>
      </w:r>
      <w:r w:rsidR="00B858AB">
        <w:rPr>
          <w:rFonts w:ascii="Arial" w:hAnsi="Arial" w:cs="Arial"/>
          <w:sz w:val="24"/>
          <w:szCs w:val="24"/>
        </w:rPr>
        <w:t>° 5982/2013.</w:t>
      </w:r>
    </w:p>
    <w:p w14:paraId="6BD27BFA" w14:textId="77777777" w:rsidR="00F828AD" w:rsidRDefault="00F828AD" w:rsidP="002F7C0C">
      <w:pPr>
        <w:spacing w:after="0" w:line="192" w:lineRule="auto"/>
        <w:rPr>
          <w:rFonts w:ascii="Arial" w:hAnsi="Arial" w:cs="Arial"/>
          <w:sz w:val="24"/>
          <w:szCs w:val="24"/>
        </w:rPr>
      </w:pPr>
    </w:p>
    <w:p w14:paraId="04EB10D2" w14:textId="77777777" w:rsidR="00C56A4A" w:rsidRPr="00550978" w:rsidRDefault="00C56A4A" w:rsidP="00E120A9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48F10A73" w14:textId="77777777" w:rsidR="00E120A9" w:rsidRDefault="00E120A9" w:rsidP="00E120A9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50978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622AC686" w14:textId="77777777" w:rsidR="00C56A4A" w:rsidRPr="00550978" w:rsidRDefault="00C56A4A" w:rsidP="00E120A9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E0F0056" w14:textId="77777777" w:rsidR="00E120A9" w:rsidRDefault="00E120A9" w:rsidP="006B4C6C">
      <w:pPr>
        <w:spacing w:after="0" w:line="192" w:lineRule="auto"/>
        <w:rPr>
          <w:rFonts w:ascii="Arial" w:hAnsi="Arial" w:cs="Arial"/>
          <w:sz w:val="24"/>
          <w:szCs w:val="24"/>
        </w:rPr>
      </w:pPr>
    </w:p>
    <w:p w14:paraId="408CAE2C" w14:textId="77777777" w:rsidR="00F828AD" w:rsidRDefault="00F828AD" w:rsidP="00C56A4A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Cabe a câmara Municipal a fiscalização financeira, orçamentária, operacional e patrimonial do Município (art. 16, IV, LOM).</w:t>
      </w:r>
    </w:p>
    <w:p w14:paraId="70029A09" w14:textId="77777777" w:rsidR="00F828AD" w:rsidRDefault="00F828AD" w:rsidP="00C56A4A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14:paraId="2EDC331F" w14:textId="54A9AF1E" w:rsidR="00E120A9" w:rsidRPr="003E2FD3" w:rsidRDefault="00F828AD" w:rsidP="00C56A4A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Diante das diversas reinvindicações os </w:t>
      </w:r>
      <w:r w:rsidR="007F674E">
        <w:rPr>
          <w:rFonts w:ascii="Arial" w:hAnsi="Arial" w:cs="Arial"/>
          <w:sz w:val="24"/>
          <w:szCs w:val="24"/>
        </w:rPr>
        <w:t xml:space="preserve">munícipes </w:t>
      </w:r>
      <w:r>
        <w:rPr>
          <w:rFonts w:ascii="Arial" w:hAnsi="Arial" w:cs="Arial"/>
          <w:sz w:val="24"/>
          <w:szCs w:val="24"/>
        </w:rPr>
        <w:t>que procuram esta Casa de Leis para saber melhor sobre as informações referente</w:t>
      </w:r>
      <w:r w:rsidR="000E1FCA">
        <w:rPr>
          <w:rFonts w:ascii="Arial" w:hAnsi="Arial" w:cs="Arial"/>
          <w:sz w:val="24"/>
          <w:szCs w:val="24"/>
        </w:rPr>
        <w:t xml:space="preserve"> a construção da creche, que se faz necessário para atender crianças nos primeiros anos de vida, e dar suporte ás mães de famílias que precisam trabalhar.</w:t>
      </w:r>
      <w:r w:rsidR="002F7C0C">
        <w:rPr>
          <w:rFonts w:ascii="Arial" w:hAnsi="Arial" w:cs="Arial"/>
          <w:sz w:val="24"/>
          <w:szCs w:val="24"/>
        </w:rPr>
        <w:t xml:space="preserve"> E</w:t>
      </w:r>
      <w:r w:rsidR="00EB7E0D">
        <w:rPr>
          <w:rFonts w:ascii="Arial" w:hAnsi="Arial" w:cs="Arial"/>
          <w:sz w:val="24"/>
          <w:szCs w:val="24"/>
        </w:rPr>
        <w:t>sta comissão se valendo da Lei Orgânica Municipal</w:t>
      </w:r>
      <w:r>
        <w:rPr>
          <w:rFonts w:ascii="Arial" w:hAnsi="Arial" w:cs="Arial"/>
          <w:sz w:val="24"/>
          <w:szCs w:val="24"/>
        </w:rPr>
        <w:t xml:space="preserve"> cumprindo o disposto no Artigo 16, § 1º</w:t>
      </w:r>
      <w:r w:rsidR="00EB7E0D">
        <w:rPr>
          <w:rFonts w:ascii="Arial" w:hAnsi="Arial" w:cs="Arial"/>
          <w:sz w:val="24"/>
          <w:szCs w:val="24"/>
        </w:rPr>
        <w:t>, solicita no prazo legal a informaç</w:t>
      </w:r>
      <w:r w:rsidR="002F7C0C">
        <w:rPr>
          <w:rFonts w:ascii="Arial" w:hAnsi="Arial" w:cs="Arial"/>
          <w:sz w:val="24"/>
          <w:szCs w:val="24"/>
        </w:rPr>
        <w:t>ão</w:t>
      </w:r>
      <w:r w:rsidR="00EB7E0D">
        <w:rPr>
          <w:rFonts w:ascii="Arial" w:hAnsi="Arial" w:cs="Arial"/>
          <w:sz w:val="24"/>
          <w:szCs w:val="24"/>
        </w:rPr>
        <w:t xml:space="preserve"> acima enumerada</w:t>
      </w:r>
      <w:r>
        <w:rPr>
          <w:rFonts w:ascii="Arial" w:hAnsi="Arial" w:cs="Arial"/>
          <w:sz w:val="24"/>
          <w:szCs w:val="24"/>
        </w:rPr>
        <w:t>.</w:t>
      </w:r>
    </w:p>
    <w:p w14:paraId="50A1FCCF" w14:textId="77777777" w:rsidR="00E120A9" w:rsidRDefault="00E120A9" w:rsidP="006B4C6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Sem mais para o momento, renovo os protestos de minha estima e consideração. </w:t>
      </w:r>
    </w:p>
    <w:p w14:paraId="716C7527" w14:textId="5646AA81" w:rsidR="00E120A9" w:rsidRPr="00550978" w:rsidRDefault="00E120A9" w:rsidP="00E120A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F828AD">
        <w:rPr>
          <w:rFonts w:ascii="Arial" w:hAnsi="Arial" w:cs="Arial"/>
          <w:sz w:val="24"/>
          <w:szCs w:val="24"/>
        </w:rPr>
        <w:t>aixo Guandu,</w:t>
      </w:r>
      <w:r w:rsidR="00B858AB">
        <w:rPr>
          <w:rFonts w:ascii="Arial" w:hAnsi="Arial" w:cs="Arial"/>
          <w:sz w:val="24"/>
          <w:szCs w:val="24"/>
        </w:rPr>
        <w:t xml:space="preserve"> 14</w:t>
      </w:r>
      <w:r w:rsidRPr="00550978">
        <w:rPr>
          <w:rFonts w:ascii="Arial" w:hAnsi="Arial" w:cs="Arial"/>
          <w:sz w:val="24"/>
          <w:szCs w:val="24"/>
        </w:rPr>
        <w:t xml:space="preserve"> de </w:t>
      </w:r>
      <w:r w:rsidR="00FE7536">
        <w:rPr>
          <w:rFonts w:ascii="Arial" w:hAnsi="Arial" w:cs="Arial"/>
          <w:sz w:val="24"/>
          <w:szCs w:val="24"/>
        </w:rPr>
        <w:t>Janeiro</w:t>
      </w:r>
      <w:r w:rsidR="00F04114">
        <w:rPr>
          <w:rFonts w:ascii="Arial" w:hAnsi="Arial" w:cs="Arial"/>
          <w:sz w:val="24"/>
          <w:szCs w:val="24"/>
        </w:rPr>
        <w:t xml:space="preserve"> de 20</w:t>
      </w:r>
      <w:r w:rsidR="00B858AB">
        <w:rPr>
          <w:rFonts w:ascii="Arial" w:hAnsi="Arial" w:cs="Arial"/>
          <w:sz w:val="24"/>
          <w:szCs w:val="24"/>
        </w:rPr>
        <w:t>21</w:t>
      </w:r>
      <w:r w:rsidRPr="00550978">
        <w:rPr>
          <w:rFonts w:ascii="Arial" w:hAnsi="Arial" w:cs="Arial"/>
          <w:sz w:val="24"/>
          <w:szCs w:val="24"/>
        </w:rPr>
        <w:t xml:space="preserve">. </w:t>
      </w:r>
    </w:p>
    <w:p w14:paraId="68D73ED8" w14:textId="77777777" w:rsidR="00E120A9" w:rsidRDefault="00E120A9" w:rsidP="00E120A9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2492D10B" w14:textId="0B6D8F40" w:rsidR="00E120A9" w:rsidRPr="002836B0" w:rsidRDefault="00E120A9" w:rsidP="00E120A9">
      <w:pPr>
        <w:spacing w:after="0" w:line="192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14:paraId="2F6A4E0A" w14:textId="77777777" w:rsidR="00E120A9" w:rsidRDefault="00E120A9" w:rsidP="00E120A9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</w:p>
    <w:p w14:paraId="1C40B492" w14:textId="77777777" w:rsidR="00F828AD" w:rsidRPr="00CC45BA" w:rsidRDefault="00F828AD" w:rsidP="00F828AD">
      <w:pPr>
        <w:jc w:val="center"/>
        <w:rPr>
          <w:rFonts w:ascii="Bookman Old Style" w:hAnsi="Bookman Old Style"/>
          <w:sz w:val="24"/>
          <w:szCs w:val="24"/>
        </w:rPr>
      </w:pPr>
      <w:r w:rsidRPr="00CC45BA">
        <w:rPr>
          <w:rFonts w:ascii="Bookman Old Style" w:hAnsi="Bookman Old Style"/>
          <w:sz w:val="24"/>
          <w:szCs w:val="24"/>
        </w:rPr>
        <w:t>_____________________________________</w:t>
      </w:r>
    </w:p>
    <w:p w14:paraId="723236CF" w14:textId="77777777" w:rsidR="002F7C0C" w:rsidRDefault="00FE7536" w:rsidP="002F7C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JUSCELINO HENCK</w:t>
      </w:r>
    </w:p>
    <w:p w14:paraId="1AA25D32" w14:textId="698B78EE" w:rsidR="00B00C52" w:rsidRPr="007F674E" w:rsidRDefault="002F7C0C" w:rsidP="002F7C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(Vereador</w:t>
      </w:r>
      <w:r w:rsidR="00FE7536">
        <w:rPr>
          <w:rFonts w:ascii="Bookman Old Style" w:hAnsi="Bookman Old Style"/>
          <w:b/>
          <w:sz w:val="24"/>
          <w:szCs w:val="24"/>
        </w:rPr>
        <w:t xml:space="preserve"> autor)</w:t>
      </w:r>
    </w:p>
    <w:sectPr w:rsidR="00B00C52" w:rsidRPr="007F674E" w:rsidSect="00CE7E6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ADE083" w14:textId="77777777" w:rsidR="001C5BA0" w:rsidRDefault="001C5BA0" w:rsidP="00CE7E60">
      <w:pPr>
        <w:spacing w:after="0" w:line="240" w:lineRule="auto"/>
      </w:pPr>
      <w:r>
        <w:separator/>
      </w:r>
    </w:p>
  </w:endnote>
  <w:endnote w:type="continuationSeparator" w:id="0">
    <w:p w14:paraId="7AFB8D0A" w14:textId="77777777" w:rsidR="001C5BA0" w:rsidRDefault="001C5BA0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F13590" w14:textId="77777777" w:rsidR="00CE7E60" w:rsidRDefault="00CE7E60">
    <w:pPr>
      <w:pStyle w:val="Rodap"/>
      <w:pBdr>
        <w:bottom w:val="single" w:sz="12" w:space="1" w:color="auto"/>
      </w:pBdr>
    </w:pPr>
  </w:p>
  <w:p w14:paraId="18A09587" w14:textId="77777777" w:rsidR="00CE7E60" w:rsidRDefault="00E120A9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7485BF0A" wp14:editId="49FED054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4C4E">
      <w:t>Av. Carlos de Medeiros, 231</w:t>
    </w:r>
    <w:r w:rsidR="00CE7E60">
      <w:t>, Centro, Baixo Guandu-ES, 29 730-000, Fone (27) 3732-1644</w:t>
    </w:r>
  </w:p>
  <w:p w14:paraId="63952911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70A5E7" w14:textId="77777777" w:rsidR="001C5BA0" w:rsidRDefault="001C5BA0" w:rsidP="00CE7E60">
      <w:pPr>
        <w:spacing w:after="0" w:line="240" w:lineRule="auto"/>
      </w:pPr>
      <w:r>
        <w:separator/>
      </w:r>
    </w:p>
  </w:footnote>
  <w:footnote w:type="continuationSeparator" w:id="0">
    <w:p w14:paraId="777C67CE" w14:textId="77777777" w:rsidR="001C5BA0" w:rsidRDefault="001C5BA0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AD5D28" w14:textId="77777777" w:rsidR="007D7AEA" w:rsidRDefault="00884DD1">
    <w:pPr>
      <w:pStyle w:val="Cabealho"/>
    </w:pPr>
    <w:r>
      <w:rPr>
        <w:noProof/>
      </w:rPr>
    </w:r>
    <w:r w:rsidR="00884DD1">
      <w:rPr>
        <w:noProof/>
      </w:rPr>
      <w:pict w14:anchorId="23EAF2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1032" type="#_x0000_t75" style="position:absolute;margin-left:0;margin-top:0;width:425.05pt;height:423.45pt;z-index:-251655168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85B9CC" w14:textId="77777777" w:rsidR="00CE7E60" w:rsidRDefault="00884DD1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</w:r>
    <w:r w:rsidR="00884DD1">
      <w:rPr>
        <w:b/>
        <w:noProof/>
        <w:spacing w:val="40"/>
      </w:rPr>
      <w:pict w14:anchorId="075331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1033" type="#_x0000_t75" style="position:absolute;left:0;text-align:left;margin-left:0;margin-top:0;width:425.05pt;height:423.45pt;z-index:-251654144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E120A9">
      <w:rPr>
        <w:b/>
        <w:noProof/>
        <w:spacing w:val="40"/>
      </w:rPr>
      <w:drawing>
        <wp:inline distT="0" distB="0" distL="0" distR="0" wp14:anchorId="1D9783D6" wp14:editId="58A95DF1">
          <wp:extent cx="829310" cy="818515"/>
          <wp:effectExtent l="0" t="0" r="8890" b="635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35A5D1" w14:textId="77777777" w:rsidR="00CE7E60" w:rsidRPr="00E120A9" w:rsidRDefault="00CE7E60" w:rsidP="00E120A9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58FA05" w14:textId="77777777" w:rsidR="007D7AEA" w:rsidRDefault="00884DD1">
    <w:pPr>
      <w:pStyle w:val="Cabealho"/>
    </w:pPr>
    <w:r>
      <w:rPr>
        <w:noProof/>
      </w:rPr>
    </w:r>
    <w:r w:rsidR="00884DD1">
      <w:rPr>
        <w:noProof/>
      </w:rPr>
      <w:pict w14:anchorId="4F8AFD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1031" type="#_x0000_t75" style="position:absolute;margin-left:0;margin-top:0;width:425.05pt;height:423.45pt;z-index:-251656192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activeWritingStyle w:appName="MSWord" w:lang="pt-BR" w:vendorID="64" w:dllVersion="6" w:nlCheck="1" w:checkStyle="0"/>
  <w:activeWritingStyle w:appName="MSWord" w:lang="pt-BR" w:vendorID="64" w:dllVersion="4096" w:nlCheck="1" w:checkStyle="0"/>
  <w:attachedTemplate r:id="rId1"/>
  <w:defaultTabStop w:val="708"/>
  <w:hyphenationZone w:val="425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0A9"/>
    <w:rsid w:val="00096EDC"/>
    <w:rsid w:val="000E1FCA"/>
    <w:rsid w:val="00153BF7"/>
    <w:rsid w:val="00166DAD"/>
    <w:rsid w:val="001C5BA0"/>
    <w:rsid w:val="002018DF"/>
    <w:rsid w:val="002E0383"/>
    <w:rsid w:val="002F12E6"/>
    <w:rsid w:val="002F7C0C"/>
    <w:rsid w:val="003001D5"/>
    <w:rsid w:val="00306A5B"/>
    <w:rsid w:val="003E2FD3"/>
    <w:rsid w:val="00487713"/>
    <w:rsid w:val="0052326D"/>
    <w:rsid w:val="00552BF9"/>
    <w:rsid w:val="005D7786"/>
    <w:rsid w:val="00672E05"/>
    <w:rsid w:val="006B4C4E"/>
    <w:rsid w:val="006B4C6C"/>
    <w:rsid w:val="006F6A60"/>
    <w:rsid w:val="007B541B"/>
    <w:rsid w:val="007D7AEA"/>
    <w:rsid w:val="007F674E"/>
    <w:rsid w:val="008506EC"/>
    <w:rsid w:val="00874BAE"/>
    <w:rsid w:val="00884DD1"/>
    <w:rsid w:val="008E4E2C"/>
    <w:rsid w:val="009946CE"/>
    <w:rsid w:val="009A0B03"/>
    <w:rsid w:val="009A523A"/>
    <w:rsid w:val="00AC56B4"/>
    <w:rsid w:val="00B00C52"/>
    <w:rsid w:val="00B576FA"/>
    <w:rsid w:val="00B858AB"/>
    <w:rsid w:val="00BB52C1"/>
    <w:rsid w:val="00C56A4A"/>
    <w:rsid w:val="00C7530B"/>
    <w:rsid w:val="00CC7176"/>
    <w:rsid w:val="00CE0730"/>
    <w:rsid w:val="00CE7E60"/>
    <w:rsid w:val="00D36D96"/>
    <w:rsid w:val="00D737F6"/>
    <w:rsid w:val="00D87888"/>
    <w:rsid w:val="00DE09AD"/>
    <w:rsid w:val="00E00C96"/>
    <w:rsid w:val="00E120A9"/>
    <w:rsid w:val="00E20FCC"/>
    <w:rsid w:val="00EB7E0D"/>
    <w:rsid w:val="00EE7FF5"/>
    <w:rsid w:val="00F04114"/>
    <w:rsid w:val="00F46395"/>
    <w:rsid w:val="00F828AD"/>
    <w:rsid w:val="00FC7F6D"/>
    <w:rsid w:val="00FE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391F77B3"/>
  <w15:chartTrackingRefBased/>
  <w15:docId w15:val="{268E7EDE-7EE4-4B26-923D-9D11B66CD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20A9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E120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20A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 /><Relationship Id="rId1" Type="http://schemas.openxmlformats.org/officeDocument/2006/relationships/image" Target="media/image3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 /><Relationship Id="rId1" Type="http://schemas.openxmlformats.org/officeDocument/2006/relationships/image" Target="media/image1.jpe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teSecretaria\Desktop\PapelTimbrado2018.dot" TargetMode="Externa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E3085-2445-415A-9F91-00143CB1486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PapelTimbrado2018.dot</Template>
  <TotalTime>0</TotalTime>
  <Pages>1</Pages>
  <Words>185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Salatiel Dias Bebiano</dc:creator>
  <cp:keywords/>
  <dc:description/>
  <cp:lastModifiedBy>Usuário Convidado</cp:lastModifiedBy>
  <cp:revision>2</cp:revision>
  <cp:lastPrinted>2019-11-11T12:00:00Z</cp:lastPrinted>
  <dcterms:created xsi:type="dcterms:W3CDTF">2021-01-14T18:51:00Z</dcterms:created>
  <dcterms:modified xsi:type="dcterms:W3CDTF">2021-01-14T18:51:00Z</dcterms:modified>
</cp:coreProperties>
</file>