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874" w:rsidRPr="00E01CBC" w:rsidRDefault="00773874" w:rsidP="00773874">
      <w:pPr>
        <w:jc w:val="center"/>
        <w:rPr>
          <w:rFonts w:asciiTheme="majorHAnsi" w:eastAsia="Cambria" w:hAnsiTheme="majorHAnsi" w:cs="Cambria"/>
          <w:b/>
          <w:sz w:val="28"/>
        </w:rPr>
      </w:pPr>
      <w:r w:rsidRPr="00E01CBC">
        <w:rPr>
          <w:rFonts w:asciiTheme="majorHAnsi" w:eastAsia="Cambria" w:hAnsiTheme="majorHAnsi" w:cs="Cambria"/>
          <w:b/>
          <w:sz w:val="28"/>
        </w:rPr>
        <w:t>PEDI</w:t>
      </w:r>
      <w:r w:rsidR="00A70EC6" w:rsidRPr="00E01CBC">
        <w:rPr>
          <w:rFonts w:asciiTheme="majorHAnsi" w:eastAsia="Cambria" w:hAnsiTheme="majorHAnsi" w:cs="Cambria"/>
          <w:b/>
          <w:sz w:val="28"/>
        </w:rPr>
        <w:t>DO DE PROVIDÊNCIA Nº 01/2021</w:t>
      </w:r>
      <w:r w:rsidRPr="00E01CBC">
        <w:rPr>
          <w:rFonts w:asciiTheme="majorHAnsi" w:eastAsia="Cambria" w:hAnsiTheme="majorHAnsi" w:cs="Cambria"/>
          <w:b/>
          <w:sz w:val="28"/>
        </w:rPr>
        <w:t>.</w:t>
      </w:r>
    </w:p>
    <w:p w:rsidR="00773874" w:rsidRPr="00E01CBC" w:rsidRDefault="00773874" w:rsidP="00773874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73874" w:rsidRPr="00E01CBC" w:rsidRDefault="007D68E6" w:rsidP="00773874">
      <w:pPr>
        <w:jc w:val="center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Autor: Vereador </w:t>
      </w:r>
      <w:r w:rsidR="00A70EC6" w:rsidRPr="00E01CBC">
        <w:rPr>
          <w:rFonts w:asciiTheme="majorHAnsi" w:eastAsia="Cambria" w:hAnsiTheme="majorHAnsi" w:cs="Cambria"/>
          <w:b/>
          <w:sz w:val="24"/>
        </w:rPr>
        <w:t>CLOVIS PASCOLAR</w:t>
      </w:r>
    </w:p>
    <w:p w:rsidR="00773874" w:rsidRPr="00E01CBC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773874" w:rsidRPr="00E01CBC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3874" w:rsidRPr="00E01CBC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773874" w:rsidRPr="00E01CBC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E01CBC">
        <w:rPr>
          <w:rFonts w:asciiTheme="majorHAnsi" w:eastAsia="Cambria" w:hAnsiTheme="majorHAnsi" w:cs="Cambria"/>
          <w:sz w:val="24"/>
        </w:rPr>
        <w:t>fulcrado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E01CBC">
        <w:rPr>
          <w:rFonts w:asciiTheme="majorHAnsi" w:eastAsia="Cambria" w:hAnsiTheme="majorHAnsi" w:cs="Cambria"/>
          <w:b/>
          <w:sz w:val="24"/>
        </w:rPr>
        <w:t>REQUER</w:t>
      </w:r>
      <w:r w:rsidRPr="00E01CBC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E01CBC">
        <w:rPr>
          <w:rFonts w:asciiTheme="majorHAnsi" w:eastAsia="Cambria" w:hAnsiTheme="majorHAnsi" w:cs="Cambria"/>
          <w:sz w:val="24"/>
        </w:rPr>
        <w:t>Exmº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Senhor Prefeito Municipal</w:t>
      </w:r>
      <w:r w:rsidR="007C68F4" w:rsidRPr="00E01CBC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="007C68F4"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="007C68F4"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sz w:val="24"/>
        </w:rPr>
        <w:t>após deliberação do Ple</w:t>
      </w:r>
      <w:r w:rsidR="00AA33E3" w:rsidRPr="00E01CBC">
        <w:rPr>
          <w:rFonts w:asciiTheme="majorHAnsi" w:eastAsia="Cambria" w:hAnsiTheme="majorHAnsi" w:cs="Cambria"/>
          <w:sz w:val="24"/>
        </w:rPr>
        <w:t>nário, providências no que tang</w:t>
      </w:r>
      <w:r w:rsidRPr="00E01CBC">
        <w:rPr>
          <w:rFonts w:asciiTheme="majorHAnsi" w:eastAsia="Cambria" w:hAnsiTheme="majorHAnsi" w:cs="Cambria"/>
          <w:sz w:val="24"/>
        </w:rPr>
        <w:t xml:space="preserve">e: </w:t>
      </w:r>
      <w:r w:rsidRPr="00E01CBC">
        <w:rPr>
          <w:rFonts w:asciiTheme="majorHAnsi" w:eastAsia="Cambria" w:hAnsiTheme="majorHAnsi" w:cs="Cambria"/>
          <w:b/>
          <w:sz w:val="24"/>
        </w:rPr>
        <w:t>“</w:t>
      </w:r>
      <w:r w:rsidR="003E1613" w:rsidRPr="00E01CBC">
        <w:rPr>
          <w:rFonts w:asciiTheme="majorHAnsi" w:eastAsia="Cambria" w:hAnsiTheme="majorHAnsi" w:cs="Cambria"/>
          <w:b/>
          <w:sz w:val="24"/>
        </w:rPr>
        <w:t xml:space="preserve">A </w:t>
      </w:r>
      <w:r w:rsidR="007D68E6" w:rsidRPr="00E01CBC">
        <w:rPr>
          <w:rFonts w:asciiTheme="majorHAnsi" w:eastAsia="Cambria" w:hAnsiTheme="majorHAnsi" w:cs="Cambria"/>
          <w:b/>
          <w:sz w:val="24"/>
        </w:rPr>
        <w:t>REPARAÇÃO E TROCA DE LÂ</w:t>
      </w:r>
      <w:r w:rsidR="00AA33E3" w:rsidRPr="00E01CBC">
        <w:rPr>
          <w:rFonts w:asciiTheme="majorHAnsi" w:eastAsia="Cambria" w:hAnsiTheme="majorHAnsi" w:cs="Cambria"/>
          <w:b/>
          <w:sz w:val="24"/>
        </w:rPr>
        <w:t>MPADAS</w:t>
      </w:r>
      <w:r w:rsidR="00A70EC6" w:rsidRPr="00E01CBC">
        <w:rPr>
          <w:rFonts w:asciiTheme="majorHAnsi" w:eastAsia="Cambria" w:hAnsiTheme="majorHAnsi" w:cs="Cambria"/>
          <w:b/>
          <w:sz w:val="24"/>
        </w:rPr>
        <w:t xml:space="preserve"> D</w:t>
      </w:r>
      <w:r w:rsidR="00AA33E3" w:rsidRPr="00E01CBC">
        <w:rPr>
          <w:rFonts w:asciiTheme="majorHAnsi" w:eastAsia="Cambria" w:hAnsiTheme="majorHAnsi" w:cs="Cambria"/>
          <w:b/>
          <w:sz w:val="24"/>
        </w:rPr>
        <w:t>E</w:t>
      </w:r>
      <w:r w:rsidR="00A70EC6" w:rsidRPr="00E01CBC">
        <w:rPr>
          <w:rFonts w:asciiTheme="majorHAnsi" w:eastAsia="Cambria" w:hAnsiTheme="majorHAnsi" w:cs="Cambria"/>
          <w:b/>
          <w:sz w:val="24"/>
        </w:rPr>
        <w:t xml:space="preserve"> ILUMINAÇÃO DE </w:t>
      </w:r>
      <w:proofErr w:type="gramStart"/>
      <w:r w:rsidR="00A70EC6" w:rsidRPr="00E01CBC">
        <w:rPr>
          <w:rFonts w:asciiTheme="majorHAnsi" w:eastAsia="Cambria" w:hAnsiTheme="majorHAnsi" w:cs="Cambria"/>
          <w:b/>
          <w:sz w:val="24"/>
        </w:rPr>
        <w:t>3</w:t>
      </w:r>
      <w:proofErr w:type="gramEnd"/>
      <w:r w:rsidR="00A70EC6" w:rsidRPr="00E01CBC">
        <w:rPr>
          <w:rFonts w:asciiTheme="majorHAnsi" w:eastAsia="Cambria" w:hAnsiTheme="majorHAnsi" w:cs="Cambria"/>
          <w:b/>
          <w:sz w:val="24"/>
        </w:rPr>
        <w:t xml:space="preserve"> PO</w:t>
      </w:r>
      <w:r w:rsidR="007D68E6" w:rsidRPr="00E01CBC">
        <w:rPr>
          <w:rFonts w:asciiTheme="majorHAnsi" w:eastAsia="Cambria" w:hAnsiTheme="majorHAnsi" w:cs="Cambria"/>
          <w:b/>
          <w:sz w:val="24"/>
        </w:rPr>
        <w:t>S</w:t>
      </w:r>
      <w:r w:rsidR="00A70EC6" w:rsidRPr="00E01CBC">
        <w:rPr>
          <w:rFonts w:asciiTheme="majorHAnsi" w:eastAsia="Cambria" w:hAnsiTheme="majorHAnsi" w:cs="Cambria"/>
          <w:b/>
          <w:sz w:val="24"/>
        </w:rPr>
        <w:t>TES QUE SE ENCONTRA</w:t>
      </w:r>
      <w:r w:rsidR="007D68E6" w:rsidRPr="00E01CBC">
        <w:rPr>
          <w:rFonts w:asciiTheme="majorHAnsi" w:eastAsia="Cambria" w:hAnsiTheme="majorHAnsi" w:cs="Cambria"/>
          <w:b/>
          <w:sz w:val="24"/>
        </w:rPr>
        <w:t xml:space="preserve">M </w:t>
      </w:r>
      <w:r w:rsidR="00A70EC6" w:rsidRPr="00E01CBC">
        <w:rPr>
          <w:rFonts w:asciiTheme="majorHAnsi" w:eastAsia="Cambria" w:hAnsiTheme="majorHAnsi" w:cs="Cambria"/>
          <w:b/>
          <w:sz w:val="24"/>
        </w:rPr>
        <w:t>QUEIMADA</w:t>
      </w:r>
      <w:r w:rsidR="007D68E6" w:rsidRPr="00E01CBC">
        <w:rPr>
          <w:rFonts w:asciiTheme="majorHAnsi" w:eastAsia="Cambria" w:hAnsiTheme="majorHAnsi" w:cs="Cambria"/>
          <w:b/>
          <w:sz w:val="24"/>
        </w:rPr>
        <w:t xml:space="preserve">S </w:t>
      </w:r>
      <w:r w:rsidR="00A70EC6" w:rsidRPr="00E01CBC">
        <w:rPr>
          <w:rFonts w:asciiTheme="majorHAnsi" w:eastAsia="Cambria" w:hAnsiTheme="majorHAnsi" w:cs="Cambria"/>
          <w:b/>
          <w:sz w:val="24"/>
        </w:rPr>
        <w:t>A MAIS DE</w:t>
      </w:r>
      <w:r w:rsidR="004B3A43" w:rsidRPr="00E01CBC">
        <w:rPr>
          <w:rFonts w:asciiTheme="majorHAnsi" w:eastAsia="Cambria" w:hAnsiTheme="majorHAnsi" w:cs="Cambria"/>
          <w:b/>
          <w:sz w:val="24"/>
        </w:rPr>
        <w:t xml:space="preserve"> 2 MESES, </w:t>
      </w:r>
      <w:r w:rsidR="007C68F4" w:rsidRPr="00E01CBC">
        <w:rPr>
          <w:rFonts w:asciiTheme="majorHAnsi" w:eastAsia="Cambria" w:hAnsiTheme="majorHAnsi" w:cs="Cambria"/>
          <w:b/>
          <w:sz w:val="24"/>
        </w:rPr>
        <w:t>NA RUA PORTO SEGURO, PRÓ</w:t>
      </w:r>
      <w:r w:rsidR="00A70EC6" w:rsidRPr="00E01CBC">
        <w:rPr>
          <w:rFonts w:asciiTheme="majorHAnsi" w:eastAsia="Cambria" w:hAnsiTheme="majorHAnsi" w:cs="Cambria"/>
          <w:b/>
          <w:sz w:val="24"/>
        </w:rPr>
        <w:t>XIMO A BALANÇA DA AGRO RANCHO NO BAIR</w:t>
      </w:r>
      <w:r w:rsidR="007C68F4" w:rsidRPr="00E01CBC">
        <w:rPr>
          <w:rFonts w:asciiTheme="majorHAnsi" w:eastAsia="Cambria" w:hAnsiTheme="majorHAnsi" w:cs="Cambria"/>
          <w:b/>
          <w:sz w:val="24"/>
        </w:rPr>
        <w:t>R</w:t>
      </w:r>
      <w:r w:rsidR="00A70EC6" w:rsidRPr="00E01CBC">
        <w:rPr>
          <w:rFonts w:asciiTheme="majorHAnsi" w:eastAsia="Cambria" w:hAnsiTheme="majorHAnsi" w:cs="Cambria"/>
          <w:b/>
          <w:sz w:val="24"/>
        </w:rPr>
        <w:t>O VAL PARAISO</w:t>
      </w:r>
      <w:r w:rsidR="00BC196B" w:rsidRPr="00E01CBC">
        <w:rPr>
          <w:rFonts w:asciiTheme="majorHAnsi" w:eastAsia="Cambria" w:hAnsiTheme="majorHAnsi" w:cs="Cambria"/>
          <w:b/>
          <w:sz w:val="24"/>
        </w:rPr>
        <w:t>,</w:t>
      </w:r>
      <w:r w:rsidR="00150EAF"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="00536583" w:rsidRPr="00E01CBC">
        <w:rPr>
          <w:rFonts w:asciiTheme="majorHAnsi" w:eastAsia="Cambria" w:hAnsiTheme="majorHAnsi" w:cs="Cambria"/>
          <w:b/>
          <w:sz w:val="24"/>
        </w:rPr>
        <w:t>N</w:t>
      </w:r>
      <w:r w:rsidR="003E1613" w:rsidRPr="00E01CBC">
        <w:rPr>
          <w:rFonts w:asciiTheme="majorHAnsi" w:eastAsia="Cambria" w:hAnsiTheme="majorHAnsi" w:cs="Cambria"/>
          <w:b/>
          <w:sz w:val="24"/>
        </w:rPr>
        <w:t>ESTE</w:t>
      </w:r>
      <w:r w:rsidR="009F43C2"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b/>
          <w:sz w:val="24"/>
        </w:rPr>
        <w:t>MUNICÍPIO BAIXO GUANDU/ES”.</w:t>
      </w:r>
    </w:p>
    <w:p w:rsidR="00773874" w:rsidRPr="00E01CBC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E01CBC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Câmara Municipal de Baixo Guandu - ES, Plenário Monsenhor Alonso Leite, ao</w:t>
      </w:r>
      <w:r w:rsidR="00150EAF" w:rsidRPr="00E01CBC">
        <w:rPr>
          <w:rFonts w:asciiTheme="majorHAnsi" w:eastAsia="Cambria" w:hAnsiTheme="majorHAnsi" w:cs="Cambria"/>
          <w:b/>
          <w:sz w:val="24"/>
        </w:rPr>
        <w:t xml:space="preserve">s </w:t>
      </w:r>
      <w:r w:rsidR="009508F6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</w:rPr>
        <w:t>dia</w:t>
      </w:r>
      <w:r w:rsidR="001D7B42" w:rsidRPr="00E01CBC">
        <w:rPr>
          <w:rFonts w:asciiTheme="majorHAnsi" w:eastAsia="Cambria" w:hAnsiTheme="majorHAnsi" w:cs="Cambria"/>
          <w:b/>
          <w:sz w:val="24"/>
        </w:rPr>
        <w:t>s</w:t>
      </w:r>
      <w:r w:rsidRPr="00E01CBC">
        <w:rPr>
          <w:rFonts w:asciiTheme="majorHAnsi" w:eastAsia="Cambria" w:hAnsiTheme="majorHAnsi" w:cs="Cambria"/>
          <w:b/>
          <w:sz w:val="24"/>
        </w:rPr>
        <w:t xml:space="preserve"> do mês de </w:t>
      </w:r>
      <w:r w:rsidR="00A70EC6" w:rsidRPr="00E01CBC">
        <w:rPr>
          <w:rFonts w:asciiTheme="majorHAnsi" w:eastAsia="Cambria" w:hAnsiTheme="majorHAnsi" w:cs="Cambria"/>
          <w:b/>
          <w:sz w:val="24"/>
        </w:rPr>
        <w:t>fevereiro de 2021</w:t>
      </w:r>
      <w:r w:rsidRPr="00E01CBC">
        <w:rPr>
          <w:rFonts w:asciiTheme="majorHAnsi" w:eastAsia="Cambria" w:hAnsiTheme="majorHAnsi" w:cs="Cambria"/>
          <w:b/>
          <w:sz w:val="24"/>
        </w:rPr>
        <w:t>.</w:t>
      </w:r>
    </w:p>
    <w:p w:rsidR="00773874" w:rsidRPr="00E01CBC" w:rsidRDefault="00773874" w:rsidP="00773874">
      <w:pPr>
        <w:rPr>
          <w:rFonts w:asciiTheme="majorHAnsi" w:eastAsia="Cambria" w:hAnsiTheme="majorHAnsi" w:cs="Cambria"/>
          <w:b/>
          <w:sz w:val="24"/>
        </w:rPr>
      </w:pPr>
    </w:p>
    <w:p w:rsidR="00773874" w:rsidRPr="00E01CBC" w:rsidRDefault="00773874" w:rsidP="00773874">
      <w:pPr>
        <w:rPr>
          <w:rFonts w:asciiTheme="majorHAnsi" w:eastAsia="Cambria" w:hAnsiTheme="majorHAnsi" w:cs="Cambria"/>
          <w:b/>
          <w:sz w:val="24"/>
        </w:rPr>
      </w:pPr>
    </w:p>
    <w:p w:rsidR="00A70EC6" w:rsidRPr="00E01CBC" w:rsidRDefault="00A70EC6" w:rsidP="00773874">
      <w:pPr>
        <w:rPr>
          <w:rFonts w:asciiTheme="majorHAnsi" w:eastAsia="Cambria" w:hAnsiTheme="majorHAnsi" w:cs="Cambria"/>
          <w:b/>
          <w:sz w:val="24"/>
        </w:rPr>
      </w:pPr>
    </w:p>
    <w:p w:rsidR="00A70EC6" w:rsidRPr="00E01CBC" w:rsidRDefault="00A70EC6" w:rsidP="00773874">
      <w:pPr>
        <w:rPr>
          <w:rFonts w:asciiTheme="majorHAnsi" w:eastAsia="Cambria" w:hAnsiTheme="majorHAnsi" w:cs="Cambria"/>
          <w:b/>
          <w:sz w:val="24"/>
        </w:rPr>
      </w:pPr>
    </w:p>
    <w:p w:rsidR="009508F6" w:rsidRPr="00E01CBC" w:rsidRDefault="009508F6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3874" w:rsidRPr="00E01CBC" w:rsidRDefault="00A70EC6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3874" w:rsidRPr="00E01CBC" w:rsidRDefault="00773874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73874" w:rsidRPr="00E01CBC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E01CBC" w:rsidRDefault="00773874" w:rsidP="00773874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773874" w:rsidRPr="00E01CBC" w:rsidRDefault="00773874" w:rsidP="00773874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773874" w:rsidRPr="00E01CBC" w:rsidRDefault="00773874" w:rsidP="00773874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E01CBC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73874" w:rsidRPr="00E01CBC" w:rsidRDefault="00773874" w:rsidP="00773874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73874" w:rsidRPr="00E01CBC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3874" w:rsidRPr="00E01CBC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773874" w:rsidRPr="00E01CBC" w:rsidRDefault="00A70EC6" w:rsidP="00D15F8E">
      <w:pPr>
        <w:ind w:left="720"/>
        <w:jc w:val="both"/>
        <w:rPr>
          <w:rFonts w:asciiTheme="majorHAnsi" w:eastAsia="Cambria" w:hAnsiTheme="majorHAnsi" w:cs="Cambria"/>
          <w:sz w:val="24"/>
        </w:rPr>
      </w:pPr>
      <w:r w:rsidRPr="00E01CBC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E01CBC">
        <w:rPr>
          <w:rFonts w:asciiTheme="majorHAnsi" w:eastAsia="Cambria" w:hAnsiTheme="majorHAnsi" w:cs="Cambria"/>
          <w:b/>
          <w:sz w:val="24"/>
        </w:rPr>
        <w:t xml:space="preserve">: </w:t>
      </w:r>
      <w:r w:rsidR="004B3A43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O presente pedido se faz necessário, tendo em vista que a falta de iluminação pública, aumenta ainda mais a sensação de insegurança, oferecendo perigo constante aos moradores</w:t>
      </w:r>
      <w:r w:rsidR="00D15F8E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da localidade citada acima e </w:t>
      </w:r>
      <w:r w:rsidR="004B3A43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principalmente para quem tem que sair cedo ou chegar tarde</w:t>
      </w:r>
      <w:r w:rsidR="00D15F8E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a suas residências</w:t>
      </w:r>
      <w:r w:rsidR="004B3A43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.</w:t>
      </w:r>
      <w:r w:rsidR="00D15F8E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</w:t>
      </w:r>
      <w:r w:rsidR="003E1613" w:rsidRPr="00E01CBC">
        <w:rPr>
          <w:rFonts w:asciiTheme="majorHAnsi" w:eastAsia="Cambria" w:hAnsiTheme="majorHAnsi" w:cs="Cambria"/>
          <w:sz w:val="24"/>
        </w:rPr>
        <w:t xml:space="preserve">Espero que os responsáveis possam tomar providências. </w:t>
      </w:r>
    </w:p>
    <w:p w:rsidR="00875192" w:rsidRPr="00E01CBC" w:rsidRDefault="00875192" w:rsidP="00875192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E01CBC" w:rsidRDefault="00667CD4" w:rsidP="00875192">
      <w:pPr>
        <w:jc w:val="both"/>
        <w:rPr>
          <w:rFonts w:asciiTheme="majorHAnsi" w:eastAsia="Cambria" w:hAnsiTheme="majorHAnsi" w:cs="Cambria"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            </w:t>
      </w:r>
      <w:r w:rsidR="00773874" w:rsidRPr="00E01CBC">
        <w:rPr>
          <w:rFonts w:asciiTheme="majorHAnsi" w:eastAsia="Cambria" w:hAnsiTheme="majorHAnsi" w:cs="Cambria"/>
          <w:sz w:val="24"/>
        </w:rPr>
        <w:t>Esclarece ainda, que tal procedimento é de competência do Município.</w:t>
      </w:r>
    </w:p>
    <w:p w:rsidR="00773874" w:rsidRPr="00E01CBC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>Faço ao acima alinhado, espero contar com o apoio do Poder Legislativo na aprovação deste Pedido</w:t>
      </w:r>
      <w:r w:rsidR="00150EAF" w:rsidRPr="00E01CBC">
        <w:rPr>
          <w:rFonts w:asciiTheme="majorHAnsi" w:eastAsia="Cambria" w:hAnsiTheme="majorHAnsi" w:cs="Cambria"/>
          <w:sz w:val="24"/>
        </w:rPr>
        <w:t xml:space="preserve"> </w:t>
      </w:r>
      <w:r w:rsidRPr="00E01CBC">
        <w:rPr>
          <w:rFonts w:asciiTheme="majorHAnsi" w:eastAsia="Cambria" w:hAnsiTheme="majorHAnsi" w:cs="Cambria"/>
          <w:sz w:val="24"/>
        </w:rPr>
        <w:t xml:space="preserve">de Providência e do Poder Executivo em sua execução, por ser medida de inteira </w:t>
      </w:r>
      <w:r w:rsidRPr="00E01CBC">
        <w:rPr>
          <w:rFonts w:asciiTheme="majorHAnsi" w:eastAsia="Cambria" w:hAnsiTheme="majorHAnsi" w:cs="Cambria"/>
          <w:b/>
          <w:sz w:val="24"/>
        </w:rPr>
        <w:t>JUSTIÇA.</w:t>
      </w:r>
    </w:p>
    <w:p w:rsidR="00773874" w:rsidRPr="00E01CBC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E01CBC" w:rsidRDefault="00773874" w:rsidP="00773874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Leite, </w:t>
      </w:r>
      <w:r w:rsidR="00193784" w:rsidRPr="00E01CBC">
        <w:rPr>
          <w:rFonts w:asciiTheme="majorHAnsi" w:eastAsia="Cambria" w:hAnsiTheme="majorHAnsi" w:cs="Cambria"/>
          <w:b/>
          <w:sz w:val="24"/>
        </w:rPr>
        <w:t xml:space="preserve">aos </w:t>
      </w:r>
      <w:r w:rsidR="009508F6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="00193784"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773874" w:rsidRPr="00E01CBC" w:rsidRDefault="00773874" w:rsidP="00773874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E01CBC" w:rsidRDefault="00773874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C106CC" w:rsidRPr="00E01CBC" w:rsidRDefault="00C106CC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C106CC" w:rsidRPr="00E01CBC" w:rsidRDefault="00C106CC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C106CC" w:rsidRPr="00E01CBC" w:rsidRDefault="00C106CC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C106CC" w:rsidRPr="00E01CBC" w:rsidRDefault="00C106CC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73874" w:rsidRPr="00E01CBC" w:rsidRDefault="00773874" w:rsidP="00773874">
      <w:pPr>
        <w:ind w:left="720"/>
        <w:rPr>
          <w:rFonts w:asciiTheme="majorHAnsi" w:eastAsia="Courier New" w:hAnsiTheme="majorHAnsi" w:cs="Courier New"/>
          <w:sz w:val="24"/>
        </w:rPr>
      </w:pPr>
    </w:p>
    <w:p w:rsidR="00B00C52" w:rsidRPr="00E01CBC" w:rsidRDefault="00B00C52">
      <w:pPr>
        <w:rPr>
          <w:rFonts w:asciiTheme="majorHAnsi" w:hAnsiTheme="majorHAnsi"/>
        </w:rPr>
      </w:pPr>
    </w:p>
    <w:p w:rsidR="007A272C" w:rsidRPr="00E01CBC" w:rsidRDefault="007A272C">
      <w:pPr>
        <w:rPr>
          <w:rFonts w:asciiTheme="majorHAnsi" w:hAnsiTheme="majorHAnsi"/>
        </w:rPr>
      </w:pPr>
    </w:p>
    <w:p w:rsidR="007A272C" w:rsidRPr="00E01CBC" w:rsidRDefault="007A272C" w:rsidP="007A272C">
      <w:pPr>
        <w:jc w:val="center"/>
        <w:rPr>
          <w:rFonts w:asciiTheme="majorHAnsi" w:eastAsia="Cambria" w:hAnsiTheme="majorHAnsi" w:cs="Cambria"/>
          <w:b/>
          <w:sz w:val="28"/>
        </w:rPr>
      </w:pPr>
      <w:r w:rsidRPr="00E01CBC">
        <w:rPr>
          <w:rFonts w:asciiTheme="majorHAnsi" w:eastAsia="Cambria" w:hAnsiTheme="majorHAnsi" w:cs="Cambria"/>
          <w:b/>
          <w:sz w:val="28"/>
        </w:rPr>
        <w:lastRenderedPageBreak/>
        <w:t>PEDI</w:t>
      </w:r>
      <w:r w:rsidR="007744E6" w:rsidRPr="00E01CBC">
        <w:rPr>
          <w:rFonts w:asciiTheme="majorHAnsi" w:eastAsia="Cambria" w:hAnsiTheme="majorHAnsi" w:cs="Cambria"/>
          <w:b/>
          <w:sz w:val="28"/>
        </w:rPr>
        <w:t>DO DE PROVIDÊNCIA Nº 02</w:t>
      </w:r>
      <w:r w:rsidRPr="00E01CBC">
        <w:rPr>
          <w:rFonts w:asciiTheme="majorHAnsi" w:eastAsia="Cambria" w:hAnsiTheme="majorHAnsi" w:cs="Cambria"/>
          <w:b/>
          <w:sz w:val="28"/>
        </w:rPr>
        <w:t>/2021.</w:t>
      </w:r>
    </w:p>
    <w:p w:rsidR="007A272C" w:rsidRPr="00E01CBC" w:rsidRDefault="007A272C" w:rsidP="007A272C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A272C" w:rsidRPr="00E01CBC" w:rsidRDefault="007A272C" w:rsidP="007A272C">
      <w:pPr>
        <w:jc w:val="center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7A272C" w:rsidRPr="00E01CBC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E01CBC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A272C" w:rsidRPr="00E01CBC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E01CBC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E01CBC">
        <w:rPr>
          <w:rFonts w:asciiTheme="majorHAnsi" w:eastAsia="Cambria" w:hAnsiTheme="majorHAnsi" w:cs="Cambria"/>
          <w:sz w:val="24"/>
        </w:rPr>
        <w:t>fulcrado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E01CBC">
        <w:rPr>
          <w:rFonts w:asciiTheme="majorHAnsi" w:eastAsia="Cambria" w:hAnsiTheme="majorHAnsi" w:cs="Cambria"/>
          <w:b/>
          <w:sz w:val="24"/>
        </w:rPr>
        <w:t>REQUER</w:t>
      </w:r>
      <w:r w:rsidRPr="00E01CBC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E01CBC">
        <w:rPr>
          <w:rFonts w:asciiTheme="majorHAnsi" w:eastAsia="Cambria" w:hAnsiTheme="majorHAnsi" w:cs="Cambria"/>
          <w:sz w:val="24"/>
        </w:rPr>
        <w:t>Exmº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Senhor Prefeito Municipal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sz w:val="24"/>
        </w:rPr>
        <w:t>após deliberação do Plenário, providências no que tang</w:t>
      </w:r>
      <w:r w:rsidR="0078065F" w:rsidRPr="00E01CBC">
        <w:rPr>
          <w:rFonts w:asciiTheme="majorHAnsi" w:eastAsia="Cambria" w:hAnsiTheme="majorHAnsi" w:cs="Cambria"/>
          <w:sz w:val="24"/>
        </w:rPr>
        <w:t xml:space="preserve">e: </w:t>
      </w:r>
      <w:r w:rsidRPr="00E01CBC">
        <w:rPr>
          <w:rFonts w:asciiTheme="majorHAnsi" w:eastAsia="Cambria" w:hAnsiTheme="majorHAnsi" w:cs="Cambria"/>
          <w:b/>
          <w:sz w:val="24"/>
        </w:rPr>
        <w:t xml:space="preserve">“A </w:t>
      </w:r>
      <w:r w:rsidR="0078065F" w:rsidRPr="00E01CBC">
        <w:rPr>
          <w:rFonts w:asciiTheme="majorHAnsi" w:eastAsia="Cambria" w:hAnsiTheme="majorHAnsi" w:cs="Cambria"/>
          <w:b/>
          <w:sz w:val="24"/>
        </w:rPr>
        <w:t xml:space="preserve">COLOCAÇÃO DE REDUTOR DE VELOCIDADE (QUEBRA-MOLA) NA RUA OTAVIANO FERREIRA, ESQUINA COM A RUA FRANCISCO MACHADO, </w:t>
      </w:r>
      <w:r w:rsidRPr="00E01CBC">
        <w:rPr>
          <w:rFonts w:asciiTheme="majorHAnsi" w:eastAsia="Cambria" w:hAnsiTheme="majorHAnsi" w:cs="Cambria"/>
          <w:b/>
          <w:sz w:val="24"/>
        </w:rPr>
        <w:t xml:space="preserve">NO BAIRRO </w:t>
      </w:r>
      <w:r w:rsidR="0078065F" w:rsidRPr="00E01CBC">
        <w:rPr>
          <w:rFonts w:asciiTheme="majorHAnsi" w:eastAsia="Cambria" w:hAnsiTheme="majorHAnsi" w:cs="Cambria"/>
          <w:b/>
          <w:sz w:val="24"/>
        </w:rPr>
        <w:t>SÃO JOSÉ</w:t>
      </w:r>
      <w:r w:rsidRPr="00E01CBC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7A272C" w:rsidRPr="00E01CBC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E01CBC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Câmara Municipal de Baixo Guandu - ES, Plenário </w:t>
      </w:r>
      <w:r w:rsidR="0061559D" w:rsidRPr="00E01CBC">
        <w:rPr>
          <w:rFonts w:asciiTheme="majorHAnsi" w:eastAsia="Cambria" w:hAnsiTheme="majorHAnsi" w:cs="Cambria"/>
          <w:b/>
          <w:sz w:val="24"/>
        </w:rPr>
        <w:t xml:space="preserve">Monsenhor Alonso Leite, aos </w:t>
      </w:r>
      <w:r w:rsidR="009508F6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7A272C" w:rsidRPr="00E01CBC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E01CBC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E01CBC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E01CBC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E01CBC" w:rsidRDefault="007A272C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508F6" w:rsidRPr="00E01CBC" w:rsidRDefault="009508F6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7A272C" w:rsidRPr="00E01CBC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A272C" w:rsidRPr="00E01CBC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A272C" w:rsidRPr="00E01CBC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E01CBC" w:rsidRDefault="007A272C" w:rsidP="007A272C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7A272C" w:rsidRPr="00E01CBC" w:rsidRDefault="007A272C" w:rsidP="007A272C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E01CBC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A272C" w:rsidRPr="00E01CBC" w:rsidRDefault="007A272C" w:rsidP="007A272C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A272C" w:rsidRPr="00E01CBC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A272C" w:rsidRPr="00E01CBC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E01CBC" w:rsidRDefault="007A272C" w:rsidP="007A272C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E01CBC">
        <w:rPr>
          <w:rFonts w:asciiTheme="majorHAnsi" w:eastAsia="Cambria" w:hAnsiTheme="majorHAnsi" w:cs="Cambria"/>
          <w:b/>
          <w:sz w:val="24"/>
        </w:rPr>
        <w:t xml:space="preserve">: </w:t>
      </w:r>
      <w:r w:rsidR="00FB6BA2" w:rsidRPr="00E01CBC">
        <w:rPr>
          <w:rFonts w:asciiTheme="majorHAnsi" w:hAnsiTheme="majorHAnsi"/>
          <w:sz w:val="24"/>
          <w:szCs w:val="24"/>
        </w:rPr>
        <w:t xml:space="preserve">O presente pedido se faz necessário, pois nesse referido endereço o fluxo de </w:t>
      </w:r>
      <w:r w:rsidR="004C1686" w:rsidRPr="00E01CBC">
        <w:rPr>
          <w:rFonts w:asciiTheme="majorHAnsi" w:hAnsiTheme="majorHAnsi"/>
          <w:sz w:val="24"/>
          <w:szCs w:val="24"/>
        </w:rPr>
        <w:t xml:space="preserve">automóveis e </w:t>
      </w:r>
      <w:r w:rsidR="00FB6BA2" w:rsidRPr="00E01CBC">
        <w:rPr>
          <w:rFonts w:asciiTheme="majorHAnsi" w:hAnsiTheme="majorHAnsi"/>
          <w:sz w:val="24"/>
          <w:szCs w:val="24"/>
        </w:rPr>
        <w:t>motocicletas é grande, e na maioria das vezes eles passam pela rua em alta velocidade. O objetivo da solicitação é atender ao pedido d</w:t>
      </w:r>
      <w:r w:rsidR="004C1686" w:rsidRPr="00E01CBC">
        <w:rPr>
          <w:rFonts w:asciiTheme="majorHAnsi" w:hAnsiTheme="majorHAnsi"/>
          <w:sz w:val="24"/>
          <w:szCs w:val="24"/>
        </w:rPr>
        <w:t xml:space="preserve">os moradores do local, </w:t>
      </w:r>
      <w:r w:rsidR="00FB6BA2" w:rsidRPr="00E01CBC">
        <w:rPr>
          <w:rFonts w:asciiTheme="majorHAnsi" w:hAnsiTheme="majorHAnsi"/>
          <w:sz w:val="24"/>
          <w:szCs w:val="24"/>
        </w:rPr>
        <w:t>que acreditam qu</w:t>
      </w:r>
      <w:r w:rsidR="004C1686" w:rsidRPr="00E01CBC">
        <w:rPr>
          <w:rFonts w:asciiTheme="majorHAnsi" w:hAnsiTheme="majorHAnsi"/>
          <w:sz w:val="24"/>
          <w:szCs w:val="24"/>
        </w:rPr>
        <w:t xml:space="preserve">e a medida irá evitar acidentes, </w:t>
      </w:r>
      <w:r w:rsidR="00FB6BA2" w:rsidRPr="00E01CBC">
        <w:rPr>
          <w:rFonts w:asciiTheme="majorHAnsi" w:hAnsiTheme="majorHAnsi"/>
          <w:sz w:val="24"/>
          <w:szCs w:val="24"/>
        </w:rPr>
        <w:t>além de proporciona</w:t>
      </w:r>
      <w:r w:rsidR="004C1686" w:rsidRPr="00E01CBC">
        <w:rPr>
          <w:rFonts w:asciiTheme="majorHAnsi" w:hAnsiTheme="majorHAnsi"/>
          <w:sz w:val="24"/>
          <w:szCs w:val="24"/>
        </w:rPr>
        <w:t>r segurança para os pedestres, ciclistas e motoristas</w:t>
      </w:r>
      <w:r w:rsidR="00FB6BA2" w:rsidRPr="00E01CBC">
        <w:rPr>
          <w:rFonts w:asciiTheme="majorHAnsi" w:hAnsiTheme="majorHAnsi"/>
          <w:sz w:val="24"/>
          <w:szCs w:val="24"/>
        </w:rPr>
        <w:t>.</w:t>
      </w:r>
      <w:r w:rsidR="004C1686" w:rsidRPr="00E01CBC">
        <w:rPr>
          <w:rFonts w:asciiTheme="majorHAnsi" w:hAnsiTheme="majorHAnsi"/>
          <w:sz w:val="24"/>
          <w:szCs w:val="24"/>
        </w:rPr>
        <w:t xml:space="preserve"> </w:t>
      </w:r>
      <w:r w:rsidRPr="00E01CBC">
        <w:rPr>
          <w:rFonts w:asciiTheme="majorHAnsi" w:eastAsia="Cambria" w:hAnsiTheme="majorHAnsi" w:cs="Cambria"/>
          <w:sz w:val="24"/>
          <w:szCs w:val="24"/>
        </w:rPr>
        <w:t xml:space="preserve">Espero que os responsáveis possam tomar providências. </w:t>
      </w:r>
    </w:p>
    <w:p w:rsidR="007A272C" w:rsidRPr="00E01CBC" w:rsidRDefault="007A272C" w:rsidP="007A272C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7A272C" w:rsidRPr="00E01CBC" w:rsidRDefault="00667CD4" w:rsidP="007A272C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            </w:t>
      </w:r>
      <w:r w:rsidR="007A272C" w:rsidRPr="00E01CBC">
        <w:rPr>
          <w:rFonts w:asciiTheme="majorHAnsi" w:eastAsia="Cambria" w:hAnsiTheme="majorHAnsi" w:cs="Cambria"/>
          <w:sz w:val="24"/>
          <w:szCs w:val="24"/>
        </w:rPr>
        <w:t>Esclarece ainda, que tal procedimento é de competência do Município.</w:t>
      </w:r>
    </w:p>
    <w:p w:rsidR="007A272C" w:rsidRPr="00E01CBC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7A272C" w:rsidRPr="00E01CBC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E01CBC" w:rsidRDefault="007A272C" w:rsidP="007A272C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Câmara Municipal de Baixo Guandu – ES, Plenário Monsenhor Alonso Leite</w:t>
      </w:r>
      <w:r w:rsidR="0061559D" w:rsidRPr="00E01CBC">
        <w:rPr>
          <w:rFonts w:asciiTheme="majorHAnsi" w:eastAsia="Cambria" w:hAnsiTheme="majorHAnsi" w:cs="Cambria"/>
          <w:b/>
          <w:sz w:val="24"/>
        </w:rPr>
        <w:t xml:space="preserve">, aos </w:t>
      </w:r>
      <w:r w:rsidR="009508F6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7A272C" w:rsidRPr="00E01CBC" w:rsidRDefault="007A272C" w:rsidP="007A272C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E01CBC" w:rsidRDefault="007A272C" w:rsidP="007A272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E01CBC" w:rsidRDefault="007A272C" w:rsidP="007A272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E01CBC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A272C" w:rsidRPr="00E01CBC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A272C" w:rsidRPr="00E01CBC" w:rsidRDefault="007A272C" w:rsidP="007A272C">
      <w:pPr>
        <w:ind w:left="720"/>
        <w:rPr>
          <w:rFonts w:asciiTheme="majorHAnsi" w:eastAsia="Courier New" w:hAnsiTheme="majorHAnsi" w:cs="Courier New"/>
          <w:sz w:val="24"/>
        </w:rPr>
      </w:pPr>
    </w:p>
    <w:p w:rsidR="007A272C" w:rsidRPr="00E01CBC" w:rsidRDefault="007A272C" w:rsidP="007A272C">
      <w:pPr>
        <w:rPr>
          <w:rFonts w:asciiTheme="majorHAnsi" w:hAnsiTheme="majorHAnsi"/>
        </w:rPr>
      </w:pPr>
    </w:p>
    <w:p w:rsidR="007A272C" w:rsidRPr="00E01CBC" w:rsidRDefault="007A272C">
      <w:pPr>
        <w:rPr>
          <w:rFonts w:asciiTheme="majorHAnsi" w:hAnsiTheme="majorHAnsi"/>
        </w:rPr>
      </w:pPr>
    </w:p>
    <w:p w:rsidR="007744E6" w:rsidRPr="00E01CBC" w:rsidRDefault="007744E6" w:rsidP="007744E6">
      <w:pPr>
        <w:jc w:val="center"/>
        <w:rPr>
          <w:rFonts w:asciiTheme="majorHAnsi" w:eastAsia="Cambria" w:hAnsiTheme="majorHAnsi" w:cs="Cambria"/>
          <w:b/>
          <w:sz w:val="28"/>
        </w:rPr>
      </w:pPr>
      <w:r w:rsidRPr="00E01CBC">
        <w:rPr>
          <w:rFonts w:asciiTheme="majorHAnsi" w:eastAsia="Cambria" w:hAnsiTheme="majorHAnsi" w:cs="Cambria"/>
          <w:b/>
          <w:sz w:val="28"/>
        </w:rPr>
        <w:lastRenderedPageBreak/>
        <w:t>PEDIDO DE PROVIDÊNCIA Nº 03/2021.</w:t>
      </w:r>
    </w:p>
    <w:p w:rsidR="007744E6" w:rsidRPr="00E01CBC" w:rsidRDefault="007744E6" w:rsidP="007744E6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744E6" w:rsidRPr="00E01CBC" w:rsidRDefault="007744E6" w:rsidP="007744E6">
      <w:pPr>
        <w:jc w:val="center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7744E6" w:rsidRPr="00E01CBC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E01CBC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44E6" w:rsidRPr="00E01CBC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E01CBC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E01CBC">
        <w:rPr>
          <w:rFonts w:asciiTheme="majorHAnsi" w:eastAsia="Cambria" w:hAnsiTheme="majorHAnsi" w:cs="Cambria"/>
          <w:sz w:val="24"/>
        </w:rPr>
        <w:t>fulcrado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E01CBC">
        <w:rPr>
          <w:rFonts w:asciiTheme="majorHAnsi" w:eastAsia="Cambria" w:hAnsiTheme="majorHAnsi" w:cs="Cambria"/>
          <w:b/>
          <w:sz w:val="24"/>
        </w:rPr>
        <w:t>REQUER</w:t>
      </w:r>
      <w:r w:rsidRPr="00E01CBC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E01CBC">
        <w:rPr>
          <w:rFonts w:asciiTheme="majorHAnsi" w:eastAsia="Cambria" w:hAnsiTheme="majorHAnsi" w:cs="Cambria"/>
          <w:sz w:val="24"/>
        </w:rPr>
        <w:t>Exmº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Senhor Prefeito Municipal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Pr="00E01CBC">
        <w:rPr>
          <w:rFonts w:asciiTheme="majorHAnsi" w:eastAsia="Cambria" w:hAnsiTheme="majorHAnsi" w:cs="Cambria"/>
          <w:b/>
          <w:sz w:val="24"/>
        </w:rPr>
        <w:t xml:space="preserve">“A </w:t>
      </w:r>
      <w:r w:rsidR="00F80653" w:rsidRPr="00E01CBC">
        <w:rPr>
          <w:rFonts w:asciiTheme="majorHAnsi" w:eastAsia="Cambria" w:hAnsiTheme="majorHAnsi" w:cs="Cambria"/>
          <w:b/>
          <w:sz w:val="24"/>
        </w:rPr>
        <w:t xml:space="preserve">MANUTENÇÃO DO CALÇAMENTO IRREGULAR, EM TODA EXTENSÃO DA RUA FABRICIANO DIAS DE ALMEIDA (RUA DA IGREJA CATÓLICA) </w:t>
      </w:r>
      <w:r w:rsidRPr="00E01CBC">
        <w:rPr>
          <w:rFonts w:asciiTheme="majorHAnsi" w:eastAsia="Cambria" w:hAnsiTheme="majorHAnsi" w:cs="Cambria"/>
          <w:b/>
          <w:sz w:val="24"/>
        </w:rPr>
        <w:t xml:space="preserve">NO BAIRRO </w:t>
      </w:r>
      <w:r w:rsidR="00F80653" w:rsidRPr="00E01CBC">
        <w:rPr>
          <w:rFonts w:asciiTheme="majorHAnsi" w:eastAsia="Cambria" w:hAnsiTheme="majorHAnsi" w:cs="Cambria"/>
          <w:b/>
          <w:sz w:val="24"/>
        </w:rPr>
        <w:t>SANTA MÔNICA</w:t>
      </w:r>
      <w:r w:rsidRPr="00E01CBC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7744E6" w:rsidRPr="00E01CBC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E01CBC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Câmara Municipal de Baixo Guandu - ES, Plenário </w:t>
      </w:r>
      <w:r w:rsidR="0061559D" w:rsidRPr="00E01CBC">
        <w:rPr>
          <w:rFonts w:asciiTheme="majorHAnsi" w:eastAsia="Cambria" w:hAnsiTheme="majorHAnsi" w:cs="Cambria"/>
          <w:b/>
          <w:sz w:val="24"/>
        </w:rPr>
        <w:t xml:space="preserve">Monsenhor Alonso Leite, aos </w:t>
      </w:r>
      <w:r w:rsidR="009508F6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7744E6" w:rsidRPr="00E01CBC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E01CBC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E01CBC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E01CBC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E01CBC" w:rsidRDefault="007744E6" w:rsidP="007744E6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508F6" w:rsidRPr="00E01CBC" w:rsidRDefault="009508F6" w:rsidP="007744E6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7744E6" w:rsidRPr="00E01CBC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44E6" w:rsidRPr="00E01CBC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744E6" w:rsidRPr="00E01CBC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E01CBC" w:rsidRDefault="007744E6" w:rsidP="007744E6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7744E6" w:rsidRPr="00E01CBC" w:rsidRDefault="007744E6" w:rsidP="007744E6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E01CBC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744E6" w:rsidRPr="00E01CBC" w:rsidRDefault="007744E6" w:rsidP="007744E6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744E6" w:rsidRPr="00E01CBC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44E6" w:rsidRPr="00E01CBC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E01CBC" w:rsidRDefault="007744E6" w:rsidP="007744E6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E01CBC">
        <w:rPr>
          <w:rFonts w:asciiTheme="majorHAnsi" w:eastAsia="Cambria" w:hAnsiTheme="majorHAnsi" w:cs="Cambria"/>
          <w:b/>
          <w:sz w:val="24"/>
        </w:rPr>
        <w:t xml:space="preserve">: </w:t>
      </w:r>
      <w:r w:rsidR="000A16D3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O presente pedido destina-se por meio de reivindicações de moradores do local, devido às péssimas condições do calçamento, sendo que há acúmulo de resíduos descartados e matos nas encostas das calçadas, da referida via, necessitando de limpeza e manutenção. Visando a melhoria da segurança e qualidade de vida dos pedestres, cadeirantes, motoristas e ciclistas que trafegam no local</w:t>
      </w:r>
      <w:r w:rsidR="00562AC0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. E</w:t>
      </w:r>
      <w:r w:rsidRPr="00E01CBC">
        <w:rPr>
          <w:rFonts w:asciiTheme="majorHAnsi" w:eastAsia="Cambria" w:hAnsiTheme="majorHAnsi" w:cs="Cambria"/>
          <w:sz w:val="24"/>
          <w:szCs w:val="24"/>
        </w:rPr>
        <w:t xml:space="preserve">spero que os responsáveis possam tomar providências. </w:t>
      </w:r>
    </w:p>
    <w:p w:rsidR="007744E6" w:rsidRPr="00E01CBC" w:rsidRDefault="007744E6" w:rsidP="007744E6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7744E6" w:rsidRPr="00E01CBC" w:rsidRDefault="006814B8" w:rsidP="007744E6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            </w:t>
      </w:r>
      <w:r w:rsidR="007744E6" w:rsidRPr="00E01CBC">
        <w:rPr>
          <w:rFonts w:asciiTheme="majorHAnsi" w:eastAsia="Cambria" w:hAnsiTheme="majorHAnsi" w:cs="Cambria"/>
          <w:sz w:val="24"/>
          <w:szCs w:val="24"/>
        </w:rPr>
        <w:t>Esclarece ainda, que tal procedimento é de competência do Município.</w:t>
      </w:r>
    </w:p>
    <w:p w:rsidR="007744E6" w:rsidRPr="00E01CBC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7744E6" w:rsidRPr="00E01CBC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E01CBC" w:rsidRDefault="007744E6" w:rsidP="007744E6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</w:t>
      </w:r>
      <w:r w:rsidR="0061559D" w:rsidRPr="00E01CBC">
        <w:rPr>
          <w:rFonts w:asciiTheme="majorHAnsi" w:eastAsia="Cambria" w:hAnsiTheme="majorHAnsi" w:cs="Cambria"/>
          <w:b/>
          <w:sz w:val="24"/>
        </w:rPr>
        <w:t>Leite</w:t>
      </w:r>
      <w:r w:rsidR="009508F6" w:rsidRPr="00E01CBC">
        <w:rPr>
          <w:rFonts w:asciiTheme="majorHAnsi" w:eastAsia="Cambria" w:hAnsiTheme="majorHAnsi" w:cs="Cambria"/>
          <w:b/>
          <w:sz w:val="24"/>
        </w:rPr>
        <w:t xml:space="preserve">, aos 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7744E6" w:rsidRPr="00E01CBC" w:rsidRDefault="007744E6" w:rsidP="007744E6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E01CBC" w:rsidRDefault="007744E6" w:rsidP="007744E6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E01CBC" w:rsidRDefault="007744E6" w:rsidP="007744E6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E01CBC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44E6" w:rsidRPr="00E01CBC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744E6" w:rsidRPr="00E01CBC" w:rsidRDefault="007744E6" w:rsidP="007744E6">
      <w:pPr>
        <w:ind w:left="720"/>
        <w:rPr>
          <w:rFonts w:asciiTheme="majorHAnsi" w:eastAsia="Courier New" w:hAnsiTheme="majorHAnsi" w:cs="Courier New"/>
          <w:sz w:val="24"/>
        </w:rPr>
      </w:pPr>
    </w:p>
    <w:p w:rsidR="007744E6" w:rsidRPr="00E01CBC" w:rsidRDefault="007744E6" w:rsidP="007744E6">
      <w:pPr>
        <w:rPr>
          <w:rFonts w:asciiTheme="majorHAnsi" w:hAnsiTheme="majorHAnsi"/>
        </w:rPr>
      </w:pPr>
    </w:p>
    <w:p w:rsidR="007744E6" w:rsidRPr="00E01CBC" w:rsidRDefault="007744E6">
      <w:pPr>
        <w:rPr>
          <w:rFonts w:asciiTheme="majorHAnsi" w:hAnsiTheme="majorHAnsi"/>
        </w:rPr>
      </w:pPr>
    </w:p>
    <w:p w:rsidR="00EE1CD2" w:rsidRPr="00E01CBC" w:rsidRDefault="00EE1CD2" w:rsidP="00EE1CD2">
      <w:pPr>
        <w:jc w:val="center"/>
        <w:rPr>
          <w:rFonts w:asciiTheme="majorHAnsi" w:eastAsia="Cambria" w:hAnsiTheme="majorHAnsi" w:cs="Cambria"/>
          <w:b/>
          <w:sz w:val="28"/>
        </w:rPr>
      </w:pPr>
      <w:r w:rsidRPr="00E01CBC">
        <w:rPr>
          <w:rFonts w:asciiTheme="majorHAnsi" w:eastAsia="Cambria" w:hAnsiTheme="majorHAnsi" w:cs="Cambria"/>
          <w:b/>
          <w:sz w:val="28"/>
        </w:rPr>
        <w:lastRenderedPageBreak/>
        <w:t>PEDIDO DE PROVIDÊNCIA Nº 04/2021.</w:t>
      </w:r>
    </w:p>
    <w:p w:rsidR="00EE1CD2" w:rsidRPr="00E01CBC" w:rsidRDefault="00EE1CD2" w:rsidP="00EE1CD2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EE1CD2" w:rsidRPr="00E01CBC" w:rsidRDefault="00EE1CD2" w:rsidP="00EE1CD2">
      <w:pPr>
        <w:jc w:val="center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EE1CD2" w:rsidRPr="00E01CBC" w:rsidRDefault="00EE1CD2" w:rsidP="00EE1CD2">
      <w:pPr>
        <w:jc w:val="both"/>
        <w:rPr>
          <w:rFonts w:asciiTheme="majorHAnsi" w:eastAsia="Cambria" w:hAnsiTheme="majorHAnsi" w:cs="Cambria"/>
          <w:sz w:val="24"/>
        </w:rPr>
      </w:pPr>
    </w:p>
    <w:p w:rsidR="00EE1CD2" w:rsidRPr="00E01CBC" w:rsidRDefault="00EE1CD2" w:rsidP="00EE1CD2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EE1CD2" w:rsidRPr="00E01CBC" w:rsidRDefault="00EE1CD2" w:rsidP="00EE1CD2">
      <w:pPr>
        <w:jc w:val="both"/>
        <w:rPr>
          <w:rFonts w:asciiTheme="majorHAnsi" w:eastAsia="Cambria" w:hAnsiTheme="majorHAnsi" w:cs="Cambria"/>
          <w:sz w:val="24"/>
        </w:rPr>
      </w:pPr>
    </w:p>
    <w:p w:rsidR="00EE1CD2" w:rsidRPr="00E01CBC" w:rsidRDefault="00EE1CD2" w:rsidP="00EE1CD2">
      <w:pPr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E01CBC">
        <w:rPr>
          <w:rFonts w:asciiTheme="majorHAnsi" w:eastAsia="Cambria" w:hAnsiTheme="majorHAnsi" w:cs="Cambria"/>
          <w:sz w:val="24"/>
        </w:rPr>
        <w:t>fulcrado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E01CBC">
        <w:rPr>
          <w:rFonts w:asciiTheme="majorHAnsi" w:eastAsia="Cambria" w:hAnsiTheme="majorHAnsi" w:cs="Cambria"/>
          <w:b/>
          <w:sz w:val="24"/>
        </w:rPr>
        <w:t>REQUER</w:t>
      </w:r>
      <w:r w:rsidRPr="00E01CBC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E01CBC">
        <w:rPr>
          <w:rFonts w:asciiTheme="majorHAnsi" w:eastAsia="Cambria" w:hAnsiTheme="majorHAnsi" w:cs="Cambria"/>
          <w:sz w:val="24"/>
        </w:rPr>
        <w:t>Exmº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Senhor Prefeito Municipal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Pr="00E01CBC">
        <w:rPr>
          <w:rFonts w:asciiTheme="majorHAnsi" w:eastAsia="Cambria" w:hAnsiTheme="majorHAnsi" w:cs="Cambria"/>
          <w:b/>
          <w:sz w:val="24"/>
        </w:rPr>
        <w:t>“A LIMPEZA DE RUA</w:t>
      </w:r>
      <w:r w:rsidR="00EB011D" w:rsidRPr="00E01CBC">
        <w:rPr>
          <w:rFonts w:asciiTheme="majorHAnsi" w:eastAsia="Cambria" w:hAnsiTheme="majorHAnsi" w:cs="Cambria"/>
          <w:b/>
          <w:sz w:val="24"/>
        </w:rPr>
        <w:t xml:space="preserve"> E RECOLHIMENTOS DE ENTULHOS </w:t>
      </w:r>
      <w:r w:rsidRPr="00E01CBC">
        <w:rPr>
          <w:rFonts w:asciiTheme="majorHAnsi" w:eastAsia="Cambria" w:hAnsiTheme="majorHAnsi" w:cs="Cambria"/>
          <w:b/>
          <w:sz w:val="24"/>
        </w:rPr>
        <w:t>(PRÓXIMO DA BALANÇA E DO FIOROT DA BORRACHARIA) NO BAIRRO VAL PARAISO, NESTE MUNICÍPIO BAIXO GUANDU/ES”.</w:t>
      </w:r>
    </w:p>
    <w:p w:rsidR="00EE1CD2" w:rsidRPr="00E01CBC" w:rsidRDefault="00EE1CD2" w:rsidP="00EE1CD2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EE1CD2" w:rsidRPr="00E01CBC" w:rsidRDefault="00EE1CD2" w:rsidP="00EE1CD2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Leite, aos </w:t>
      </w:r>
      <w:r w:rsidR="009508F6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EE1CD2" w:rsidRPr="00E01CBC" w:rsidRDefault="00EE1CD2" w:rsidP="00EE1CD2">
      <w:pPr>
        <w:rPr>
          <w:rFonts w:asciiTheme="majorHAnsi" w:eastAsia="Cambria" w:hAnsiTheme="majorHAnsi" w:cs="Cambria"/>
          <w:b/>
          <w:sz w:val="24"/>
        </w:rPr>
      </w:pPr>
    </w:p>
    <w:p w:rsidR="00EE1CD2" w:rsidRPr="00E01CBC" w:rsidRDefault="00EE1CD2" w:rsidP="00EE1CD2">
      <w:pPr>
        <w:rPr>
          <w:rFonts w:asciiTheme="majorHAnsi" w:eastAsia="Cambria" w:hAnsiTheme="majorHAnsi" w:cs="Cambria"/>
          <w:b/>
          <w:sz w:val="24"/>
        </w:rPr>
      </w:pPr>
    </w:p>
    <w:p w:rsidR="00EE1CD2" w:rsidRPr="00E01CBC" w:rsidRDefault="00EE1CD2" w:rsidP="00EE1CD2">
      <w:pPr>
        <w:rPr>
          <w:rFonts w:asciiTheme="majorHAnsi" w:eastAsia="Cambria" w:hAnsiTheme="majorHAnsi" w:cs="Cambria"/>
          <w:b/>
          <w:sz w:val="24"/>
        </w:rPr>
      </w:pPr>
    </w:p>
    <w:p w:rsidR="00EE1CD2" w:rsidRPr="00E01CBC" w:rsidRDefault="00EE1CD2" w:rsidP="00EE1CD2">
      <w:pPr>
        <w:rPr>
          <w:rFonts w:asciiTheme="majorHAnsi" w:eastAsia="Cambria" w:hAnsiTheme="majorHAnsi" w:cs="Cambria"/>
          <w:b/>
          <w:sz w:val="24"/>
        </w:rPr>
      </w:pPr>
    </w:p>
    <w:p w:rsidR="00EE1CD2" w:rsidRPr="00E01CBC" w:rsidRDefault="00EE1CD2" w:rsidP="00EE1CD2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508F6" w:rsidRPr="00E01CBC" w:rsidRDefault="009508F6" w:rsidP="00EE1CD2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EE1CD2" w:rsidRPr="00E01CBC" w:rsidRDefault="00EE1CD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EE1CD2" w:rsidRPr="00E01CBC" w:rsidRDefault="00EE1CD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EE1CD2" w:rsidRPr="00E01CBC" w:rsidRDefault="00EE1CD2" w:rsidP="00EE1CD2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EE1CD2" w:rsidRPr="00E01CBC" w:rsidRDefault="00EE1CD2" w:rsidP="00EE1CD2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EE1CD2" w:rsidRPr="00E01CBC" w:rsidRDefault="00EE1CD2" w:rsidP="00EE1CD2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E01CBC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EE1CD2" w:rsidRPr="00E01CBC" w:rsidRDefault="00EE1CD2" w:rsidP="00EE1CD2">
      <w:pPr>
        <w:ind w:left="720"/>
        <w:jc w:val="center"/>
        <w:rPr>
          <w:rFonts w:asciiTheme="majorHAnsi" w:eastAsia="Cambria" w:hAnsiTheme="majorHAnsi" w:cs="Cambria"/>
          <w:b/>
          <w:sz w:val="24"/>
          <w:szCs w:val="24"/>
          <w:u w:val="single"/>
        </w:rPr>
      </w:pPr>
    </w:p>
    <w:p w:rsidR="00EE1CD2" w:rsidRPr="00E01CBC" w:rsidRDefault="00EE1CD2" w:rsidP="00EE1CD2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  <w:szCs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 Senhores Membros da Mesa Diretora da Câmara Municipal de Baixo Guandu/ES.</w:t>
      </w:r>
    </w:p>
    <w:p w:rsidR="00EE1CD2" w:rsidRPr="00E01CBC" w:rsidRDefault="00EE1CD2" w:rsidP="00EE1CD2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B24F7F" w:rsidRPr="00E01CBC" w:rsidRDefault="00EE1CD2" w:rsidP="00190982">
      <w:pPr>
        <w:ind w:left="720"/>
        <w:jc w:val="both"/>
        <w:rPr>
          <w:rFonts w:asciiTheme="majorHAnsi" w:hAnsiTheme="majorHAnsi" w:cs="Arial"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="00EB011D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Em atendimento à solicitação dos moradores do bairro Val Paraiso neste município, </w:t>
      </w:r>
      <w:r w:rsidR="00B24F7F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se justifica em razão do acúmulo de lixo e a proliferação de animais e, consequentemente, considerável prejuízo à saúde pública. Faz-se necessária a realização da roçada e limpeza para que, então, os munícipes possam transitar por ela sem nenhum impedimento.</w:t>
      </w:r>
      <w:r w:rsidR="00190982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</w:t>
      </w:r>
      <w:r w:rsidR="00B24F7F" w:rsidRPr="00E01CBC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B24F7F" w:rsidRPr="00E01CBC" w:rsidRDefault="00B24F7F" w:rsidP="00EE1CD2">
      <w:pPr>
        <w:ind w:left="720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</w:p>
    <w:p w:rsidR="00EE1CD2" w:rsidRPr="00E01CBC" w:rsidRDefault="00EE1CD2" w:rsidP="00EE1CD2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EE1CD2" w:rsidRPr="00E01CBC" w:rsidRDefault="00EE1CD2" w:rsidP="00EE1CD2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EE1CD2" w:rsidRPr="00E01CBC" w:rsidRDefault="00EE1CD2" w:rsidP="00EE1CD2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EE1CD2" w:rsidRPr="00E01CBC" w:rsidRDefault="00EE1CD2" w:rsidP="00EE1CD2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Câmara Municipal de Baixo Guandu – ES, Plenário</w:t>
      </w:r>
      <w:r w:rsidRPr="00E01CBC">
        <w:rPr>
          <w:rFonts w:asciiTheme="majorHAnsi" w:eastAsia="Cambria" w:hAnsiTheme="majorHAnsi" w:cs="Cambria"/>
          <w:b/>
          <w:sz w:val="24"/>
        </w:rPr>
        <w:t xml:space="preserve"> Monsenhor Alonso Leite, aos </w:t>
      </w:r>
      <w:r w:rsidR="009508F6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EE1CD2" w:rsidRPr="00E01CBC" w:rsidRDefault="00EE1CD2" w:rsidP="00EE1CD2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EE1CD2" w:rsidRPr="00E01CBC" w:rsidRDefault="00EE1CD2" w:rsidP="00EE1CD2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EE1CD2" w:rsidRPr="00E01CBC" w:rsidRDefault="00EE1CD2" w:rsidP="00EE1CD2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508F6" w:rsidRPr="00E01CBC" w:rsidRDefault="009508F6" w:rsidP="00EE1CD2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EE1CD2" w:rsidRPr="00E01CBC" w:rsidRDefault="00EE1CD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EE1CD2" w:rsidRPr="00E01CBC" w:rsidRDefault="00EE1CD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EE1CD2" w:rsidRPr="00E01CBC" w:rsidRDefault="00EE1CD2" w:rsidP="00EE1CD2">
      <w:pPr>
        <w:ind w:left="720"/>
        <w:rPr>
          <w:rFonts w:asciiTheme="majorHAnsi" w:eastAsia="Courier New" w:hAnsiTheme="majorHAnsi" w:cs="Courier New"/>
          <w:sz w:val="24"/>
        </w:rPr>
      </w:pPr>
    </w:p>
    <w:p w:rsidR="00EE1CD2" w:rsidRPr="00E01CBC" w:rsidRDefault="00EE1CD2" w:rsidP="00EE1CD2">
      <w:pPr>
        <w:rPr>
          <w:rFonts w:asciiTheme="majorHAnsi" w:hAnsiTheme="majorHAnsi"/>
        </w:rPr>
      </w:pPr>
    </w:p>
    <w:p w:rsidR="00257B40" w:rsidRPr="00E01CBC" w:rsidRDefault="00257B40" w:rsidP="00257B40">
      <w:pPr>
        <w:jc w:val="center"/>
        <w:rPr>
          <w:rFonts w:asciiTheme="majorHAnsi" w:eastAsia="Cambria" w:hAnsiTheme="majorHAnsi" w:cs="Cambria"/>
          <w:b/>
          <w:sz w:val="28"/>
        </w:rPr>
      </w:pPr>
      <w:r w:rsidRPr="00E01CBC">
        <w:rPr>
          <w:rFonts w:asciiTheme="majorHAnsi" w:eastAsia="Cambria" w:hAnsiTheme="majorHAnsi" w:cs="Cambria"/>
          <w:b/>
          <w:sz w:val="28"/>
        </w:rPr>
        <w:lastRenderedPageBreak/>
        <w:t>PEDIDO DE PROVIDÊNCIA Nº 05/2021.</w:t>
      </w:r>
    </w:p>
    <w:p w:rsidR="00257B40" w:rsidRPr="00E01CBC" w:rsidRDefault="00257B40" w:rsidP="00257B40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257B40" w:rsidRPr="00E01CBC" w:rsidRDefault="00257B40" w:rsidP="00257B40">
      <w:pPr>
        <w:jc w:val="center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257B40" w:rsidRPr="00E01CBC" w:rsidRDefault="00257B40" w:rsidP="00257B40">
      <w:pPr>
        <w:jc w:val="both"/>
        <w:rPr>
          <w:rFonts w:asciiTheme="majorHAnsi" w:eastAsia="Cambria" w:hAnsiTheme="majorHAnsi" w:cs="Cambria"/>
          <w:sz w:val="24"/>
        </w:rPr>
      </w:pPr>
    </w:p>
    <w:p w:rsidR="00257B40" w:rsidRPr="00E01CBC" w:rsidRDefault="00257B40" w:rsidP="00257B40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257B40" w:rsidRPr="00E01CBC" w:rsidRDefault="00257B40" w:rsidP="00257B40">
      <w:pPr>
        <w:jc w:val="both"/>
        <w:rPr>
          <w:rFonts w:asciiTheme="majorHAnsi" w:eastAsia="Cambria" w:hAnsiTheme="majorHAnsi" w:cs="Cambria"/>
          <w:sz w:val="24"/>
        </w:rPr>
      </w:pPr>
    </w:p>
    <w:p w:rsidR="00257B40" w:rsidRPr="00E01CBC" w:rsidRDefault="00257B40" w:rsidP="00257B40">
      <w:pPr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E01CBC">
        <w:rPr>
          <w:rFonts w:asciiTheme="majorHAnsi" w:eastAsia="Cambria" w:hAnsiTheme="majorHAnsi" w:cs="Cambria"/>
          <w:sz w:val="24"/>
        </w:rPr>
        <w:t>fulcrado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E01CBC">
        <w:rPr>
          <w:rFonts w:asciiTheme="majorHAnsi" w:eastAsia="Cambria" w:hAnsiTheme="majorHAnsi" w:cs="Cambria"/>
          <w:b/>
          <w:sz w:val="24"/>
        </w:rPr>
        <w:t>REQUER</w:t>
      </w:r>
      <w:r w:rsidRPr="00E01CBC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E01CBC">
        <w:rPr>
          <w:rFonts w:asciiTheme="majorHAnsi" w:eastAsia="Cambria" w:hAnsiTheme="majorHAnsi" w:cs="Cambria"/>
          <w:sz w:val="24"/>
        </w:rPr>
        <w:t>Exmº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Senhor Prefeito Municipal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Pr="00E01CBC">
        <w:rPr>
          <w:rFonts w:asciiTheme="majorHAnsi" w:eastAsia="Cambria" w:hAnsiTheme="majorHAnsi" w:cs="Cambria"/>
          <w:b/>
          <w:sz w:val="24"/>
        </w:rPr>
        <w:t>“</w:t>
      </w:r>
      <w:r w:rsidR="00453F5F" w:rsidRPr="00E01CBC">
        <w:rPr>
          <w:rFonts w:asciiTheme="majorHAnsi" w:eastAsia="Cambria" w:hAnsiTheme="majorHAnsi" w:cs="Cambria"/>
          <w:b/>
          <w:sz w:val="24"/>
        </w:rPr>
        <w:t xml:space="preserve">PATROLAMENTO E COMPACTAÇÃO </w:t>
      </w:r>
      <w:r w:rsidRPr="00E01CBC">
        <w:rPr>
          <w:rFonts w:asciiTheme="majorHAnsi" w:eastAsia="Cambria" w:hAnsiTheme="majorHAnsi" w:cs="Cambria"/>
          <w:b/>
          <w:sz w:val="24"/>
        </w:rPr>
        <w:t>DA ESTRADA VICINAL DO CÓRREGO SANTA RITA, INICIANDO NA CASA DO DENILSON CARRETEIRO</w:t>
      </w:r>
      <w:r w:rsidR="00453F5F"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b/>
          <w:sz w:val="24"/>
        </w:rPr>
        <w:t>ATÉ</w:t>
      </w:r>
      <w:r w:rsidR="00453F5F" w:rsidRPr="00E01CBC">
        <w:rPr>
          <w:rFonts w:asciiTheme="majorHAnsi" w:eastAsia="Cambria" w:hAnsiTheme="majorHAnsi" w:cs="Cambria"/>
          <w:b/>
          <w:sz w:val="24"/>
        </w:rPr>
        <w:t xml:space="preserve"> NO CRUZEIRO, </w:t>
      </w:r>
      <w:r w:rsidRPr="00E01CBC">
        <w:rPr>
          <w:rFonts w:asciiTheme="majorHAnsi" w:eastAsia="Cambria" w:hAnsiTheme="majorHAnsi" w:cs="Cambria"/>
          <w:b/>
          <w:sz w:val="24"/>
        </w:rPr>
        <w:t>DIVISA COM AIMORÉS, NESTE MUNICÍPIO BAIXO GUANDU/ES”.</w:t>
      </w:r>
    </w:p>
    <w:p w:rsidR="00257B40" w:rsidRPr="00E01CBC" w:rsidRDefault="00257B40" w:rsidP="00257B40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257B40" w:rsidRPr="00E01CBC" w:rsidRDefault="00257B40" w:rsidP="00257B40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Leite, aos </w:t>
      </w:r>
      <w:r w:rsidR="009508F6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257B40" w:rsidRPr="00E01CBC" w:rsidRDefault="00257B40" w:rsidP="00257B40">
      <w:pPr>
        <w:rPr>
          <w:rFonts w:asciiTheme="majorHAnsi" w:eastAsia="Cambria" w:hAnsiTheme="majorHAnsi" w:cs="Cambria"/>
          <w:b/>
          <w:sz w:val="24"/>
        </w:rPr>
      </w:pPr>
    </w:p>
    <w:p w:rsidR="00257B40" w:rsidRPr="00E01CBC" w:rsidRDefault="00257B40" w:rsidP="00257B40">
      <w:pPr>
        <w:rPr>
          <w:rFonts w:asciiTheme="majorHAnsi" w:eastAsia="Cambria" w:hAnsiTheme="majorHAnsi" w:cs="Cambria"/>
          <w:b/>
          <w:sz w:val="24"/>
        </w:rPr>
      </w:pPr>
    </w:p>
    <w:p w:rsidR="00257B40" w:rsidRPr="00E01CBC" w:rsidRDefault="00257B40" w:rsidP="00257B40">
      <w:pPr>
        <w:rPr>
          <w:rFonts w:asciiTheme="majorHAnsi" w:eastAsia="Cambria" w:hAnsiTheme="majorHAnsi" w:cs="Cambria"/>
          <w:b/>
          <w:sz w:val="24"/>
        </w:rPr>
      </w:pPr>
    </w:p>
    <w:p w:rsidR="00257B40" w:rsidRPr="00E01CBC" w:rsidRDefault="00257B40" w:rsidP="00257B40">
      <w:pPr>
        <w:rPr>
          <w:rFonts w:asciiTheme="majorHAnsi" w:eastAsia="Cambria" w:hAnsiTheme="majorHAnsi" w:cs="Cambria"/>
          <w:b/>
          <w:sz w:val="24"/>
        </w:rPr>
      </w:pPr>
    </w:p>
    <w:p w:rsidR="00136ED7" w:rsidRPr="00E01CBC" w:rsidRDefault="00136ED7" w:rsidP="00257B40">
      <w:pPr>
        <w:rPr>
          <w:rFonts w:asciiTheme="majorHAnsi" w:eastAsia="Cambria" w:hAnsiTheme="majorHAnsi" w:cs="Cambria"/>
          <w:b/>
          <w:sz w:val="24"/>
        </w:rPr>
      </w:pPr>
    </w:p>
    <w:p w:rsidR="00257B40" w:rsidRPr="00E01CBC" w:rsidRDefault="00257B40" w:rsidP="00257B40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257B40" w:rsidRPr="00E01CBC" w:rsidRDefault="00257B40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257B40" w:rsidRPr="00E01CBC" w:rsidRDefault="00257B40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257B40" w:rsidRPr="00E01CBC" w:rsidRDefault="00257B40" w:rsidP="00257B40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257B40" w:rsidRPr="00E01CBC" w:rsidRDefault="00257B40" w:rsidP="00257B40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257B40" w:rsidRPr="00E01CBC" w:rsidRDefault="00257B40" w:rsidP="00257B40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E01CBC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257B40" w:rsidRPr="00E01CBC" w:rsidRDefault="00257B40" w:rsidP="00257B40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257B40" w:rsidRPr="00E01CBC" w:rsidRDefault="00257B40" w:rsidP="00257B40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Membros da Mesa Diretora da Câmara Municipal de Baixo Guandu/ES.</w:t>
      </w:r>
    </w:p>
    <w:p w:rsidR="00257B40" w:rsidRPr="00E01CBC" w:rsidRDefault="00257B40" w:rsidP="00257B40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453F5F" w:rsidRPr="00E01CBC" w:rsidRDefault="00257B40" w:rsidP="00257B40">
      <w:pPr>
        <w:ind w:left="720"/>
        <w:jc w:val="both"/>
        <w:rPr>
          <w:rFonts w:asciiTheme="majorHAnsi" w:hAnsiTheme="majorHAnsi"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Pr="00E01CBC">
        <w:rPr>
          <w:rFonts w:asciiTheme="majorHAnsi" w:hAnsiTheme="majorHAnsi"/>
          <w:sz w:val="24"/>
          <w:szCs w:val="24"/>
        </w:rPr>
        <w:t>O pre</w:t>
      </w:r>
      <w:r w:rsidR="00453F5F" w:rsidRPr="00E01CBC">
        <w:rPr>
          <w:rFonts w:asciiTheme="majorHAnsi" w:hAnsiTheme="majorHAnsi"/>
          <w:sz w:val="24"/>
          <w:szCs w:val="24"/>
        </w:rPr>
        <w:t>sente pedido se faz necessário, visando atender os moradores locais,</w:t>
      </w:r>
      <w:r w:rsidR="00374257" w:rsidRPr="00E01CBC">
        <w:rPr>
          <w:rFonts w:asciiTheme="majorHAnsi" w:hAnsiTheme="majorHAnsi"/>
          <w:sz w:val="24"/>
          <w:szCs w:val="24"/>
        </w:rPr>
        <w:t xml:space="preserve"> além de proporcionar mais segurança aos cidadãos, </w:t>
      </w:r>
      <w:r w:rsidR="00453F5F" w:rsidRPr="00E01CBC">
        <w:rPr>
          <w:rFonts w:asciiTheme="majorHAnsi" w:hAnsiTheme="majorHAnsi"/>
          <w:sz w:val="24"/>
          <w:szCs w:val="24"/>
        </w:rPr>
        <w:t>haja vista que as condições estão precária, simplesmente intransitável, com muitos buracos</w:t>
      </w:r>
      <w:r w:rsidR="00374257" w:rsidRPr="00E01CBC">
        <w:rPr>
          <w:rFonts w:asciiTheme="majorHAnsi" w:hAnsiTheme="majorHAnsi"/>
          <w:sz w:val="24"/>
          <w:szCs w:val="24"/>
        </w:rPr>
        <w:t xml:space="preserve"> e valetas</w:t>
      </w:r>
      <w:r w:rsidR="00547CFE" w:rsidRPr="00E01CBC">
        <w:rPr>
          <w:rFonts w:asciiTheme="majorHAnsi" w:hAnsiTheme="majorHAnsi"/>
          <w:sz w:val="24"/>
          <w:szCs w:val="24"/>
        </w:rPr>
        <w:t xml:space="preserve">. </w:t>
      </w:r>
      <w:r w:rsidR="00547CFE" w:rsidRPr="00E01CBC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453F5F" w:rsidRPr="00E01CBC" w:rsidRDefault="00453F5F" w:rsidP="00257B40">
      <w:pPr>
        <w:ind w:left="720"/>
        <w:jc w:val="both"/>
        <w:rPr>
          <w:rFonts w:asciiTheme="majorHAnsi" w:hAnsiTheme="majorHAnsi"/>
          <w:sz w:val="24"/>
          <w:szCs w:val="24"/>
        </w:rPr>
      </w:pPr>
    </w:p>
    <w:p w:rsidR="00257B40" w:rsidRPr="00E01CBC" w:rsidRDefault="00257B40" w:rsidP="00257B40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257B40" w:rsidRPr="00E01CBC" w:rsidRDefault="00257B40" w:rsidP="00257B40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257B40" w:rsidRPr="00E01CBC" w:rsidRDefault="00257B40" w:rsidP="00257B40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257B40" w:rsidRPr="00E01CBC" w:rsidRDefault="00257B40" w:rsidP="00257B40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Leite, aos </w:t>
      </w:r>
      <w:r w:rsidR="00136ED7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257B40" w:rsidRPr="00E01CBC" w:rsidRDefault="00257B40" w:rsidP="00257B40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257B40" w:rsidRPr="00E01CBC" w:rsidRDefault="00257B40" w:rsidP="00257B40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257B40" w:rsidRPr="00E01CBC" w:rsidRDefault="00257B40" w:rsidP="00257B40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36ED7" w:rsidRPr="00E01CBC" w:rsidRDefault="00136ED7" w:rsidP="00257B40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257B40" w:rsidRPr="00E01CBC" w:rsidRDefault="00257B40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257B40" w:rsidRPr="00E01CBC" w:rsidRDefault="00257B40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257B40" w:rsidRPr="00E01CBC" w:rsidRDefault="00257B40" w:rsidP="00EE1CD2">
      <w:pPr>
        <w:rPr>
          <w:rFonts w:asciiTheme="majorHAnsi" w:hAnsiTheme="majorHAnsi"/>
        </w:rPr>
      </w:pPr>
    </w:p>
    <w:p w:rsidR="00981427" w:rsidRPr="00E01CBC" w:rsidRDefault="00981427" w:rsidP="00EE1CD2">
      <w:pPr>
        <w:rPr>
          <w:rFonts w:asciiTheme="majorHAnsi" w:hAnsiTheme="majorHAnsi"/>
        </w:rPr>
      </w:pPr>
    </w:p>
    <w:p w:rsidR="00981427" w:rsidRPr="00E01CBC" w:rsidRDefault="00981427" w:rsidP="00EE1CD2">
      <w:pPr>
        <w:rPr>
          <w:rFonts w:asciiTheme="majorHAnsi" w:hAnsiTheme="majorHAnsi"/>
        </w:rPr>
      </w:pPr>
    </w:p>
    <w:p w:rsidR="00981427" w:rsidRPr="00E01CBC" w:rsidRDefault="00981427" w:rsidP="00981427">
      <w:pPr>
        <w:jc w:val="center"/>
        <w:rPr>
          <w:rFonts w:asciiTheme="majorHAnsi" w:eastAsia="Cambria" w:hAnsiTheme="majorHAnsi" w:cs="Cambria"/>
          <w:b/>
          <w:sz w:val="28"/>
        </w:rPr>
      </w:pPr>
      <w:r w:rsidRPr="00E01CBC">
        <w:rPr>
          <w:rFonts w:asciiTheme="majorHAnsi" w:eastAsia="Cambria" w:hAnsiTheme="majorHAnsi" w:cs="Cambria"/>
          <w:b/>
          <w:sz w:val="28"/>
        </w:rPr>
        <w:lastRenderedPageBreak/>
        <w:t>PEDIDO DE PROVIDÊNCIA Nº 06/2021.</w:t>
      </w:r>
    </w:p>
    <w:p w:rsidR="00981427" w:rsidRPr="00E01CBC" w:rsidRDefault="00981427" w:rsidP="00981427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981427" w:rsidRPr="00E01CBC" w:rsidRDefault="00981427" w:rsidP="00981427">
      <w:pPr>
        <w:jc w:val="center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981427" w:rsidRPr="00E01CBC" w:rsidRDefault="00981427" w:rsidP="00981427">
      <w:pPr>
        <w:jc w:val="both"/>
        <w:rPr>
          <w:rFonts w:asciiTheme="majorHAnsi" w:eastAsia="Cambria" w:hAnsiTheme="majorHAnsi" w:cs="Cambria"/>
          <w:sz w:val="24"/>
        </w:rPr>
      </w:pPr>
    </w:p>
    <w:p w:rsidR="00981427" w:rsidRPr="00E01CBC" w:rsidRDefault="00981427" w:rsidP="0098142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Senhores Membros da Mesa Diretora da Câmara Municipal de Baixo Guandu/ES.</w:t>
      </w:r>
    </w:p>
    <w:p w:rsidR="00981427" w:rsidRPr="00E01CBC" w:rsidRDefault="00981427" w:rsidP="00981427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981427" w:rsidRPr="00E01CBC" w:rsidRDefault="00981427" w:rsidP="0098142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O Vereador que este subscreve </w:t>
      </w:r>
      <w:proofErr w:type="spellStart"/>
      <w:r w:rsidRPr="00E01CBC">
        <w:rPr>
          <w:rFonts w:asciiTheme="majorHAnsi" w:eastAsia="Cambria" w:hAnsiTheme="majorHAnsi" w:cs="Cambria"/>
          <w:sz w:val="24"/>
          <w:szCs w:val="24"/>
        </w:rPr>
        <w:t>fulcrado</w:t>
      </w:r>
      <w:proofErr w:type="spellEnd"/>
      <w:r w:rsidRPr="00E01CBC">
        <w:rPr>
          <w:rFonts w:asciiTheme="majorHAnsi" w:eastAsia="Cambria" w:hAnsiTheme="majorHAnsi" w:cs="Cambria"/>
          <w:sz w:val="24"/>
          <w:szCs w:val="24"/>
        </w:rPr>
        <w:t xml:space="preserve"> no artigo 112 da Resolução nº 016/90 (Regimento Interno),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REQUER</w:t>
      </w:r>
      <w:r w:rsidRPr="00E01CBC">
        <w:rPr>
          <w:rFonts w:asciiTheme="majorHAnsi" w:eastAsia="Cambria" w:hAnsiTheme="majorHAnsi" w:cs="Cambria"/>
          <w:sz w:val="24"/>
          <w:szCs w:val="24"/>
        </w:rPr>
        <w:t xml:space="preserve"> AO </w:t>
      </w:r>
      <w:proofErr w:type="spellStart"/>
      <w:r w:rsidRPr="00E01CBC">
        <w:rPr>
          <w:rFonts w:asciiTheme="majorHAnsi" w:eastAsia="Cambria" w:hAnsiTheme="majorHAnsi" w:cs="Cambria"/>
          <w:sz w:val="24"/>
          <w:szCs w:val="24"/>
        </w:rPr>
        <w:t>Exmº</w:t>
      </w:r>
      <w:proofErr w:type="spellEnd"/>
      <w:r w:rsidRPr="00E01CBC">
        <w:rPr>
          <w:rFonts w:asciiTheme="majorHAnsi" w:eastAsia="Cambria" w:hAnsiTheme="majorHAnsi" w:cs="Cambria"/>
          <w:sz w:val="24"/>
          <w:szCs w:val="24"/>
        </w:rPr>
        <w:t xml:space="preserve"> Senhor Prefeito Municipal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, </w:t>
      </w:r>
      <w:r w:rsidRPr="00E01CBC">
        <w:rPr>
          <w:rFonts w:asciiTheme="majorHAnsi" w:eastAsia="Cambria" w:hAnsiTheme="majorHAnsi" w:cs="Cambria"/>
          <w:sz w:val="24"/>
          <w:szCs w:val="24"/>
        </w:rPr>
        <w:t xml:space="preserve">após deliberação do Plenário, providências no que tange: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“A MANUTENÇÃO E </w:t>
      </w:r>
      <w:r w:rsidR="00DD7EBD" w:rsidRPr="00E01CBC">
        <w:rPr>
          <w:rFonts w:asciiTheme="majorHAnsi" w:eastAsia="Cambria" w:hAnsiTheme="majorHAnsi" w:cs="Cambria"/>
          <w:b/>
          <w:sz w:val="24"/>
          <w:szCs w:val="24"/>
        </w:rPr>
        <w:t xml:space="preserve">REPARAÇÃO DA PARTE ELÉTRICA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DO PONTO TURÍSTICO</w:t>
      </w:r>
      <w:r w:rsidR="00A1345A" w:rsidRPr="00E01CBC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(MIRANTE) NO BAIRRO ROSARIO I, NESTE MUNICÍPIO BAIXO GUANDU/ES”.</w:t>
      </w:r>
    </w:p>
    <w:p w:rsidR="00981427" w:rsidRPr="00E01CBC" w:rsidRDefault="00981427" w:rsidP="00981427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981427" w:rsidRPr="00E01CBC" w:rsidRDefault="00981427" w:rsidP="00981427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Câmara Municipal de Baixo Guandu - ES, Plenário Monsenhor Alonso Leite, aos </w:t>
      </w:r>
      <w:r w:rsidR="00136ED7" w:rsidRPr="00E01CBC">
        <w:rPr>
          <w:rFonts w:asciiTheme="majorHAnsi" w:eastAsia="Cambria" w:hAnsiTheme="majorHAnsi" w:cs="Cambria"/>
          <w:b/>
          <w:sz w:val="24"/>
          <w:szCs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dias do mês de fevereiro de 2021</w:t>
      </w:r>
      <w:r w:rsidRPr="00E01CBC">
        <w:rPr>
          <w:rFonts w:asciiTheme="majorHAnsi" w:eastAsia="Cambria" w:hAnsiTheme="majorHAnsi" w:cs="Cambria"/>
          <w:b/>
          <w:sz w:val="24"/>
        </w:rPr>
        <w:t>.</w:t>
      </w:r>
    </w:p>
    <w:p w:rsidR="00981427" w:rsidRPr="00E01CBC" w:rsidRDefault="00981427" w:rsidP="00981427">
      <w:pPr>
        <w:rPr>
          <w:rFonts w:asciiTheme="majorHAnsi" w:eastAsia="Cambria" w:hAnsiTheme="majorHAnsi" w:cs="Cambria"/>
          <w:b/>
          <w:sz w:val="24"/>
        </w:rPr>
      </w:pPr>
    </w:p>
    <w:p w:rsidR="00981427" w:rsidRPr="00E01CBC" w:rsidRDefault="00981427" w:rsidP="00981427">
      <w:pPr>
        <w:rPr>
          <w:rFonts w:asciiTheme="majorHAnsi" w:eastAsia="Cambria" w:hAnsiTheme="majorHAnsi" w:cs="Cambria"/>
          <w:b/>
          <w:sz w:val="24"/>
        </w:rPr>
      </w:pPr>
    </w:p>
    <w:p w:rsidR="00981427" w:rsidRPr="00E01CBC" w:rsidRDefault="00981427" w:rsidP="00981427">
      <w:pPr>
        <w:rPr>
          <w:rFonts w:asciiTheme="majorHAnsi" w:eastAsia="Cambria" w:hAnsiTheme="majorHAnsi" w:cs="Cambria"/>
          <w:b/>
          <w:sz w:val="24"/>
        </w:rPr>
      </w:pPr>
    </w:p>
    <w:p w:rsidR="00981427" w:rsidRPr="00E01CBC" w:rsidRDefault="00981427" w:rsidP="00981427">
      <w:pPr>
        <w:rPr>
          <w:rFonts w:asciiTheme="majorHAnsi" w:eastAsia="Cambria" w:hAnsiTheme="majorHAnsi" w:cs="Cambria"/>
          <w:b/>
          <w:sz w:val="24"/>
        </w:rPr>
      </w:pPr>
    </w:p>
    <w:p w:rsidR="00136ED7" w:rsidRPr="00E01CBC" w:rsidRDefault="00136ED7" w:rsidP="00981427">
      <w:pPr>
        <w:rPr>
          <w:rFonts w:asciiTheme="majorHAnsi" w:eastAsia="Cambria" w:hAnsiTheme="majorHAnsi" w:cs="Cambria"/>
          <w:b/>
          <w:sz w:val="24"/>
        </w:rPr>
      </w:pPr>
    </w:p>
    <w:p w:rsidR="00981427" w:rsidRPr="00E01CBC" w:rsidRDefault="00981427" w:rsidP="00981427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81427" w:rsidRPr="00E01CBC" w:rsidRDefault="00981427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981427" w:rsidRPr="00E01CBC" w:rsidRDefault="00981427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981427" w:rsidRPr="00E01CBC" w:rsidRDefault="00981427" w:rsidP="00981427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981427" w:rsidRPr="00E01CBC" w:rsidRDefault="00981427" w:rsidP="00981427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B83BAB" w:rsidRPr="00E01CBC" w:rsidRDefault="00B83BAB" w:rsidP="00981427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981427" w:rsidRPr="00E01CBC" w:rsidRDefault="00981427" w:rsidP="00981427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E01CBC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981427" w:rsidRPr="00E01CBC" w:rsidRDefault="00981427" w:rsidP="00981427">
      <w:pPr>
        <w:ind w:left="720"/>
        <w:jc w:val="center"/>
        <w:rPr>
          <w:rFonts w:asciiTheme="majorHAnsi" w:eastAsia="Cambria" w:hAnsiTheme="majorHAnsi" w:cs="Cambria"/>
          <w:b/>
          <w:sz w:val="24"/>
          <w:szCs w:val="24"/>
          <w:u w:val="single"/>
        </w:rPr>
      </w:pPr>
    </w:p>
    <w:p w:rsidR="00981427" w:rsidRPr="00E01CBC" w:rsidRDefault="00981427" w:rsidP="0098142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  <w:szCs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 Senhores Membros da Mesa Diretora da Câmara Municipal de Baixo Guandu/ES.</w:t>
      </w:r>
    </w:p>
    <w:p w:rsidR="00981427" w:rsidRPr="00E01CBC" w:rsidRDefault="00981427" w:rsidP="00981427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981427" w:rsidRPr="00E01CBC" w:rsidRDefault="00981427" w:rsidP="00981427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O presente pedido se faz</w:t>
      </w:r>
      <w:r w:rsidR="00DD7EBD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necessário, tendo em vista que a rede elétrica </w:t>
      </w:r>
      <w:r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oferece</w:t>
      </w:r>
      <w:r w:rsidR="00DD7EBD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</w:t>
      </w:r>
      <w:r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perigo constante aos moradores da localidade</w:t>
      </w:r>
      <w:r w:rsidR="00DD7EBD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, crianças e turistas</w:t>
      </w:r>
      <w:r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. </w:t>
      </w:r>
      <w:r w:rsidRPr="00E01CBC">
        <w:rPr>
          <w:rFonts w:asciiTheme="majorHAnsi" w:eastAsia="Cambria" w:hAnsiTheme="majorHAnsi" w:cs="Cambria"/>
          <w:sz w:val="24"/>
          <w:szCs w:val="24"/>
        </w:rPr>
        <w:t xml:space="preserve">Espero que os responsáveis possam tomar providências. </w:t>
      </w:r>
    </w:p>
    <w:p w:rsidR="00981427" w:rsidRPr="00E01CBC" w:rsidRDefault="00981427" w:rsidP="0098142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981427" w:rsidRPr="00E01CBC" w:rsidRDefault="00981427" w:rsidP="00981427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981427" w:rsidRPr="00E01CBC" w:rsidRDefault="00981427" w:rsidP="00981427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981427" w:rsidRPr="00E01CBC" w:rsidRDefault="00981427" w:rsidP="00981427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981427" w:rsidRPr="00E01CBC" w:rsidRDefault="00981427" w:rsidP="00981427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Câmara Municipal de Baixo Guandu – ES, Plenário Monsenhor Alonso Leite, aos </w:t>
      </w:r>
      <w:r w:rsidR="00136ED7" w:rsidRPr="00E01CBC">
        <w:rPr>
          <w:rFonts w:asciiTheme="majorHAnsi" w:eastAsia="Cambria" w:hAnsiTheme="majorHAnsi" w:cs="Cambria"/>
          <w:b/>
          <w:sz w:val="24"/>
          <w:szCs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dias do mês de fevereiro de 2021</w:t>
      </w:r>
      <w:r w:rsidRPr="00E01CBC">
        <w:rPr>
          <w:rFonts w:asciiTheme="majorHAnsi" w:eastAsia="Cambria" w:hAnsiTheme="majorHAnsi" w:cs="Cambria"/>
          <w:b/>
          <w:sz w:val="24"/>
        </w:rPr>
        <w:t>.</w:t>
      </w:r>
    </w:p>
    <w:p w:rsidR="00981427" w:rsidRPr="00E01CBC" w:rsidRDefault="00981427" w:rsidP="00981427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981427" w:rsidRPr="00E01CBC" w:rsidRDefault="00981427" w:rsidP="0098142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81427" w:rsidRPr="00E01CBC" w:rsidRDefault="00981427" w:rsidP="0098142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36ED7" w:rsidRPr="00E01CBC" w:rsidRDefault="00136ED7" w:rsidP="0098142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81427" w:rsidRPr="00E01CBC" w:rsidRDefault="00981427" w:rsidP="0098142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81427" w:rsidRPr="00E01CBC" w:rsidRDefault="00981427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981427" w:rsidRPr="00E01CBC" w:rsidRDefault="00981427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981427" w:rsidRPr="00E01CBC" w:rsidRDefault="00981427" w:rsidP="00981427">
      <w:pPr>
        <w:ind w:left="720"/>
        <w:rPr>
          <w:rFonts w:asciiTheme="majorHAnsi" w:eastAsia="Courier New" w:hAnsiTheme="majorHAnsi" w:cs="Courier New"/>
          <w:sz w:val="24"/>
        </w:rPr>
      </w:pPr>
    </w:p>
    <w:p w:rsidR="00981427" w:rsidRPr="00E01CBC" w:rsidRDefault="00981427" w:rsidP="00981427">
      <w:pPr>
        <w:rPr>
          <w:rFonts w:asciiTheme="majorHAnsi" w:hAnsiTheme="majorHAnsi"/>
        </w:rPr>
      </w:pPr>
    </w:p>
    <w:p w:rsidR="00981427" w:rsidRPr="00E01CBC" w:rsidRDefault="00981427" w:rsidP="00EE1CD2">
      <w:pPr>
        <w:rPr>
          <w:rFonts w:asciiTheme="majorHAnsi" w:hAnsiTheme="majorHAnsi"/>
        </w:rPr>
      </w:pPr>
    </w:p>
    <w:p w:rsidR="00BA5D5E" w:rsidRPr="00E01CBC" w:rsidRDefault="00BA5D5E" w:rsidP="00BA5D5E">
      <w:pPr>
        <w:jc w:val="center"/>
        <w:rPr>
          <w:rFonts w:asciiTheme="majorHAnsi" w:eastAsia="Cambria" w:hAnsiTheme="majorHAnsi" w:cs="Cambria"/>
          <w:b/>
          <w:sz w:val="28"/>
        </w:rPr>
      </w:pPr>
      <w:r w:rsidRPr="00E01CBC">
        <w:rPr>
          <w:rFonts w:asciiTheme="majorHAnsi" w:eastAsia="Cambria" w:hAnsiTheme="majorHAnsi" w:cs="Cambria"/>
          <w:b/>
          <w:sz w:val="28"/>
        </w:rPr>
        <w:lastRenderedPageBreak/>
        <w:t>PEDIDO DE PROVIDÊNCIA Nº 07/2021.</w:t>
      </w:r>
    </w:p>
    <w:p w:rsidR="00BA5D5E" w:rsidRPr="00E01CBC" w:rsidRDefault="00BA5D5E" w:rsidP="00BA5D5E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BA5D5E" w:rsidRPr="00E01CBC" w:rsidRDefault="00BA5D5E" w:rsidP="00BA5D5E">
      <w:pPr>
        <w:jc w:val="center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BA5D5E" w:rsidRPr="00E01CBC" w:rsidRDefault="00BA5D5E" w:rsidP="00BA5D5E">
      <w:pPr>
        <w:jc w:val="both"/>
        <w:rPr>
          <w:rFonts w:asciiTheme="majorHAnsi" w:eastAsia="Cambria" w:hAnsiTheme="majorHAnsi" w:cs="Cambria"/>
          <w:sz w:val="24"/>
        </w:rPr>
      </w:pPr>
    </w:p>
    <w:p w:rsidR="00BA5D5E" w:rsidRPr="00E01CBC" w:rsidRDefault="00BA5D5E" w:rsidP="00BA5D5E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BA5D5E" w:rsidRPr="00E01CBC" w:rsidRDefault="00BA5D5E" w:rsidP="00BA5D5E">
      <w:pPr>
        <w:jc w:val="both"/>
        <w:rPr>
          <w:rFonts w:asciiTheme="majorHAnsi" w:eastAsia="Cambria" w:hAnsiTheme="majorHAnsi" w:cs="Cambria"/>
          <w:sz w:val="24"/>
        </w:rPr>
      </w:pPr>
    </w:p>
    <w:p w:rsidR="00BA5D5E" w:rsidRPr="00E01CBC" w:rsidRDefault="00BA5D5E" w:rsidP="00BA5D5E">
      <w:pPr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E01CBC">
        <w:rPr>
          <w:rFonts w:asciiTheme="majorHAnsi" w:eastAsia="Cambria" w:hAnsiTheme="majorHAnsi" w:cs="Cambria"/>
          <w:sz w:val="24"/>
        </w:rPr>
        <w:t>fulcrado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E01CBC">
        <w:rPr>
          <w:rFonts w:asciiTheme="majorHAnsi" w:eastAsia="Cambria" w:hAnsiTheme="majorHAnsi" w:cs="Cambria"/>
          <w:b/>
          <w:sz w:val="24"/>
        </w:rPr>
        <w:t>REQUER</w:t>
      </w:r>
      <w:r w:rsidRPr="00E01CBC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E01CBC">
        <w:rPr>
          <w:rFonts w:asciiTheme="majorHAnsi" w:eastAsia="Cambria" w:hAnsiTheme="majorHAnsi" w:cs="Cambria"/>
          <w:sz w:val="24"/>
        </w:rPr>
        <w:t>Exmº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Senhor Prefeito Municipal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Pr="00E01CBC">
        <w:rPr>
          <w:rFonts w:asciiTheme="majorHAnsi" w:eastAsia="Cambria" w:hAnsiTheme="majorHAnsi" w:cs="Cambria"/>
          <w:b/>
          <w:sz w:val="24"/>
        </w:rPr>
        <w:t>“A REFORMA DA PRAÇA DE ESPORTE, CAMPO DO BAIRRO ROSÁRIO II, NESTE MUNICÍPIO BAIXO GUANDU/ES”.</w:t>
      </w:r>
    </w:p>
    <w:p w:rsidR="00BA5D5E" w:rsidRPr="00E01CBC" w:rsidRDefault="00BA5D5E" w:rsidP="00BA5D5E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E01CBC" w:rsidRDefault="00BA5D5E" w:rsidP="00BA5D5E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Leite, aos </w:t>
      </w:r>
      <w:r w:rsidR="00136ED7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BA5D5E" w:rsidRPr="00E01CBC" w:rsidRDefault="00BA5D5E" w:rsidP="00BA5D5E">
      <w:pPr>
        <w:rPr>
          <w:rFonts w:asciiTheme="majorHAnsi" w:eastAsia="Cambria" w:hAnsiTheme="majorHAnsi" w:cs="Cambria"/>
          <w:b/>
          <w:sz w:val="24"/>
        </w:rPr>
      </w:pPr>
    </w:p>
    <w:p w:rsidR="00BA5D5E" w:rsidRPr="00E01CBC" w:rsidRDefault="00BA5D5E" w:rsidP="00BA5D5E">
      <w:pPr>
        <w:rPr>
          <w:rFonts w:asciiTheme="majorHAnsi" w:eastAsia="Cambria" w:hAnsiTheme="majorHAnsi" w:cs="Cambria"/>
          <w:b/>
          <w:sz w:val="24"/>
        </w:rPr>
      </w:pPr>
    </w:p>
    <w:p w:rsidR="00BA5D5E" w:rsidRPr="00E01CBC" w:rsidRDefault="00BA5D5E" w:rsidP="00BA5D5E">
      <w:pPr>
        <w:rPr>
          <w:rFonts w:asciiTheme="majorHAnsi" w:eastAsia="Cambria" w:hAnsiTheme="majorHAnsi" w:cs="Cambria"/>
          <w:b/>
          <w:sz w:val="24"/>
        </w:rPr>
      </w:pPr>
    </w:p>
    <w:p w:rsidR="00BA5D5E" w:rsidRPr="00E01CBC" w:rsidRDefault="00BA5D5E" w:rsidP="00BA5D5E">
      <w:pPr>
        <w:rPr>
          <w:rFonts w:asciiTheme="majorHAnsi" w:eastAsia="Cambria" w:hAnsiTheme="majorHAnsi" w:cs="Cambria"/>
          <w:b/>
          <w:sz w:val="24"/>
        </w:rPr>
      </w:pPr>
    </w:p>
    <w:p w:rsidR="00136ED7" w:rsidRPr="00E01CBC" w:rsidRDefault="00136ED7" w:rsidP="00BA5D5E">
      <w:pPr>
        <w:rPr>
          <w:rFonts w:asciiTheme="majorHAnsi" w:eastAsia="Cambria" w:hAnsiTheme="majorHAnsi" w:cs="Cambria"/>
          <w:b/>
          <w:sz w:val="24"/>
        </w:rPr>
      </w:pPr>
    </w:p>
    <w:p w:rsidR="00BA5D5E" w:rsidRPr="00E01CBC" w:rsidRDefault="00BA5D5E" w:rsidP="00BA5D5E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BA5D5E" w:rsidRPr="00E01CBC" w:rsidRDefault="00BA5D5E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BA5D5E" w:rsidRPr="00E01CBC" w:rsidRDefault="00BA5D5E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BA5D5E" w:rsidRPr="00E01CBC" w:rsidRDefault="00BA5D5E" w:rsidP="00BA5D5E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E01CBC" w:rsidRDefault="00BA5D5E" w:rsidP="00BA5D5E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BA5D5E" w:rsidRPr="00E01CBC" w:rsidRDefault="00BA5D5E" w:rsidP="00BA5D5E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BA5D5E" w:rsidRPr="00E01CBC" w:rsidRDefault="00BA5D5E" w:rsidP="00BA5D5E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E01CBC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BA5D5E" w:rsidRPr="00E01CBC" w:rsidRDefault="00BA5D5E" w:rsidP="00BA5D5E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Senhores Membros da Mesa Diretora da Câmara Municipal de Baixo Guandu/ES.</w:t>
      </w:r>
    </w:p>
    <w:p w:rsidR="00BA5D5E" w:rsidRPr="00E01CBC" w:rsidRDefault="00BA5D5E" w:rsidP="00BA5D5E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BA5D5E" w:rsidRPr="00E01CBC" w:rsidRDefault="00BA5D5E" w:rsidP="00BA5D5E">
      <w:pPr>
        <w:ind w:left="720"/>
        <w:jc w:val="both"/>
        <w:rPr>
          <w:rFonts w:asciiTheme="majorHAnsi" w:eastAsia="Cambria" w:hAnsiTheme="majorHAnsi" w:cs="Cambria"/>
          <w:sz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="008D4084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O </w:t>
      </w:r>
      <w:r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referido pedido se faz necessário,</w:t>
      </w:r>
      <w:r w:rsidR="008D4084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a praça necessita de uma reforma urgente, há muito tempo, não feita nenhuma obra de restauração, pois há muitos moradores, jovens e crianças </w:t>
      </w:r>
      <w:r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que utilizam o local como área de lazer e esporte</w:t>
      </w:r>
      <w:r w:rsidR="008D4084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s.</w:t>
      </w:r>
    </w:p>
    <w:p w:rsidR="00BA5D5E" w:rsidRPr="00E01CBC" w:rsidRDefault="00BA5D5E" w:rsidP="00BA5D5E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E01CBC" w:rsidRDefault="00BA5D5E" w:rsidP="00BA5D5E">
      <w:pPr>
        <w:jc w:val="both"/>
        <w:rPr>
          <w:rFonts w:asciiTheme="majorHAnsi" w:eastAsia="Cambria" w:hAnsiTheme="majorHAnsi" w:cs="Cambria"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            Esclarece ainda, que tal procedimento é de competência do Município.</w:t>
      </w:r>
    </w:p>
    <w:p w:rsidR="00BA5D5E" w:rsidRPr="00E01CBC" w:rsidRDefault="00BA5D5E" w:rsidP="00BA5D5E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E01CBC">
        <w:rPr>
          <w:rFonts w:asciiTheme="majorHAnsi" w:eastAsia="Cambria" w:hAnsiTheme="majorHAnsi" w:cs="Cambria"/>
          <w:b/>
          <w:sz w:val="24"/>
        </w:rPr>
        <w:t>JUSTIÇA.</w:t>
      </w:r>
    </w:p>
    <w:p w:rsidR="00BA5D5E" w:rsidRPr="00E01CBC" w:rsidRDefault="00BA5D5E" w:rsidP="00BA5D5E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E01CBC" w:rsidRDefault="00BA5D5E" w:rsidP="00BA5D5E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Leite, aos </w:t>
      </w:r>
      <w:r w:rsidR="00136ED7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BA5D5E" w:rsidRPr="00E01CBC" w:rsidRDefault="00BA5D5E" w:rsidP="00BA5D5E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E01CBC" w:rsidRDefault="00BA5D5E" w:rsidP="00BA5D5E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E01CBC" w:rsidRDefault="00BA5D5E" w:rsidP="00BA5D5E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E01CBC" w:rsidRDefault="00BA5D5E" w:rsidP="00BA5D5E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36ED7" w:rsidRPr="00E01CBC" w:rsidRDefault="00136ED7" w:rsidP="00BA5D5E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36ED7" w:rsidRPr="00E01CBC" w:rsidRDefault="00136ED7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BA5D5E" w:rsidRPr="00E01CBC" w:rsidRDefault="00BA5D5E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BA5D5E" w:rsidRPr="00E01CBC" w:rsidRDefault="00BA5D5E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BA5D5E" w:rsidRPr="00E01CBC" w:rsidRDefault="00BA5D5E" w:rsidP="00BA5D5E">
      <w:pPr>
        <w:ind w:left="720"/>
        <w:rPr>
          <w:rFonts w:asciiTheme="majorHAnsi" w:eastAsia="Courier New" w:hAnsiTheme="majorHAnsi" w:cs="Courier New"/>
          <w:sz w:val="24"/>
        </w:rPr>
      </w:pPr>
    </w:p>
    <w:p w:rsidR="00BA5D5E" w:rsidRPr="00E01CBC" w:rsidRDefault="00BA5D5E" w:rsidP="00BA5D5E">
      <w:pPr>
        <w:rPr>
          <w:rFonts w:asciiTheme="majorHAnsi" w:hAnsiTheme="majorHAnsi"/>
        </w:rPr>
      </w:pPr>
    </w:p>
    <w:p w:rsidR="00BA5D5E" w:rsidRPr="00E01CBC" w:rsidRDefault="00BA5D5E" w:rsidP="00BA5D5E">
      <w:pPr>
        <w:rPr>
          <w:rFonts w:asciiTheme="majorHAnsi" w:hAnsiTheme="majorHAnsi"/>
        </w:rPr>
      </w:pPr>
    </w:p>
    <w:p w:rsidR="00900E17" w:rsidRPr="00E01CBC" w:rsidRDefault="00900E17" w:rsidP="00900E17">
      <w:pPr>
        <w:jc w:val="center"/>
        <w:rPr>
          <w:rFonts w:asciiTheme="majorHAnsi" w:eastAsia="Cambria" w:hAnsiTheme="majorHAnsi" w:cs="Cambria"/>
          <w:b/>
          <w:sz w:val="28"/>
        </w:rPr>
      </w:pPr>
      <w:r w:rsidRPr="00E01CBC">
        <w:rPr>
          <w:rFonts w:asciiTheme="majorHAnsi" w:eastAsia="Cambria" w:hAnsiTheme="majorHAnsi" w:cs="Cambria"/>
          <w:b/>
          <w:sz w:val="28"/>
        </w:rPr>
        <w:lastRenderedPageBreak/>
        <w:t>PEDIDO DE PROVIDÊNCIA Nº 08/2021.</w:t>
      </w:r>
    </w:p>
    <w:p w:rsidR="00900E17" w:rsidRPr="00E01CBC" w:rsidRDefault="00900E17" w:rsidP="00900E17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900E17" w:rsidRPr="00E01CBC" w:rsidRDefault="00900E17" w:rsidP="00900E17">
      <w:pPr>
        <w:jc w:val="center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900E17" w:rsidRPr="00E01CBC" w:rsidRDefault="00900E17" w:rsidP="00900E17">
      <w:pPr>
        <w:jc w:val="both"/>
        <w:rPr>
          <w:rFonts w:asciiTheme="majorHAnsi" w:eastAsia="Cambria" w:hAnsiTheme="majorHAnsi" w:cs="Cambria"/>
          <w:sz w:val="24"/>
        </w:rPr>
      </w:pPr>
    </w:p>
    <w:p w:rsidR="00900E17" w:rsidRPr="00E01CBC" w:rsidRDefault="00900E17" w:rsidP="00900E17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900E17" w:rsidRPr="00E01CBC" w:rsidRDefault="00900E17" w:rsidP="00900E17">
      <w:pPr>
        <w:jc w:val="both"/>
        <w:rPr>
          <w:rFonts w:asciiTheme="majorHAnsi" w:eastAsia="Cambria" w:hAnsiTheme="majorHAnsi" w:cs="Cambria"/>
          <w:sz w:val="24"/>
        </w:rPr>
      </w:pPr>
    </w:p>
    <w:p w:rsidR="00900E17" w:rsidRPr="00E01CBC" w:rsidRDefault="00900E17" w:rsidP="00900E17">
      <w:pPr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E01CBC">
        <w:rPr>
          <w:rFonts w:asciiTheme="majorHAnsi" w:eastAsia="Cambria" w:hAnsiTheme="majorHAnsi" w:cs="Cambria"/>
          <w:sz w:val="24"/>
        </w:rPr>
        <w:t>fulcrado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E01CBC">
        <w:rPr>
          <w:rFonts w:asciiTheme="majorHAnsi" w:eastAsia="Cambria" w:hAnsiTheme="majorHAnsi" w:cs="Cambria"/>
          <w:b/>
          <w:sz w:val="24"/>
        </w:rPr>
        <w:t>REQUER</w:t>
      </w:r>
      <w:r w:rsidRPr="00E01CBC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E01CBC">
        <w:rPr>
          <w:rFonts w:asciiTheme="majorHAnsi" w:eastAsia="Cambria" w:hAnsiTheme="majorHAnsi" w:cs="Cambria"/>
          <w:sz w:val="24"/>
        </w:rPr>
        <w:t>Exmº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Senhor Prefeito Municipal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Pr="00E01CBC">
        <w:rPr>
          <w:rFonts w:asciiTheme="majorHAnsi" w:eastAsia="Cambria" w:hAnsiTheme="majorHAnsi" w:cs="Cambria"/>
          <w:b/>
          <w:sz w:val="24"/>
        </w:rPr>
        <w:t xml:space="preserve">“PATROLAMENTO E COMPACTAÇÃO </w:t>
      </w:r>
      <w:r w:rsidR="005B6525" w:rsidRPr="00E01CBC">
        <w:rPr>
          <w:rFonts w:asciiTheme="majorHAnsi" w:eastAsia="Cambria" w:hAnsiTheme="majorHAnsi" w:cs="Cambria"/>
          <w:b/>
          <w:sz w:val="24"/>
        </w:rPr>
        <w:t>DE TODOS OS CARRIADORES DE CAFÉ E TERREIRÕES DE TODO NOSSO MUNICÍ</w:t>
      </w:r>
      <w:r w:rsidRPr="00E01CBC">
        <w:rPr>
          <w:rFonts w:asciiTheme="majorHAnsi" w:eastAsia="Cambria" w:hAnsiTheme="majorHAnsi" w:cs="Cambria"/>
          <w:b/>
          <w:sz w:val="24"/>
        </w:rPr>
        <w:t>PIO BAIXO GUANDU/ES”.</w:t>
      </w:r>
    </w:p>
    <w:p w:rsidR="00900E17" w:rsidRPr="00E01CBC" w:rsidRDefault="00900E17" w:rsidP="00900E17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900E17" w:rsidRPr="00E01CBC" w:rsidRDefault="00900E17" w:rsidP="00900E17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Câmara Municipal de Baixo Guandu - ES, Plenár</w:t>
      </w:r>
      <w:r w:rsidR="004B0A2F" w:rsidRPr="00E01CBC">
        <w:rPr>
          <w:rFonts w:asciiTheme="majorHAnsi" w:eastAsia="Cambria" w:hAnsiTheme="majorHAnsi" w:cs="Cambria"/>
          <w:b/>
          <w:sz w:val="24"/>
        </w:rPr>
        <w:t xml:space="preserve">io Monsenhor Alonso Leite, aos 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900E17" w:rsidRPr="00E01CBC" w:rsidRDefault="00900E17" w:rsidP="00900E17">
      <w:pPr>
        <w:rPr>
          <w:rFonts w:asciiTheme="majorHAnsi" w:eastAsia="Cambria" w:hAnsiTheme="majorHAnsi" w:cs="Cambria"/>
          <w:b/>
          <w:sz w:val="24"/>
        </w:rPr>
      </w:pPr>
    </w:p>
    <w:p w:rsidR="00900E17" w:rsidRPr="00E01CBC" w:rsidRDefault="00900E17" w:rsidP="00900E17">
      <w:pPr>
        <w:rPr>
          <w:rFonts w:asciiTheme="majorHAnsi" w:eastAsia="Cambria" w:hAnsiTheme="majorHAnsi" w:cs="Cambria"/>
          <w:b/>
          <w:sz w:val="24"/>
        </w:rPr>
      </w:pPr>
    </w:p>
    <w:p w:rsidR="00900E17" w:rsidRPr="00E01CBC" w:rsidRDefault="00900E17" w:rsidP="00900E17">
      <w:pPr>
        <w:rPr>
          <w:rFonts w:asciiTheme="majorHAnsi" w:eastAsia="Cambria" w:hAnsiTheme="majorHAnsi" w:cs="Cambria"/>
          <w:b/>
          <w:sz w:val="24"/>
        </w:rPr>
      </w:pPr>
    </w:p>
    <w:p w:rsidR="00900E17" w:rsidRPr="00E01CBC" w:rsidRDefault="00900E17" w:rsidP="00900E17">
      <w:pPr>
        <w:rPr>
          <w:rFonts w:asciiTheme="majorHAnsi" w:eastAsia="Cambria" w:hAnsiTheme="majorHAnsi" w:cs="Cambria"/>
          <w:b/>
          <w:sz w:val="24"/>
        </w:rPr>
      </w:pPr>
    </w:p>
    <w:p w:rsidR="004B0A2F" w:rsidRPr="00E01CBC" w:rsidRDefault="004B0A2F" w:rsidP="00900E17">
      <w:pPr>
        <w:rPr>
          <w:rFonts w:asciiTheme="majorHAnsi" w:eastAsia="Cambria" w:hAnsiTheme="majorHAnsi" w:cs="Cambria"/>
          <w:b/>
          <w:sz w:val="24"/>
        </w:rPr>
      </w:pPr>
    </w:p>
    <w:p w:rsidR="00900E17" w:rsidRPr="00E01CBC" w:rsidRDefault="00900E17" w:rsidP="00900E17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00E17" w:rsidRPr="00E01CBC" w:rsidRDefault="00900E17" w:rsidP="00900E1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900E17" w:rsidRPr="00E01CBC" w:rsidRDefault="00900E17" w:rsidP="00900E1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900E17" w:rsidRPr="00E01CBC" w:rsidRDefault="00900E17" w:rsidP="00900E17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900E17" w:rsidRPr="00E01CBC" w:rsidRDefault="00900E17" w:rsidP="00900E17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900E17" w:rsidRPr="00E01CBC" w:rsidRDefault="00900E17" w:rsidP="00900E17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900E17" w:rsidRPr="00E01CBC" w:rsidRDefault="00900E17" w:rsidP="00900E17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E01CBC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900E17" w:rsidRPr="00E01CBC" w:rsidRDefault="00900E17" w:rsidP="00900E17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900E17" w:rsidRPr="00E01CBC" w:rsidRDefault="00900E17" w:rsidP="00900E1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ores Membros da Mesa Diretora da Câmara Municipal de Baixo Guandu/ES.</w:t>
      </w:r>
    </w:p>
    <w:p w:rsidR="00900E17" w:rsidRPr="00E01CBC" w:rsidRDefault="00900E17" w:rsidP="00900E17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EA3DF4" w:rsidRPr="00E01CBC" w:rsidRDefault="00900E17" w:rsidP="00900E17">
      <w:pPr>
        <w:ind w:left="720"/>
        <w:jc w:val="both"/>
        <w:rPr>
          <w:rFonts w:asciiTheme="majorHAnsi" w:hAnsiTheme="majorHAnsi"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Pr="00E01CBC">
        <w:rPr>
          <w:rFonts w:asciiTheme="majorHAnsi" w:hAnsiTheme="majorHAnsi"/>
          <w:sz w:val="24"/>
          <w:szCs w:val="24"/>
        </w:rPr>
        <w:t>O presente pedido se faz necessário, visando atender os moradores locais,</w:t>
      </w:r>
      <w:r w:rsidR="00EA3DF4" w:rsidRPr="00E01CBC">
        <w:rPr>
          <w:rFonts w:asciiTheme="majorHAnsi" w:hAnsiTheme="majorHAnsi"/>
          <w:sz w:val="24"/>
          <w:szCs w:val="24"/>
        </w:rPr>
        <w:t xml:space="preserve"> proprietários agrícolas e produtores de café, pois breve é a chegada da colheita</w:t>
      </w:r>
      <w:r w:rsidR="0002564D" w:rsidRPr="00E01CBC">
        <w:rPr>
          <w:rFonts w:asciiTheme="majorHAnsi" w:hAnsiTheme="majorHAnsi"/>
          <w:sz w:val="24"/>
          <w:szCs w:val="24"/>
        </w:rPr>
        <w:t xml:space="preserve"> do café</w:t>
      </w:r>
      <w:r w:rsidR="00EA3DF4" w:rsidRPr="00E01CBC">
        <w:rPr>
          <w:rFonts w:asciiTheme="majorHAnsi" w:hAnsiTheme="majorHAnsi"/>
          <w:sz w:val="24"/>
          <w:szCs w:val="24"/>
        </w:rPr>
        <w:t>, facilitando</w:t>
      </w:r>
      <w:r w:rsidR="0002564D" w:rsidRPr="00E01CBC">
        <w:rPr>
          <w:rFonts w:asciiTheme="majorHAnsi" w:hAnsiTheme="majorHAnsi"/>
          <w:sz w:val="24"/>
          <w:szCs w:val="24"/>
        </w:rPr>
        <w:t xml:space="preserve"> assim </w:t>
      </w:r>
      <w:r w:rsidR="00EA3DF4" w:rsidRPr="00E01CBC">
        <w:rPr>
          <w:rFonts w:asciiTheme="majorHAnsi" w:hAnsiTheme="majorHAnsi"/>
          <w:sz w:val="24"/>
          <w:szCs w:val="24"/>
        </w:rPr>
        <w:t>o escoamento da</w:t>
      </w:r>
      <w:r w:rsidR="0083246D" w:rsidRPr="00E01CBC">
        <w:rPr>
          <w:rFonts w:asciiTheme="majorHAnsi" w:hAnsiTheme="majorHAnsi"/>
          <w:sz w:val="24"/>
          <w:szCs w:val="24"/>
        </w:rPr>
        <w:t>s safras</w:t>
      </w:r>
      <w:r w:rsidR="00EA3DF4" w:rsidRPr="00E01CBC">
        <w:rPr>
          <w:rFonts w:asciiTheme="majorHAnsi" w:hAnsiTheme="majorHAnsi"/>
          <w:sz w:val="24"/>
          <w:szCs w:val="24"/>
        </w:rPr>
        <w:t>.</w:t>
      </w:r>
    </w:p>
    <w:p w:rsidR="00900E17" w:rsidRPr="00E01CBC" w:rsidRDefault="00900E17" w:rsidP="00900E17">
      <w:pPr>
        <w:ind w:left="720"/>
        <w:jc w:val="both"/>
        <w:rPr>
          <w:rFonts w:asciiTheme="majorHAnsi" w:hAnsiTheme="majorHAnsi"/>
          <w:sz w:val="24"/>
          <w:szCs w:val="24"/>
        </w:rPr>
      </w:pPr>
    </w:p>
    <w:p w:rsidR="00900E17" w:rsidRPr="00E01CBC" w:rsidRDefault="00900E17" w:rsidP="00900E17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900E17" w:rsidRPr="00E01CBC" w:rsidRDefault="00900E17" w:rsidP="00900E17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900E17" w:rsidRPr="00E01CBC" w:rsidRDefault="00900E17" w:rsidP="00900E17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900E17" w:rsidRPr="00E01CBC" w:rsidRDefault="00900E17" w:rsidP="00900E17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Leite, aos </w:t>
      </w:r>
      <w:r w:rsidR="004B0A2F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900E17" w:rsidRPr="00E01CBC" w:rsidRDefault="00900E17" w:rsidP="00900E17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900E17" w:rsidRPr="00E01CBC" w:rsidRDefault="00900E17" w:rsidP="00900E1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00E17" w:rsidRPr="00E01CBC" w:rsidRDefault="00900E17" w:rsidP="00900E1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4B0A2F" w:rsidRPr="00E01CBC" w:rsidRDefault="004B0A2F" w:rsidP="00900E1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4B0A2F" w:rsidRPr="00E01CBC" w:rsidRDefault="004B0A2F" w:rsidP="00900E1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00E17" w:rsidRPr="00E01CBC" w:rsidRDefault="00900E17" w:rsidP="00900E1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900E17" w:rsidRPr="00E01CBC" w:rsidRDefault="00900E17" w:rsidP="00900E1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900E17" w:rsidRPr="00E01CBC" w:rsidRDefault="00900E17" w:rsidP="00900E17">
      <w:pPr>
        <w:rPr>
          <w:rFonts w:asciiTheme="majorHAnsi" w:hAnsiTheme="majorHAnsi"/>
        </w:rPr>
      </w:pPr>
    </w:p>
    <w:p w:rsidR="00900E17" w:rsidRPr="00E01CBC" w:rsidRDefault="00900E17" w:rsidP="00900E17">
      <w:pPr>
        <w:rPr>
          <w:rFonts w:asciiTheme="majorHAnsi" w:hAnsiTheme="majorHAnsi"/>
        </w:rPr>
      </w:pPr>
    </w:p>
    <w:p w:rsidR="00900E17" w:rsidRPr="00E01CBC" w:rsidRDefault="00900E17" w:rsidP="00900E17">
      <w:pPr>
        <w:rPr>
          <w:rFonts w:asciiTheme="majorHAnsi" w:hAnsiTheme="majorHAnsi"/>
        </w:rPr>
      </w:pPr>
    </w:p>
    <w:p w:rsidR="00230377" w:rsidRPr="00E01CBC" w:rsidRDefault="00230377" w:rsidP="00230377">
      <w:pPr>
        <w:jc w:val="center"/>
        <w:rPr>
          <w:rFonts w:asciiTheme="majorHAnsi" w:eastAsia="Cambria" w:hAnsiTheme="majorHAnsi" w:cs="Cambria"/>
          <w:b/>
          <w:sz w:val="28"/>
        </w:rPr>
      </w:pPr>
      <w:r w:rsidRPr="00E01CBC">
        <w:rPr>
          <w:rFonts w:asciiTheme="majorHAnsi" w:eastAsia="Cambria" w:hAnsiTheme="majorHAnsi" w:cs="Cambria"/>
          <w:b/>
          <w:sz w:val="28"/>
        </w:rPr>
        <w:lastRenderedPageBreak/>
        <w:t>PEDIDO DE PROVIDÊNCIA Nº 09</w:t>
      </w:r>
      <w:r w:rsidRPr="00E01CBC">
        <w:rPr>
          <w:rFonts w:asciiTheme="majorHAnsi" w:eastAsia="Cambria" w:hAnsiTheme="majorHAnsi" w:cs="Cambria"/>
          <w:b/>
          <w:sz w:val="28"/>
        </w:rPr>
        <w:t>/2021.</w:t>
      </w:r>
    </w:p>
    <w:p w:rsidR="00230377" w:rsidRPr="00E01CBC" w:rsidRDefault="00230377" w:rsidP="00230377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230377" w:rsidRPr="00E01CBC" w:rsidRDefault="00230377" w:rsidP="00230377">
      <w:pPr>
        <w:jc w:val="center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230377" w:rsidRPr="00E01CBC" w:rsidRDefault="00230377" w:rsidP="00230377">
      <w:pPr>
        <w:jc w:val="both"/>
        <w:rPr>
          <w:rFonts w:asciiTheme="majorHAnsi" w:eastAsia="Cambria" w:hAnsiTheme="majorHAnsi" w:cs="Cambria"/>
          <w:sz w:val="24"/>
        </w:rPr>
      </w:pPr>
    </w:p>
    <w:p w:rsidR="00230377" w:rsidRPr="00E01CBC" w:rsidRDefault="00230377" w:rsidP="00230377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230377" w:rsidRPr="00E01CBC" w:rsidRDefault="00230377" w:rsidP="00230377">
      <w:pPr>
        <w:jc w:val="both"/>
        <w:rPr>
          <w:rFonts w:asciiTheme="majorHAnsi" w:eastAsia="Cambria" w:hAnsiTheme="majorHAnsi" w:cs="Cambria"/>
          <w:sz w:val="24"/>
        </w:rPr>
      </w:pPr>
    </w:p>
    <w:p w:rsidR="00230377" w:rsidRPr="00E01CBC" w:rsidRDefault="00230377" w:rsidP="00230377">
      <w:pPr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E01CBC">
        <w:rPr>
          <w:rFonts w:asciiTheme="majorHAnsi" w:eastAsia="Cambria" w:hAnsiTheme="majorHAnsi" w:cs="Cambria"/>
          <w:sz w:val="24"/>
        </w:rPr>
        <w:t>fulcrado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E01CBC">
        <w:rPr>
          <w:rFonts w:asciiTheme="majorHAnsi" w:eastAsia="Cambria" w:hAnsiTheme="majorHAnsi" w:cs="Cambria"/>
          <w:b/>
          <w:sz w:val="24"/>
        </w:rPr>
        <w:t>REQUER</w:t>
      </w:r>
      <w:r w:rsidRPr="00E01CBC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E01CBC">
        <w:rPr>
          <w:rFonts w:asciiTheme="majorHAnsi" w:eastAsia="Cambria" w:hAnsiTheme="majorHAnsi" w:cs="Cambria"/>
          <w:sz w:val="24"/>
        </w:rPr>
        <w:t>Exmº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Senhor Prefeito Municipal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Pr="00E01CBC">
        <w:rPr>
          <w:rFonts w:asciiTheme="majorHAnsi" w:eastAsia="Cambria" w:hAnsiTheme="majorHAnsi" w:cs="Cambria"/>
          <w:b/>
          <w:sz w:val="24"/>
        </w:rPr>
        <w:t xml:space="preserve">“PATROLAMENTO E </w:t>
      </w:r>
      <w:r w:rsidR="001C30EE" w:rsidRPr="00E01CBC">
        <w:rPr>
          <w:rFonts w:asciiTheme="majorHAnsi" w:eastAsia="Cambria" w:hAnsiTheme="majorHAnsi" w:cs="Cambria"/>
          <w:b/>
          <w:sz w:val="24"/>
        </w:rPr>
        <w:t xml:space="preserve">CASCALHAMENTO </w:t>
      </w:r>
      <w:r w:rsidRPr="00E01CBC">
        <w:rPr>
          <w:rFonts w:asciiTheme="majorHAnsi" w:eastAsia="Cambria" w:hAnsiTheme="majorHAnsi" w:cs="Cambria"/>
          <w:b/>
          <w:sz w:val="24"/>
        </w:rPr>
        <w:t xml:space="preserve">DA ESTRADA VICINAL DO CÓRREGO </w:t>
      </w:r>
      <w:r w:rsidRPr="00E01CBC">
        <w:rPr>
          <w:rFonts w:asciiTheme="majorHAnsi" w:eastAsia="Cambria" w:hAnsiTheme="majorHAnsi" w:cs="Cambria"/>
          <w:b/>
          <w:sz w:val="24"/>
        </w:rPr>
        <w:t>DO MAMBRUQ</w:t>
      </w:r>
      <w:r w:rsidR="00C52606" w:rsidRPr="00E01CBC">
        <w:rPr>
          <w:rFonts w:asciiTheme="majorHAnsi" w:eastAsia="Cambria" w:hAnsiTheme="majorHAnsi" w:cs="Cambria"/>
          <w:b/>
          <w:sz w:val="24"/>
        </w:rPr>
        <w:t xml:space="preserve">UE, </w:t>
      </w:r>
      <w:r w:rsidRPr="00E01CBC">
        <w:rPr>
          <w:rFonts w:asciiTheme="majorHAnsi" w:eastAsia="Cambria" w:hAnsiTheme="majorHAnsi" w:cs="Cambria"/>
          <w:b/>
          <w:sz w:val="24"/>
        </w:rPr>
        <w:t>TERRENO DO PARAJU</w:t>
      </w:r>
      <w:r w:rsidRPr="00E01CBC">
        <w:rPr>
          <w:rFonts w:asciiTheme="majorHAnsi" w:eastAsia="Cambria" w:hAnsiTheme="majorHAnsi" w:cs="Cambria"/>
          <w:b/>
          <w:sz w:val="24"/>
        </w:rPr>
        <w:t xml:space="preserve">, </w:t>
      </w:r>
      <w:r w:rsidR="00C52606" w:rsidRPr="00E01CBC">
        <w:rPr>
          <w:rFonts w:asciiTheme="majorHAnsi" w:eastAsia="Cambria" w:hAnsiTheme="majorHAnsi" w:cs="Cambria"/>
          <w:b/>
          <w:sz w:val="24"/>
        </w:rPr>
        <w:t xml:space="preserve">APÓS A BARRA DO BANANAL, </w:t>
      </w:r>
      <w:r w:rsidRPr="00E01CBC">
        <w:rPr>
          <w:rFonts w:asciiTheme="majorHAnsi" w:eastAsia="Cambria" w:hAnsiTheme="majorHAnsi" w:cs="Cambria"/>
          <w:b/>
          <w:sz w:val="24"/>
        </w:rPr>
        <w:t>NESTE MUNICÍPIO BAIXO</w:t>
      </w:r>
      <w:r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b/>
          <w:sz w:val="24"/>
        </w:rPr>
        <w:t>GUANDU/ES”.</w:t>
      </w:r>
    </w:p>
    <w:p w:rsidR="00230377" w:rsidRPr="00E01CBC" w:rsidRDefault="00230377" w:rsidP="00230377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230377" w:rsidRPr="00E01CBC" w:rsidRDefault="00230377" w:rsidP="00230377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Câmara Municipal de Baixo Guandu - ES, Plenár</w:t>
      </w:r>
      <w:r w:rsidR="004B0A2F" w:rsidRPr="00E01CBC">
        <w:rPr>
          <w:rFonts w:asciiTheme="majorHAnsi" w:eastAsia="Cambria" w:hAnsiTheme="majorHAnsi" w:cs="Cambria"/>
          <w:b/>
          <w:sz w:val="24"/>
        </w:rPr>
        <w:t xml:space="preserve">io Monsenhor Alonso Leite, aos 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230377" w:rsidRPr="00E01CBC" w:rsidRDefault="00230377" w:rsidP="00230377">
      <w:pPr>
        <w:rPr>
          <w:rFonts w:asciiTheme="majorHAnsi" w:eastAsia="Cambria" w:hAnsiTheme="majorHAnsi" w:cs="Cambria"/>
          <w:b/>
          <w:sz w:val="24"/>
        </w:rPr>
      </w:pPr>
    </w:p>
    <w:p w:rsidR="00230377" w:rsidRPr="00E01CBC" w:rsidRDefault="00230377" w:rsidP="00230377">
      <w:pPr>
        <w:rPr>
          <w:rFonts w:asciiTheme="majorHAnsi" w:eastAsia="Cambria" w:hAnsiTheme="majorHAnsi" w:cs="Cambria"/>
          <w:b/>
          <w:sz w:val="24"/>
        </w:rPr>
      </w:pPr>
    </w:p>
    <w:p w:rsidR="00230377" w:rsidRPr="00E01CBC" w:rsidRDefault="00230377" w:rsidP="00230377">
      <w:pPr>
        <w:rPr>
          <w:rFonts w:asciiTheme="majorHAnsi" w:eastAsia="Cambria" w:hAnsiTheme="majorHAnsi" w:cs="Cambria"/>
          <w:b/>
          <w:sz w:val="24"/>
        </w:rPr>
      </w:pPr>
    </w:p>
    <w:p w:rsidR="00230377" w:rsidRPr="00E01CBC" w:rsidRDefault="00230377" w:rsidP="00230377">
      <w:pPr>
        <w:rPr>
          <w:rFonts w:asciiTheme="majorHAnsi" w:eastAsia="Cambria" w:hAnsiTheme="majorHAnsi" w:cs="Cambria"/>
          <w:b/>
          <w:sz w:val="24"/>
        </w:rPr>
      </w:pPr>
    </w:p>
    <w:p w:rsidR="00230377" w:rsidRPr="00E01CBC" w:rsidRDefault="00230377" w:rsidP="00230377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230377" w:rsidRPr="00E01CBC" w:rsidRDefault="00230377" w:rsidP="0023037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230377" w:rsidRPr="00E01CBC" w:rsidRDefault="00230377" w:rsidP="0023037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230377" w:rsidRPr="00E01CBC" w:rsidRDefault="00230377" w:rsidP="00230377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230377" w:rsidRPr="00E01CBC" w:rsidRDefault="00230377" w:rsidP="00230377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230377" w:rsidRPr="00E01CBC" w:rsidRDefault="00230377" w:rsidP="00230377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230377" w:rsidRPr="00E01CBC" w:rsidRDefault="00230377" w:rsidP="00230377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E01CBC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230377" w:rsidRPr="00E01CBC" w:rsidRDefault="00230377" w:rsidP="00230377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230377" w:rsidRPr="00E01CBC" w:rsidRDefault="00230377" w:rsidP="0023037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Membros da Mesa Diretora da Câmara Municipal de Baixo Guandu/ES.</w:t>
      </w:r>
    </w:p>
    <w:p w:rsidR="00230377" w:rsidRPr="00E01CBC" w:rsidRDefault="00230377" w:rsidP="00230377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230377" w:rsidRPr="00E01CBC" w:rsidRDefault="00230377" w:rsidP="00230377">
      <w:pPr>
        <w:ind w:left="720"/>
        <w:jc w:val="both"/>
        <w:rPr>
          <w:rFonts w:asciiTheme="majorHAnsi" w:hAnsiTheme="majorHAnsi"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Pr="00E01CBC">
        <w:rPr>
          <w:rFonts w:asciiTheme="majorHAnsi" w:hAnsiTheme="majorHAnsi"/>
          <w:sz w:val="24"/>
          <w:szCs w:val="24"/>
        </w:rPr>
        <w:t>O presente pedido se faz necessário, visando atender os moradores locais, além de proporcionar mais segurança aos cidadãos, haja vista que as condições estão precária, simplesmente intransitável, com muitos buracos e valetas</w:t>
      </w:r>
      <w:r w:rsidRPr="00E01CBC">
        <w:rPr>
          <w:rFonts w:asciiTheme="majorHAnsi" w:hAnsiTheme="majorHAnsi"/>
          <w:sz w:val="24"/>
          <w:szCs w:val="24"/>
        </w:rPr>
        <w:t>, dificultando o recolhimento de leite dos produtores locais</w:t>
      </w:r>
      <w:r w:rsidRPr="00E01CBC">
        <w:rPr>
          <w:rFonts w:asciiTheme="majorHAnsi" w:hAnsiTheme="majorHAnsi"/>
          <w:sz w:val="24"/>
          <w:szCs w:val="24"/>
        </w:rPr>
        <w:t xml:space="preserve">. </w:t>
      </w:r>
      <w:r w:rsidRPr="00E01CBC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230377" w:rsidRPr="00E01CBC" w:rsidRDefault="00230377" w:rsidP="00230377">
      <w:pPr>
        <w:ind w:left="720"/>
        <w:jc w:val="both"/>
        <w:rPr>
          <w:rFonts w:asciiTheme="majorHAnsi" w:hAnsiTheme="majorHAnsi"/>
          <w:sz w:val="24"/>
          <w:szCs w:val="24"/>
        </w:rPr>
      </w:pPr>
    </w:p>
    <w:p w:rsidR="00230377" w:rsidRPr="00E01CBC" w:rsidRDefault="00230377" w:rsidP="00230377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230377" w:rsidRPr="00E01CBC" w:rsidRDefault="00230377" w:rsidP="00230377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230377" w:rsidRPr="00E01CBC" w:rsidRDefault="00230377" w:rsidP="00230377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230377" w:rsidRPr="00E01CBC" w:rsidRDefault="00230377" w:rsidP="00230377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Leite, aos </w:t>
      </w:r>
      <w:r w:rsidR="004B0A2F" w:rsidRPr="00E01CBC">
        <w:rPr>
          <w:rFonts w:asciiTheme="majorHAnsi" w:eastAsia="Cambria" w:hAnsiTheme="majorHAnsi" w:cs="Cambria"/>
          <w:b/>
          <w:sz w:val="24"/>
        </w:rPr>
        <w:t>três d</w:t>
      </w:r>
      <w:r w:rsidRPr="00E01CBC">
        <w:rPr>
          <w:rFonts w:asciiTheme="majorHAnsi" w:eastAsia="Cambria" w:hAnsiTheme="majorHAnsi" w:cs="Cambria"/>
          <w:b/>
          <w:sz w:val="24"/>
        </w:rPr>
        <w:t>ias do mês de fevereiro de 2021.</w:t>
      </w:r>
    </w:p>
    <w:p w:rsidR="00230377" w:rsidRPr="00E01CBC" w:rsidRDefault="00230377" w:rsidP="00230377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230377" w:rsidRPr="00E01CBC" w:rsidRDefault="00230377" w:rsidP="0023037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230377" w:rsidRPr="00E01CBC" w:rsidRDefault="00230377" w:rsidP="0023037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230377" w:rsidRPr="00E01CBC" w:rsidRDefault="00230377" w:rsidP="0023037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230377" w:rsidRPr="00E01CBC" w:rsidRDefault="00230377" w:rsidP="0023037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230377" w:rsidRPr="00E01CBC" w:rsidRDefault="00230377" w:rsidP="00230377">
      <w:pPr>
        <w:rPr>
          <w:rFonts w:asciiTheme="majorHAnsi" w:hAnsiTheme="majorHAnsi"/>
        </w:rPr>
      </w:pPr>
    </w:p>
    <w:p w:rsidR="00B83BAB" w:rsidRPr="00E01CBC" w:rsidRDefault="00B83BAB" w:rsidP="00230377">
      <w:pPr>
        <w:rPr>
          <w:rFonts w:asciiTheme="majorHAnsi" w:hAnsiTheme="majorHAnsi"/>
        </w:rPr>
      </w:pPr>
    </w:p>
    <w:p w:rsidR="00230377" w:rsidRPr="00E01CBC" w:rsidRDefault="00230377" w:rsidP="00230377">
      <w:pPr>
        <w:rPr>
          <w:rFonts w:asciiTheme="majorHAnsi" w:hAnsiTheme="majorHAnsi"/>
        </w:rPr>
      </w:pPr>
    </w:p>
    <w:p w:rsidR="00353D4C" w:rsidRPr="00E01CBC" w:rsidRDefault="00353D4C" w:rsidP="00453F36">
      <w:pPr>
        <w:jc w:val="center"/>
        <w:rPr>
          <w:rFonts w:asciiTheme="majorHAnsi" w:eastAsia="Cambria" w:hAnsiTheme="majorHAnsi" w:cs="Cambria"/>
          <w:b/>
          <w:sz w:val="28"/>
        </w:rPr>
      </w:pPr>
      <w:r w:rsidRPr="00E01CBC">
        <w:rPr>
          <w:rFonts w:asciiTheme="majorHAnsi" w:eastAsia="Cambria" w:hAnsiTheme="majorHAnsi" w:cs="Cambria"/>
          <w:b/>
          <w:sz w:val="28"/>
        </w:rPr>
        <w:lastRenderedPageBreak/>
        <w:t>PEDI</w:t>
      </w:r>
      <w:r w:rsidRPr="00E01CBC">
        <w:rPr>
          <w:rFonts w:asciiTheme="majorHAnsi" w:eastAsia="Cambria" w:hAnsiTheme="majorHAnsi" w:cs="Cambria"/>
          <w:b/>
          <w:sz w:val="28"/>
        </w:rPr>
        <w:t>DO DE PROVIDÊNCIA Nº 10</w:t>
      </w:r>
      <w:r w:rsidRPr="00E01CBC">
        <w:rPr>
          <w:rFonts w:asciiTheme="majorHAnsi" w:eastAsia="Cambria" w:hAnsiTheme="majorHAnsi" w:cs="Cambria"/>
          <w:b/>
          <w:sz w:val="28"/>
        </w:rPr>
        <w:t>/2021.</w:t>
      </w:r>
    </w:p>
    <w:p w:rsidR="00353D4C" w:rsidRPr="00E01CBC" w:rsidRDefault="00353D4C" w:rsidP="00353D4C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353D4C" w:rsidRPr="00E01CBC" w:rsidRDefault="00353D4C" w:rsidP="00353D4C">
      <w:pPr>
        <w:jc w:val="center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353D4C" w:rsidRPr="00E01CBC" w:rsidRDefault="00353D4C" w:rsidP="00353D4C">
      <w:pPr>
        <w:jc w:val="both"/>
        <w:rPr>
          <w:rFonts w:asciiTheme="majorHAnsi" w:eastAsia="Cambria" w:hAnsiTheme="majorHAnsi" w:cs="Cambria"/>
          <w:sz w:val="24"/>
        </w:rPr>
      </w:pPr>
    </w:p>
    <w:p w:rsidR="00353D4C" w:rsidRPr="00E01CBC" w:rsidRDefault="00353D4C" w:rsidP="00353D4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353D4C" w:rsidRPr="00E01CBC" w:rsidRDefault="00353D4C" w:rsidP="00353D4C">
      <w:pPr>
        <w:jc w:val="both"/>
        <w:rPr>
          <w:rFonts w:asciiTheme="majorHAnsi" w:eastAsia="Cambria" w:hAnsiTheme="majorHAnsi" w:cs="Cambria"/>
          <w:sz w:val="24"/>
        </w:rPr>
      </w:pPr>
    </w:p>
    <w:p w:rsidR="00353D4C" w:rsidRPr="00E01CBC" w:rsidRDefault="00353D4C" w:rsidP="00353D4C">
      <w:pPr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E01CBC">
        <w:rPr>
          <w:rFonts w:asciiTheme="majorHAnsi" w:eastAsia="Cambria" w:hAnsiTheme="majorHAnsi" w:cs="Cambria"/>
          <w:sz w:val="24"/>
        </w:rPr>
        <w:t>fulcrado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E01CBC">
        <w:rPr>
          <w:rFonts w:asciiTheme="majorHAnsi" w:eastAsia="Cambria" w:hAnsiTheme="majorHAnsi" w:cs="Cambria"/>
          <w:b/>
          <w:sz w:val="24"/>
        </w:rPr>
        <w:t>REQUER</w:t>
      </w:r>
      <w:r w:rsidRPr="00E01CBC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E01CBC">
        <w:rPr>
          <w:rFonts w:asciiTheme="majorHAnsi" w:eastAsia="Cambria" w:hAnsiTheme="majorHAnsi" w:cs="Cambria"/>
          <w:sz w:val="24"/>
        </w:rPr>
        <w:t>Exmº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Senhor Prefeito Municipal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Pr="00E01CBC">
        <w:rPr>
          <w:rFonts w:asciiTheme="majorHAnsi" w:eastAsia="Cambria" w:hAnsiTheme="majorHAnsi" w:cs="Cambria"/>
          <w:b/>
          <w:sz w:val="24"/>
        </w:rPr>
        <w:t>“</w:t>
      </w:r>
      <w:r w:rsidRPr="00E01CBC">
        <w:rPr>
          <w:rFonts w:asciiTheme="majorHAnsi" w:eastAsia="Cambria" w:hAnsiTheme="majorHAnsi" w:cs="Cambria"/>
          <w:b/>
          <w:sz w:val="24"/>
        </w:rPr>
        <w:t>O CALÇAMENTO E PAVIMENTAÇÃO DA RUA EDWIGIDO LUIZ GIORGETTE, ÚLTIMA RUA DO BAIRRO</w:t>
      </w:r>
      <w:r w:rsidR="00C71CF3" w:rsidRPr="00E01CBC">
        <w:rPr>
          <w:rFonts w:asciiTheme="majorHAnsi" w:eastAsia="Cambria" w:hAnsiTheme="majorHAnsi" w:cs="Cambria"/>
          <w:b/>
          <w:sz w:val="24"/>
        </w:rPr>
        <w:t xml:space="preserve"> RICARDO HOLZ</w:t>
      </w:r>
      <w:r w:rsidRPr="00E01CBC">
        <w:rPr>
          <w:rFonts w:asciiTheme="majorHAnsi" w:eastAsia="Cambria" w:hAnsiTheme="majorHAnsi" w:cs="Cambria"/>
          <w:b/>
          <w:sz w:val="24"/>
        </w:rPr>
        <w:t>,</w:t>
      </w:r>
      <w:r w:rsidR="00C71CF3"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b/>
          <w:sz w:val="24"/>
        </w:rPr>
        <w:t>NESTE MUNICÍPIO BAIXO GUANDU/ES”.</w:t>
      </w:r>
    </w:p>
    <w:p w:rsidR="00353D4C" w:rsidRPr="00E01CBC" w:rsidRDefault="00353D4C" w:rsidP="00353D4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353D4C" w:rsidRPr="00E01CBC" w:rsidRDefault="00353D4C" w:rsidP="00353D4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Leite, aos </w:t>
      </w:r>
      <w:r w:rsidR="004B0A2F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353D4C" w:rsidRPr="00E01CBC" w:rsidRDefault="00353D4C" w:rsidP="00353D4C">
      <w:pPr>
        <w:rPr>
          <w:rFonts w:asciiTheme="majorHAnsi" w:eastAsia="Cambria" w:hAnsiTheme="majorHAnsi" w:cs="Cambria"/>
          <w:b/>
          <w:sz w:val="24"/>
        </w:rPr>
      </w:pPr>
    </w:p>
    <w:p w:rsidR="00353D4C" w:rsidRPr="00E01CBC" w:rsidRDefault="00353D4C" w:rsidP="00353D4C">
      <w:pPr>
        <w:rPr>
          <w:rFonts w:asciiTheme="majorHAnsi" w:eastAsia="Cambria" w:hAnsiTheme="majorHAnsi" w:cs="Cambria"/>
          <w:b/>
          <w:sz w:val="24"/>
        </w:rPr>
      </w:pPr>
    </w:p>
    <w:p w:rsidR="00353D4C" w:rsidRPr="00E01CBC" w:rsidRDefault="00353D4C" w:rsidP="00353D4C">
      <w:pPr>
        <w:rPr>
          <w:rFonts w:asciiTheme="majorHAnsi" w:eastAsia="Cambria" w:hAnsiTheme="majorHAnsi" w:cs="Cambria"/>
          <w:b/>
          <w:sz w:val="24"/>
        </w:rPr>
      </w:pPr>
    </w:p>
    <w:p w:rsidR="00353D4C" w:rsidRPr="00E01CBC" w:rsidRDefault="00353D4C" w:rsidP="00353D4C">
      <w:pPr>
        <w:rPr>
          <w:rFonts w:asciiTheme="majorHAnsi" w:eastAsia="Cambria" w:hAnsiTheme="majorHAnsi" w:cs="Cambria"/>
          <w:b/>
          <w:sz w:val="24"/>
        </w:rPr>
      </w:pPr>
    </w:p>
    <w:p w:rsidR="00353D4C" w:rsidRPr="00E01CBC" w:rsidRDefault="00353D4C" w:rsidP="00353D4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353D4C" w:rsidRPr="00E01CBC" w:rsidRDefault="00353D4C" w:rsidP="00353D4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353D4C" w:rsidRPr="00E01CBC" w:rsidRDefault="00353D4C" w:rsidP="00353D4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353D4C" w:rsidRPr="00E01CBC" w:rsidRDefault="00353D4C" w:rsidP="00353D4C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353D4C" w:rsidRPr="00E01CBC" w:rsidRDefault="00353D4C" w:rsidP="00353D4C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353D4C" w:rsidRPr="00E01CBC" w:rsidRDefault="00353D4C" w:rsidP="00353D4C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353D4C" w:rsidRPr="00E01CBC" w:rsidRDefault="00353D4C" w:rsidP="00353D4C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E01CBC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353D4C" w:rsidRPr="00E01CBC" w:rsidRDefault="00353D4C" w:rsidP="00353D4C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353D4C" w:rsidRPr="00E01CBC" w:rsidRDefault="00353D4C" w:rsidP="00353D4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353D4C" w:rsidRPr="00E01CBC" w:rsidRDefault="00353D4C" w:rsidP="00353D4C">
      <w:pPr>
        <w:jc w:val="both"/>
        <w:rPr>
          <w:rFonts w:asciiTheme="majorHAnsi" w:eastAsia="Cambria" w:hAnsiTheme="majorHAnsi" w:cs="Cambria"/>
          <w:sz w:val="24"/>
        </w:rPr>
      </w:pPr>
    </w:p>
    <w:p w:rsidR="000B3009" w:rsidRPr="00E01CBC" w:rsidRDefault="00353D4C" w:rsidP="00353D4C">
      <w:pPr>
        <w:ind w:left="720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E01CBC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E01CBC">
        <w:rPr>
          <w:rFonts w:asciiTheme="majorHAnsi" w:eastAsia="Cambria" w:hAnsiTheme="majorHAnsi" w:cs="Cambria"/>
          <w:b/>
          <w:sz w:val="24"/>
        </w:rPr>
        <w:t xml:space="preserve">: </w:t>
      </w:r>
      <w:r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O </w:t>
      </w:r>
      <w:r w:rsidR="0047241E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encaminhamento desta providência</w:t>
      </w:r>
      <w:r w:rsidR="00453F36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busca</w:t>
      </w:r>
      <w:r w:rsidR="0047241E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atender</w:t>
      </w:r>
      <w:r w:rsidR="00453F36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, </w:t>
      </w:r>
      <w:r w:rsidR="0047241E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a</w:t>
      </w:r>
      <w:r w:rsidR="00453F36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</w:t>
      </w:r>
      <w:r w:rsidR="0047241E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solicitação dos moradores </w:t>
      </w:r>
      <w:r w:rsidR="00453F36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do logradouro, </w:t>
      </w:r>
      <w:r w:rsidR="000B3009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devido ao grande excesso de poeira, </w:t>
      </w:r>
      <w:r w:rsidR="008365F9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buracos</w:t>
      </w:r>
      <w:r w:rsidR="00453F36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e lamas nos dias de chuvas, causando transtornos e desconfortos no cotidiano</w:t>
      </w:r>
      <w:r w:rsidR="000B3009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.</w:t>
      </w:r>
    </w:p>
    <w:p w:rsidR="000B3009" w:rsidRPr="00E01CBC" w:rsidRDefault="000B3009" w:rsidP="00353D4C">
      <w:pPr>
        <w:ind w:left="720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</w:p>
    <w:p w:rsidR="00353D4C" w:rsidRPr="00E01CBC" w:rsidRDefault="00353D4C" w:rsidP="00353D4C">
      <w:pPr>
        <w:jc w:val="both"/>
        <w:rPr>
          <w:rFonts w:asciiTheme="majorHAnsi" w:eastAsia="Cambria" w:hAnsiTheme="majorHAnsi" w:cs="Cambria"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            Esclarece ainda, que tal procedimento é de competência do Município.</w:t>
      </w:r>
    </w:p>
    <w:p w:rsidR="00353D4C" w:rsidRPr="00E01CBC" w:rsidRDefault="00353D4C" w:rsidP="00353D4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E01CBC">
        <w:rPr>
          <w:rFonts w:asciiTheme="majorHAnsi" w:eastAsia="Cambria" w:hAnsiTheme="majorHAnsi" w:cs="Cambria"/>
          <w:b/>
          <w:sz w:val="24"/>
        </w:rPr>
        <w:t>JUSTIÇA.</w:t>
      </w:r>
    </w:p>
    <w:p w:rsidR="00353D4C" w:rsidRPr="00E01CBC" w:rsidRDefault="00353D4C" w:rsidP="00353D4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353D4C" w:rsidRPr="00E01CBC" w:rsidRDefault="00353D4C" w:rsidP="00353D4C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Leite, aos </w:t>
      </w:r>
      <w:r w:rsidR="004B0A2F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353D4C" w:rsidRPr="00E01CBC" w:rsidRDefault="00353D4C" w:rsidP="00353D4C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353D4C" w:rsidRPr="00E01CBC" w:rsidRDefault="00353D4C" w:rsidP="00353D4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453F36" w:rsidRPr="00E01CBC" w:rsidRDefault="00453F36" w:rsidP="00353D4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453F36" w:rsidRPr="00E01CBC" w:rsidRDefault="00453F36" w:rsidP="00353D4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353D4C" w:rsidRPr="00E01CBC" w:rsidRDefault="00353D4C" w:rsidP="00353D4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353D4C" w:rsidRPr="00E01CBC" w:rsidRDefault="00353D4C" w:rsidP="00353D4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353D4C" w:rsidRPr="00E01CBC" w:rsidRDefault="00353D4C" w:rsidP="00353D4C">
      <w:pPr>
        <w:ind w:left="720"/>
        <w:rPr>
          <w:rFonts w:asciiTheme="majorHAnsi" w:eastAsia="Courier New" w:hAnsiTheme="majorHAnsi" w:cs="Courier New"/>
          <w:sz w:val="24"/>
        </w:rPr>
      </w:pPr>
    </w:p>
    <w:p w:rsidR="00353D4C" w:rsidRPr="00E01CBC" w:rsidRDefault="00353D4C" w:rsidP="00353D4C">
      <w:pPr>
        <w:rPr>
          <w:rFonts w:asciiTheme="majorHAnsi" w:hAnsiTheme="majorHAnsi"/>
        </w:rPr>
      </w:pPr>
    </w:p>
    <w:p w:rsidR="00230377" w:rsidRPr="00E01CBC" w:rsidRDefault="00230377">
      <w:pPr>
        <w:rPr>
          <w:rFonts w:asciiTheme="majorHAnsi" w:hAnsiTheme="majorHAnsi"/>
        </w:rPr>
      </w:pPr>
    </w:p>
    <w:p w:rsidR="009C44C0" w:rsidRPr="00E01CBC" w:rsidRDefault="009C44C0">
      <w:pPr>
        <w:rPr>
          <w:rFonts w:asciiTheme="majorHAnsi" w:hAnsiTheme="majorHAnsi"/>
        </w:rPr>
      </w:pPr>
    </w:p>
    <w:p w:rsidR="009C44C0" w:rsidRPr="00E01CBC" w:rsidRDefault="009C44C0" w:rsidP="009C44C0">
      <w:pPr>
        <w:jc w:val="center"/>
        <w:rPr>
          <w:rFonts w:asciiTheme="majorHAnsi" w:eastAsia="Cambria" w:hAnsiTheme="majorHAnsi" w:cs="Cambria"/>
          <w:b/>
          <w:sz w:val="28"/>
        </w:rPr>
      </w:pPr>
      <w:r w:rsidRPr="00E01CBC">
        <w:rPr>
          <w:rFonts w:asciiTheme="majorHAnsi" w:eastAsia="Cambria" w:hAnsiTheme="majorHAnsi" w:cs="Cambria"/>
          <w:b/>
          <w:sz w:val="28"/>
        </w:rPr>
        <w:lastRenderedPageBreak/>
        <w:t>PEDIDO DE PROVIDÊNCIA Nº 11</w:t>
      </w:r>
      <w:r w:rsidRPr="00E01CBC">
        <w:rPr>
          <w:rFonts w:asciiTheme="majorHAnsi" w:eastAsia="Cambria" w:hAnsiTheme="majorHAnsi" w:cs="Cambria"/>
          <w:b/>
          <w:sz w:val="28"/>
        </w:rPr>
        <w:t>/2021.</w:t>
      </w:r>
    </w:p>
    <w:p w:rsidR="009C44C0" w:rsidRPr="00E01CBC" w:rsidRDefault="009C44C0" w:rsidP="009C44C0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9C44C0" w:rsidRPr="00E01CBC" w:rsidRDefault="009C44C0" w:rsidP="009C44C0">
      <w:pPr>
        <w:jc w:val="center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9C44C0" w:rsidRPr="00E01CBC" w:rsidRDefault="009C44C0" w:rsidP="009C44C0">
      <w:pPr>
        <w:jc w:val="both"/>
        <w:rPr>
          <w:rFonts w:asciiTheme="majorHAnsi" w:eastAsia="Cambria" w:hAnsiTheme="majorHAnsi" w:cs="Cambria"/>
          <w:sz w:val="24"/>
        </w:rPr>
      </w:pPr>
    </w:p>
    <w:p w:rsidR="009C44C0" w:rsidRPr="00E01CBC" w:rsidRDefault="009C44C0" w:rsidP="009C44C0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9C44C0" w:rsidRPr="00E01CBC" w:rsidRDefault="009C44C0" w:rsidP="009C44C0">
      <w:pPr>
        <w:jc w:val="both"/>
        <w:rPr>
          <w:rFonts w:asciiTheme="majorHAnsi" w:eastAsia="Cambria" w:hAnsiTheme="majorHAnsi" w:cs="Cambria"/>
          <w:sz w:val="24"/>
        </w:rPr>
      </w:pPr>
    </w:p>
    <w:p w:rsidR="009C44C0" w:rsidRPr="00E01CBC" w:rsidRDefault="009C44C0" w:rsidP="009C44C0">
      <w:pPr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E01CBC">
        <w:rPr>
          <w:rFonts w:asciiTheme="majorHAnsi" w:eastAsia="Cambria" w:hAnsiTheme="majorHAnsi" w:cs="Cambria"/>
          <w:sz w:val="24"/>
        </w:rPr>
        <w:t>fulcrado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E01CBC">
        <w:rPr>
          <w:rFonts w:asciiTheme="majorHAnsi" w:eastAsia="Cambria" w:hAnsiTheme="majorHAnsi" w:cs="Cambria"/>
          <w:b/>
          <w:sz w:val="24"/>
        </w:rPr>
        <w:t>REQUER</w:t>
      </w:r>
      <w:r w:rsidRPr="00E01CBC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E01CBC">
        <w:rPr>
          <w:rFonts w:asciiTheme="majorHAnsi" w:eastAsia="Cambria" w:hAnsiTheme="majorHAnsi" w:cs="Cambria"/>
          <w:sz w:val="24"/>
        </w:rPr>
        <w:t>Exmº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Senhor Prefeito Municipal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Pr="00E01CBC">
        <w:rPr>
          <w:rFonts w:asciiTheme="majorHAnsi" w:eastAsia="Cambria" w:hAnsiTheme="majorHAnsi" w:cs="Cambria"/>
          <w:b/>
          <w:sz w:val="24"/>
        </w:rPr>
        <w:t>“A MANUTENÇÃO DO CALÇAMENTO IRREGULAR,</w:t>
      </w:r>
      <w:r w:rsidR="00226838" w:rsidRPr="00E01CBC">
        <w:rPr>
          <w:rFonts w:asciiTheme="majorHAnsi" w:eastAsia="Cambria" w:hAnsiTheme="majorHAnsi" w:cs="Cambria"/>
          <w:b/>
          <w:sz w:val="24"/>
        </w:rPr>
        <w:t xml:space="preserve"> E </w:t>
      </w:r>
      <w:r w:rsidRPr="00E01CBC">
        <w:rPr>
          <w:rFonts w:asciiTheme="majorHAnsi" w:eastAsia="Cambria" w:hAnsiTheme="majorHAnsi" w:cs="Cambria"/>
          <w:b/>
          <w:sz w:val="24"/>
        </w:rPr>
        <w:t xml:space="preserve">TODA EXTENSÃO DA RUA </w:t>
      </w:r>
      <w:r w:rsidR="00D062CB" w:rsidRPr="00E01CBC">
        <w:rPr>
          <w:rFonts w:asciiTheme="majorHAnsi" w:eastAsia="Cambria" w:hAnsiTheme="majorHAnsi" w:cs="Cambria"/>
          <w:b/>
          <w:sz w:val="24"/>
        </w:rPr>
        <w:t xml:space="preserve">DELCINO GOMES FIOROTI </w:t>
      </w:r>
      <w:r w:rsidRPr="00E01CBC">
        <w:rPr>
          <w:rFonts w:asciiTheme="majorHAnsi" w:eastAsia="Cambria" w:hAnsiTheme="majorHAnsi" w:cs="Cambria"/>
          <w:b/>
          <w:sz w:val="24"/>
        </w:rPr>
        <w:t xml:space="preserve">NO BAIRRO </w:t>
      </w:r>
      <w:r w:rsidR="00D062CB" w:rsidRPr="00E01CBC">
        <w:rPr>
          <w:rFonts w:asciiTheme="majorHAnsi" w:eastAsia="Cambria" w:hAnsiTheme="majorHAnsi" w:cs="Cambria"/>
          <w:b/>
          <w:sz w:val="24"/>
        </w:rPr>
        <w:t>RICARDO HOLZ</w:t>
      </w:r>
      <w:r w:rsidRPr="00E01CBC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9C44C0" w:rsidRPr="00E01CBC" w:rsidRDefault="009C44C0" w:rsidP="009C44C0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9C44C0" w:rsidRPr="00E01CBC" w:rsidRDefault="009C44C0" w:rsidP="009C44C0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Leite, aos </w:t>
      </w:r>
      <w:r w:rsidR="004B0A2F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9C44C0" w:rsidRPr="00E01CBC" w:rsidRDefault="009C44C0" w:rsidP="009C44C0">
      <w:pPr>
        <w:rPr>
          <w:rFonts w:asciiTheme="majorHAnsi" w:eastAsia="Cambria" w:hAnsiTheme="majorHAnsi" w:cs="Cambria"/>
          <w:b/>
          <w:sz w:val="24"/>
        </w:rPr>
      </w:pPr>
    </w:p>
    <w:p w:rsidR="009C44C0" w:rsidRPr="00E01CBC" w:rsidRDefault="009C44C0" w:rsidP="009C44C0">
      <w:pPr>
        <w:rPr>
          <w:rFonts w:asciiTheme="majorHAnsi" w:eastAsia="Cambria" w:hAnsiTheme="majorHAnsi" w:cs="Cambria"/>
          <w:b/>
          <w:sz w:val="24"/>
        </w:rPr>
      </w:pPr>
    </w:p>
    <w:p w:rsidR="009C44C0" w:rsidRPr="00E01CBC" w:rsidRDefault="009C44C0" w:rsidP="009C44C0">
      <w:pPr>
        <w:rPr>
          <w:rFonts w:asciiTheme="majorHAnsi" w:eastAsia="Cambria" w:hAnsiTheme="majorHAnsi" w:cs="Cambria"/>
          <w:b/>
          <w:sz w:val="24"/>
        </w:rPr>
      </w:pPr>
    </w:p>
    <w:p w:rsidR="009C44C0" w:rsidRPr="00E01CBC" w:rsidRDefault="009C44C0" w:rsidP="009C44C0">
      <w:pPr>
        <w:rPr>
          <w:rFonts w:asciiTheme="majorHAnsi" w:eastAsia="Cambria" w:hAnsiTheme="majorHAnsi" w:cs="Cambria"/>
          <w:b/>
          <w:sz w:val="24"/>
        </w:rPr>
      </w:pPr>
    </w:p>
    <w:p w:rsidR="009C44C0" w:rsidRPr="00E01CBC" w:rsidRDefault="009C44C0" w:rsidP="009C44C0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C44C0" w:rsidRPr="00E01CBC" w:rsidRDefault="009C44C0" w:rsidP="009C44C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9C44C0" w:rsidRPr="00E01CBC" w:rsidRDefault="009C44C0" w:rsidP="009C44C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9C44C0" w:rsidRPr="00E01CBC" w:rsidRDefault="009C44C0" w:rsidP="009C44C0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9C44C0" w:rsidRPr="00E01CBC" w:rsidRDefault="009C44C0" w:rsidP="009C44C0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9C44C0" w:rsidRPr="00E01CBC" w:rsidRDefault="009C44C0" w:rsidP="009C44C0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9C44C0" w:rsidRPr="00E01CBC" w:rsidRDefault="009C44C0" w:rsidP="009C44C0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E01CBC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9C44C0" w:rsidRPr="00E01CBC" w:rsidRDefault="009C44C0" w:rsidP="009C44C0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9C44C0" w:rsidRPr="00E01CBC" w:rsidRDefault="009C44C0" w:rsidP="009C44C0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9C44C0" w:rsidRPr="00E01CBC" w:rsidRDefault="009C44C0" w:rsidP="009C44C0">
      <w:pPr>
        <w:jc w:val="both"/>
        <w:rPr>
          <w:rFonts w:asciiTheme="majorHAnsi" w:eastAsia="Cambria" w:hAnsiTheme="majorHAnsi" w:cs="Cambria"/>
          <w:sz w:val="24"/>
        </w:rPr>
      </w:pPr>
    </w:p>
    <w:p w:rsidR="009C44C0" w:rsidRPr="00E01CBC" w:rsidRDefault="009C44C0" w:rsidP="009C44C0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E01CBC">
        <w:rPr>
          <w:rFonts w:asciiTheme="majorHAnsi" w:eastAsia="Cambria" w:hAnsiTheme="majorHAnsi" w:cs="Cambria"/>
          <w:b/>
          <w:sz w:val="24"/>
        </w:rPr>
        <w:t xml:space="preserve">: </w:t>
      </w:r>
      <w:r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O presente pedido destina-se por meio de reivindicações de moradores do </w:t>
      </w:r>
      <w:r w:rsidR="00226838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logradouro</w:t>
      </w:r>
      <w:r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,</w:t>
      </w:r>
      <w:r w:rsidR="00226838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</w:t>
      </w:r>
      <w:r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devido às péssimas condições do</w:t>
      </w:r>
      <w:r w:rsidR="00226838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calçamento, buracos e valetas, intransitável para motoristas, ciclistas e pedestres</w:t>
      </w:r>
      <w:r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. Visando a melhoria da segurança e qualidade de vida dos </w:t>
      </w:r>
      <w:r w:rsidR="00226838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moradores locais</w:t>
      </w:r>
      <w:r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. E</w:t>
      </w:r>
      <w:r w:rsidRPr="00E01CBC">
        <w:rPr>
          <w:rFonts w:asciiTheme="majorHAnsi" w:eastAsia="Cambria" w:hAnsiTheme="majorHAnsi" w:cs="Cambria"/>
          <w:sz w:val="24"/>
          <w:szCs w:val="24"/>
        </w:rPr>
        <w:t xml:space="preserve">spero que os responsáveis possam tomar providências. </w:t>
      </w:r>
    </w:p>
    <w:p w:rsidR="009C44C0" w:rsidRPr="00E01CBC" w:rsidRDefault="009C44C0" w:rsidP="009C44C0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9C44C0" w:rsidRPr="00E01CBC" w:rsidRDefault="009C44C0" w:rsidP="009C44C0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9C44C0" w:rsidRPr="00E01CBC" w:rsidRDefault="009C44C0" w:rsidP="009C44C0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9C44C0" w:rsidRPr="00E01CBC" w:rsidRDefault="009C44C0" w:rsidP="009C44C0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9C44C0" w:rsidRPr="00E01CBC" w:rsidRDefault="009C44C0" w:rsidP="009C44C0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Leite, aos </w:t>
      </w:r>
      <w:r w:rsidR="004B0A2F" w:rsidRPr="00E01CBC">
        <w:rPr>
          <w:rFonts w:asciiTheme="majorHAnsi" w:eastAsia="Cambria" w:hAnsiTheme="majorHAnsi" w:cs="Cambria"/>
          <w:b/>
          <w:sz w:val="24"/>
        </w:rPr>
        <w:t xml:space="preserve">três </w:t>
      </w:r>
      <w:r w:rsidRPr="00E01CBC">
        <w:rPr>
          <w:rFonts w:asciiTheme="majorHAnsi" w:eastAsia="Cambria" w:hAnsiTheme="majorHAnsi" w:cs="Cambria"/>
          <w:b/>
          <w:sz w:val="24"/>
        </w:rPr>
        <w:t>dias do mês de fevereiro de 2021.</w:t>
      </w:r>
    </w:p>
    <w:p w:rsidR="009C44C0" w:rsidRPr="00E01CBC" w:rsidRDefault="009C44C0" w:rsidP="009C44C0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9C44C0" w:rsidRPr="00E01CBC" w:rsidRDefault="009C44C0" w:rsidP="009C44C0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C44C0" w:rsidRPr="00E01CBC" w:rsidRDefault="009C44C0" w:rsidP="009C44C0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4B0A2F" w:rsidRPr="00E01CBC" w:rsidRDefault="004B0A2F" w:rsidP="009C44C0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C44C0" w:rsidRPr="00E01CBC" w:rsidRDefault="009C44C0" w:rsidP="009C44C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9C44C0" w:rsidRPr="00E01CBC" w:rsidRDefault="009C44C0" w:rsidP="009C44C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9C44C0" w:rsidRPr="00E01CBC" w:rsidRDefault="009C44C0" w:rsidP="009C44C0">
      <w:pPr>
        <w:ind w:left="720"/>
        <w:rPr>
          <w:rFonts w:asciiTheme="majorHAnsi" w:eastAsia="Courier New" w:hAnsiTheme="majorHAnsi" w:cs="Courier New"/>
          <w:sz w:val="24"/>
        </w:rPr>
      </w:pPr>
    </w:p>
    <w:p w:rsidR="009C44C0" w:rsidRPr="00E01CBC" w:rsidRDefault="009C44C0" w:rsidP="009C44C0">
      <w:pPr>
        <w:rPr>
          <w:rFonts w:asciiTheme="majorHAnsi" w:hAnsiTheme="majorHAnsi"/>
        </w:rPr>
      </w:pPr>
    </w:p>
    <w:p w:rsidR="009C44C0" w:rsidRDefault="009C44C0" w:rsidP="009C44C0">
      <w:pPr>
        <w:rPr>
          <w:rFonts w:asciiTheme="majorHAnsi" w:hAnsiTheme="majorHAnsi"/>
        </w:rPr>
      </w:pPr>
    </w:p>
    <w:p w:rsidR="00262F9F" w:rsidRPr="00E01CBC" w:rsidRDefault="00262F9F" w:rsidP="00262F9F">
      <w:pPr>
        <w:jc w:val="center"/>
        <w:rPr>
          <w:rFonts w:asciiTheme="majorHAnsi" w:eastAsia="Cambria" w:hAnsiTheme="majorHAnsi" w:cs="Cambria"/>
          <w:b/>
          <w:sz w:val="28"/>
        </w:rPr>
      </w:pPr>
      <w:r w:rsidRPr="00E01CBC">
        <w:rPr>
          <w:rFonts w:asciiTheme="majorHAnsi" w:eastAsia="Cambria" w:hAnsiTheme="majorHAnsi" w:cs="Cambria"/>
          <w:b/>
          <w:sz w:val="28"/>
        </w:rPr>
        <w:lastRenderedPageBreak/>
        <w:t>PEDI</w:t>
      </w:r>
      <w:r>
        <w:rPr>
          <w:rFonts w:asciiTheme="majorHAnsi" w:eastAsia="Cambria" w:hAnsiTheme="majorHAnsi" w:cs="Cambria"/>
          <w:b/>
          <w:sz w:val="28"/>
        </w:rPr>
        <w:t>DO DE PROVIDÊNCIA Nº 1</w:t>
      </w:r>
      <w:r w:rsidRPr="00E01CBC">
        <w:rPr>
          <w:rFonts w:asciiTheme="majorHAnsi" w:eastAsia="Cambria" w:hAnsiTheme="majorHAnsi" w:cs="Cambria"/>
          <w:b/>
          <w:sz w:val="28"/>
        </w:rPr>
        <w:t>2/2021.</w:t>
      </w:r>
    </w:p>
    <w:p w:rsidR="00262F9F" w:rsidRPr="00E01CBC" w:rsidRDefault="00262F9F" w:rsidP="00262F9F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262F9F" w:rsidRPr="00E01CBC" w:rsidRDefault="00262F9F" w:rsidP="00262F9F">
      <w:pPr>
        <w:jc w:val="center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262F9F" w:rsidRPr="00E01CBC" w:rsidRDefault="00262F9F" w:rsidP="00262F9F">
      <w:pPr>
        <w:jc w:val="both"/>
        <w:rPr>
          <w:rFonts w:asciiTheme="majorHAnsi" w:eastAsia="Cambria" w:hAnsiTheme="majorHAnsi" w:cs="Cambria"/>
          <w:sz w:val="24"/>
        </w:rPr>
      </w:pPr>
    </w:p>
    <w:p w:rsidR="00262F9F" w:rsidRPr="00E01CBC" w:rsidRDefault="00262F9F" w:rsidP="00262F9F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262F9F" w:rsidRPr="00E01CBC" w:rsidRDefault="00262F9F" w:rsidP="00262F9F">
      <w:pPr>
        <w:jc w:val="both"/>
        <w:rPr>
          <w:rFonts w:asciiTheme="majorHAnsi" w:eastAsia="Cambria" w:hAnsiTheme="majorHAnsi" w:cs="Cambria"/>
          <w:sz w:val="24"/>
        </w:rPr>
      </w:pPr>
    </w:p>
    <w:p w:rsidR="00262F9F" w:rsidRPr="00E01CBC" w:rsidRDefault="00262F9F" w:rsidP="00262F9F">
      <w:pPr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E01CBC">
        <w:rPr>
          <w:rFonts w:asciiTheme="majorHAnsi" w:eastAsia="Cambria" w:hAnsiTheme="majorHAnsi" w:cs="Cambria"/>
          <w:sz w:val="24"/>
        </w:rPr>
        <w:t>fulcrado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E01CBC">
        <w:rPr>
          <w:rFonts w:asciiTheme="majorHAnsi" w:eastAsia="Cambria" w:hAnsiTheme="majorHAnsi" w:cs="Cambria"/>
          <w:b/>
          <w:sz w:val="24"/>
        </w:rPr>
        <w:t>REQUER</w:t>
      </w:r>
      <w:r w:rsidRPr="00E01CBC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E01CBC">
        <w:rPr>
          <w:rFonts w:asciiTheme="majorHAnsi" w:eastAsia="Cambria" w:hAnsiTheme="majorHAnsi" w:cs="Cambria"/>
          <w:sz w:val="24"/>
        </w:rPr>
        <w:t>Exmº</w:t>
      </w:r>
      <w:proofErr w:type="spellEnd"/>
      <w:r w:rsidRPr="00E01CBC">
        <w:rPr>
          <w:rFonts w:asciiTheme="majorHAnsi" w:eastAsia="Cambria" w:hAnsiTheme="majorHAnsi" w:cs="Cambria"/>
          <w:sz w:val="24"/>
        </w:rPr>
        <w:t xml:space="preserve"> Senhor Prefeito Municipal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E01CBC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E01CBC">
        <w:rPr>
          <w:rFonts w:asciiTheme="majorHAnsi" w:eastAsia="Cambria" w:hAnsiTheme="majorHAnsi" w:cs="Cambria"/>
          <w:b/>
          <w:sz w:val="24"/>
        </w:rPr>
        <w:t xml:space="preserve"> </w:t>
      </w:r>
      <w:r w:rsidRPr="00E01CBC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Pr="00E01CBC">
        <w:rPr>
          <w:rFonts w:asciiTheme="majorHAnsi" w:eastAsia="Cambria" w:hAnsiTheme="majorHAnsi" w:cs="Cambria"/>
          <w:b/>
          <w:sz w:val="24"/>
        </w:rPr>
        <w:t>“A COLOCAÇÃO DE REDUTOR DE V</w:t>
      </w:r>
      <w:r>
        <w:rPr>
          <w:rFonts w:asciiTheme="majorHAnsi" w:eastAsia="Cambria" w:hAnsiTheme="majorHAnsi" w:cs="Cambria"/>
          <w:b/>
          <w:sz w:val="24"/>
        </w:rPr>
        <w:t xml:space="preserve">ELOCIDADE (QUEBRA-MOLA) NA RUA JOSÉ VIEIRA MILAGRES, </w:t>
      </w:r>
      <w:r w:rsidR="00BB33C7">
        <w:rPr>
          <w:rFonts w:asciiTheme="majorHAnsi" w:eastAsia="Cambria" w:hAnsiTheme="majorHAnsi" w:cs="Cambria"/>
          <w:b/>
          <w:sz w:val="24"/>
        </w:rPr>
        <w:t xml:space="preserve">REFERÊNCIA SR. </w:t>
      </w:r>
      <w:r w:rsidR="00E03263">
        <w:rPr>
          <w:rFonts w:asciiTheme="majorHAnsi" w:eastAsia="Cambria" w:hAnsiTheme="majorHAnsi" w:cs="Cambria"/>
          <w:b/>
          <w:sz w:val="24"/>
        </w:rPr>
        <w:t>VALMIR PERICO DA SILVA</w:t>
      </w:r>
      <w:r w:rsidRPr="00E01CBC">
        <w:rPr>
          <w:rFonts w:asciiTheme="majorHAnsi" w:eastAsia="Cambria" w:hAnsiTheme="majorHAnsi" w:cs="Cambria"/>
          <w:b/>
          <w:sz w:val="24"/>
        </w:rPr>
        <w:t>,</w:t>
      </w:r>
      <w:r w:rsidR="00BB33C7">
        <w:rPr>
          <w:rFonts w:asciiTheme="majorHAnsi" w:eastAsia="Cambria" w:hAnsiTheme="majorHAnsi" w:cs="Cambria"/>
          <w:b/>
          <w:sz w:val="24"/>
        </w:rPr>
        <w:t xml:space="preserve"> CASA N° 309 </w:t>
      </w:r>
      <w:r w:rsidRPr="00E01CBC">
        <w:rPr>
          <w:rFonts w:asciiTheme="majorHAnsi" w:eastAsia="Cambria" w:hAnsiTheme="majorHAnsi" w:cs="Cambria"/>
          <w:b/>
          <w:sz w:val="24"/>
        </w:rPr>
        <w:t xml:space="preserve">NO BAIRRO </w:t>
      </w:r>
      <w:r w:rsidR="00E03263">
        <w:rPr>
          <w:rFonts w:asciiTheme="majorHAnsi" w:eastAsia="Cambria" w:hAnsiTheme="majorHAnsi" w:cs="Cambria"/>
          <w:b/>
          <w:sz w:val="24"/>
        </w:rPr>
        <w:t>ROSÁRIO II</w:t>
      </w:r>
      <w:r w:rsidRPr="00E01CBC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262F9F" w:rsidRPr="00E01CBC" w:rsidRDefault="00262F9F" w:rsidP="00262F9F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262F9F" w:rsidRPr="00E01CBC" w:rsidRDefault="00262F9F" w:rsidP="00262F9F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Câmara Municipal de Baixo Guandu - ES, Plenário Monsenhor Alonso Leite, aos três dias do mês de fevereiro de 2021.</w:t>
      </w:r>
    </w:p>
    <w:p w:rsidR="00262F9F" w:rsidRPr="00E01CBC" w:rsidRDefault="00262F9F" w:rsidP="00262F9F">
      <w:pPr>
        <w:rPr>
          <w:rFonts w:asciiTheme="majorHAnsi" w:eastAsia="Cambria" w:hAnsiTheme="majorHAnsi" w:cs="Cambria"/>
          <w:b/>
          <w:sz w:val="24"/>
        </w:rPr>
      </w:pPr>
    </w:p>
    <w:p w:rsidR="00262F9F" w:rsidRPr="00E01CBC" w:rsidRDefault="00262F9F" w:rsidP="00262F9F">
      <w:pPr>
        <w:rPr>
          <w:rFonts w:asciiTheme="majorHAnsi" w:eastAsia="Cambria" w:hAnsiTheme="majorHAnsi" w:cs="Cambria"/>
          <w:b/>
          <w:sz w:val="24"/>
        </w:rPr>
      </w:pPr>
    </w:p>
    <w:p w:rsidR="00262F9F" w:rsidRPr="00E01CBC" w:rsidRDefault="00262F9F" w:rsidP="00262F9F">
      <w:pPr>
        <w:rPr>
          <w:rFonts w:asciiTheme="majorHAnsi" w:eastAsia="Cambria" w:hAnsiTheme="majorHAnsi" w:cs="Cambria"/>
          <w:b/>
          <w:sz w:val="24"/>
        </w:rPr>
      </w:pPr>
    </w:p>
    <w:p w:rsidR="00262F9F" w:rsidRPr="00E01CBC" w:rsidRDefault="00262F9F" w:rsidP="00262F9F">
      <w:pPr>
        <w:rPr>
          <w:rFonts w:asciiTheme="majorHAnsi" w:eastAsia="Cambria" w:hAnsiTheme="majorHAnsi" w:cs="Cambria"/>
          <w:b/>
          <w:sz w:val="24"/>
        </w:rPr>
      </w:pPr>
    </w:p>
    <w:p w:rsidR="00262F9F" w:rsidRPr="00E01CBC" w:rsidRDefault="00262F9F" w:rsidP="00262F9F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262F9F" w:rsidRPr="00E01CBC" w:rsidRDefault="00262F9F" w:rsidP="00262F9F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262F9F" w:rsidRPr="00E01CBC" w:rsidRDefault="00262F9F" w:rsidP="00262F9F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262F9F" w:rsidRPr="00E01CBC" w:rsidRDefault="00262F9F" w:rsidP="00262F9F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262F9F" w:rsidRPr="00E01CBC" w:rsidRDefault="00262F9F" w:rsidP="00262F9F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262F9F" w:rsidRPr="00E01CBC" w:rsidRDefault="00262F9F" w:rsidP="00262F9F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262F9F" w:rsidRPr="00E01CBC" w:rsidRDefault="00262F9F" w:rsidP="00262F9F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E01CBC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262F9F" w:rsidRPr="00E01CBC" w:rsidRDefault="00262F9F" w:rsidP="00262F9F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262F9F" w:rsidRPr="00E01CBC" w:rsidRDefault="00262F9F" w:rsidP="00262F9F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E01CBC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E01CBC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262F9F" w:rsidRPr="00E01CBC" w:rsidRDefault="00262F9F" w:rsidP="00262F9F">
      <w:pPr>
        <w:jc w:val="both"/>
        <w:rPr>
          <w:rFonts w:asciiTheme="majorHAnsi" w:eastAsia="Cambria" w:hAnsiTheme="majorHAnsi" w:cs="Cambria"/>
          <w:sz w:val="24"/>
        </w:rPr>
      </w:pPr>
    </w:p>
    <w:p w:rsidR="00262F9F" w:rsidRPr="00E01CBC" w:rsidRDefault="00262F9F" w:rsidP="00262F9F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E01CBC">
        <w:rPr>
          <w:rFonts w:asciiTheme="majorHAnsi" w:eastAsia="Cambria" w:hAnsiTheme="majorHAnsi" w:cs="Cambria"/>
          <w:b/>
          <w:sz w:val="24"/>
        </w:rPr>
        <w:t xml:space="preserve">: </w:t>
      </w:r>
      <w:r w:rsidRPr="00E01CBC">
        <w:rPr>
          <w:rFonts w:asciiTheme="majorHAnsi" w:hAnsiTheme="majorHAnsi"/>
          <w:sz w:val="24"/>
          <w:szCs w:val="24"/>
        </w:rPr>
        <w:t xml:space="preserve">O presente pedido se faz necessário, pois nesse referido endereço o fluxo de automóveis e motocicletas é grande, e na maioria das vezes eles passam pela rua em alta velocidade. O objetivo da solicitação é atender ao pedido dos moradores do local, que acreditam que a medida irá evitar acidentes, além de proporcionar segurança para os pedestres, ciclistas e motoristas. </w:t>
      </w:r>
      <w:r w:rsidRPr="00E01CBC">
        <w:rPr>
          <w:rFonts w:asciiTheme="majorHAnsi" w:eastAsia="Cambria" w:hAnsiTheme="majorHAnsi" w:cs="Cambria"/>
          <w:sz w:val="24"/>
          <w:szCs w:val="24"/>
        </w:rPr>
        <w:t xml:space="preserve">Espero que os responsáveis possam tomar providências. </w:t>
      </w:r>
    </w:p>
    <w:p w:rsidR="00262F9F" w:rsidRPr="00E01CBC" w:rsidRDefault="00262F9F" w:rsidP="00262F9F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262F9F" w:rsidRPr="00E01CBC" w:rsidRDefault="00262F9F" w:rsidP="00262F9F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262F9F" w:rsidRPr="00E01CBC" w:rsidRDefault="00262F9F" w:rsidP="00262F9F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E01CBC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262F9F" w:rsidRPr="00E01CBC" w:rsidRDefault="00262F9F" w:rsidP="00262F9F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262F9F" w:rsidRPr="00E01CBC" w:rsidRDefault="00262F9F" w:rsidP="00262F9F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E01CBC">
        <w:rPr>
          <w:rFonts w:asciiTheme="majorHAnsi" w:eastAsia="Cambria" w:hAnsiTheme="majorHAnsi" w:cs="Cambria"/>
          <w:b/>
          <w:sz w:val="24"/>
        </w:rPr>
        <w:t>Câmara Municipal de Baixo Guandu – ES, Plenário Monsenhor Alonso Leite, aos três dias do mês de fevereiro de 2021.</w:t>
      </w:r>
    </w:p>
    <w:p w:rsidR="00262F9F" w:rsidRPr="00E01CBC" w:rsidRDefault="00262F9F" w:rsidP="00262F9F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262F9F" w:rsidRPr="00E01CBC" w:rsidRDefault="00262F9F" w:rsidP="00262F9F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262F9F" w:rsidRPr="00E01CBC" w:rsidRDefault="00262F9F" w:rsidP="00262F9F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262F9F" w:rsidRPr="00E01CBC" w:rsidRDefault="00262F9F" w:rsidP="00262F9F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262F9F" w:rsidRPr="00E01CBC" w:rsidRDefault="00262F9F" w:rsidP="00262F9F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E01CBC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262F9F" w:rsidRPr="00E01CBC" w:rsidRDefault="00262F9F" w:rsidP="00262F9F">
      <w:pPr>
        <w:ind w:left="720"/>
        <w:rPr>
          <w:rFonts w:asciiTheme="majorHAnsi" w:eastAsia="Courier New" w:hAnsiTheme="majorHAnsi" w:cs="Courier New"/>
          <w:sz w:val="24"/>
        </w:rPr>
      </w:pPr>
    </w:p>
    <w:p w:rsidR="00262F9F" w:rsidRPr="00E01CBC" w:rsidRDefault="00262F9F" w:rsidP="00262F9F">
      <w:pPr>
        <w:rPr>
          <w:rFonts w:asciiTheme="majorHAnsi" w:hAnsiTheme="majorHAnsi"/>
        </w:rPr>
      </w:pPr>
      <w:bookmarkStart w:id="0" w:name="_GoBack"/>
      <w:bookmarkEnd w:id="0"/>
    </w:p>
    <w:p w:rsidR="00262F9F" w:rsidRPr="00E01CBC" w:rsidRDefault="00262F9F" w:rsidP="00262F9F">
      <w:pPr>
        <w:rPr>
          <w:rFonts w:asciiTheme="majorHAnsi" w:hAnsiTheme="majorHAnsi"/>
        </w:rPr>
      </w:pPr>
    </w:p>
    <w:sectPr w:rsidR="00262F9F" w:rsidRPr="00E01CBC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6E0" w:rsidRDefault="00D846E0" w:rsidP="00CE7E60">
      <w:pPr>
        <w:spacing w:after="0" w:line="240" w:lineRule="auto"/>
      </w:pPr>
      <w:r>
        <w:separator/>
      </w:r>
    </w:p>
  </w:endnote>
  <w:endnote w:type="continuationSeparator" w:id="0">
    <w:p w:rsidR="00D846E0" w:rsidRDefault="00D846E0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773874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6E0" w:rsidRDefault="00D846E0" w:rsidP="00CE7E60">
      <w:pPr>
        <w:spacing w:after="0" w:line="240" w:lineRule="auto"/>
      </w:pPr>
      <w:r>
        <w:separator/>
      </w:r>
    </w:p>
  </w:footnote>
  <w:footnote w:type="continuationSeparator" w:id="0">
    <w:p w:rsidR="00D846E0" w:rsidRDefault="00D846E0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D846E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D846E0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773874">
      <w:rPr>
        <w:b/>
        <w:noProof/>
        <w:spacing w:val="40"/>
        <w:lang w:eastAsia="pt-BR"/>
      </w:rPr>
      <w:drawing>
        <wp:inline distT="0" distB="0" distL="0" distR="0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D846E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874"/>
    <w:rsid w:val="00003047"/>
    <w:rsid w:val="0002272B"/>
    <w:rsid w:val="0002564D"/>
    <w:rsid w:val="00056ED6"/>
    <w:rsid w:val="00087D7F"/>
    <w:rsid w:val="0009404F"/>
    <w:rsid w:val="000A16D3"/>
    <w:rsid w:val="000B3009"/>
    <w:rsid w:val="000C2C74"/>
    <w:rsid w:val="001111E5"/>
    <w:rsid w:val="00136ED7"/>
    <w:rsid w:val="00150EAF"/>
    <w:rsid w:val="00190982"/>
    <w:rsid w:val="00193784"/>
    <w:rsid w:val="00196AEC"/>
    <w:rsid w:val="001A10DF"/>
    <w:rsid w:val="001C30EE"/>
    <w:rsid w:val="001D62D7"/>
    <w:rsid w:val="001D7B42"/>
    <w:rsid w:val="001F23EF"/>
    <w:rsid w:val="00226838"/>
    <w:rsid w:val="00230377"/>
    <w:rsid w:val="00257B40"/>
    <w:rsid w:val="00262F9F"/>
    <w:rsid w:val="002708B2"/>
    <w:rsid w:val="002739FE"/>
    <w:rsid w:val="002B7DEC"/>
    <w:rsid w:val="002D3665"/>
    <w:rsid w:val="002F12E6"/>
    <w:rsid w:val="003068E2"/>
    <w:rsid w:val="003207CD"/>
    <w:rsid w:val="00353D4C"/>
    <w:rsid w:val="00374257"/>
    <w:rsid w:val="003E1613"/>
    <w:rsid w:val="00453F36"/>
    <w:rsid w:val="00453F5F"/>
    <w:rsid w:val="0047241E"/>
    <w:rsid w:val="004B0A2F"/>
    <w:rsid w:val="004B3A43"/>
    <w:rsid w:val="004C1686"/>
    <w:rsid w:val="004F27F5"/>
    <w:rsid w:val="00536583"/>
    <w:rsid w:val="005449DC"/>
    <w:rsid w:val="00547CFE"/>
    <w:rsid w:val="00562AC0"/>
    <w:rsid w:val="005B6525"/>
    <w:rsid w:val="005B78F6"/>
    <w:rsid w:val="0061559D"/>
    <w:rsid w:val="00616F77"/>
    <w:rsid w:val="0062303F"/>
    <w:rsid w:val="00635941"/>
    <w:rsid w:val="00667CD4"/>
    <w:rsid w:val="006814B8"/>
    <w:rsid w:val="006B4209"/>
    <w:rsid w:val="006B6544"/>
    <w:rsid w:val="0072110D"/>
    <w:rsid w:val="00773874"/>
    <w:rsid w:val="007744E6"/>
    <w:rsid w:val="0078065F"/>
    <w:rsid w:val="007A272C"/>
    <w:rsid w:val="007C68F4"/>
    <w:rsid w:val="007D68E6"/>
    <w:rsid w:val="007D7AEA"/>
    <w:rsid w:val="0083246D"/>
    <w:rsid w:val="008365F9"/>
    <w:rsid w:val="00875192"/>
    <w:rsid w:val="00881680"/>
    <w:rsid w:val="008D4084"/>
    <w:rsid w:val="00900E17"/>
    <w:rsid w:val="009220B4"/>
    <w:rsid w:val="009508F6"/>
    <w:rsid w:val="00981427"/>
    <w:rsid w:val="009955A6"/>
    <w:rsid w:val="009A49E5"/>
    <w:rsid w:val="009C44C0"/>
    <w:rsid w:val="009F43C2"/>
    <w:rsid w:val="00A1345A"/>
    <w:rsid w:val="00A70EC6"/>
    <w:rsid w:val="00AA33E3"/>
    <w:rsid w:val="00B00C52"/>
    <w:rsid w:val="00B24F7F"/>
    <w:rsid w:val="00B617F8"/>
    <w:rsid w:val="00B76A6D"/>
    <w:rsid w:val="00B83BAB"/>
    <w:rsid w:val="00BA5D5E"/>
    <w:rsid w:val="00BB33C7"/>
    <w:rsid w:val="00BB52C1"/>
    <w:rsid w:val="00BC196B"/>
    <w:rsid w:val="00C106CC"/>
    <w:rsid w:val="00C37753"/>
    <w:rsid w:val="00C52606"/>
    <w:rsid w:val="00C70807"/>
    <w:rsid w:val="00C71CF3"/>
    <w:rsid w:val="00C7530B"/>
    <w:rsid w:val="00CD5F8C"/>
    <w:rsid w:val="00CE7E60"/>
    <w:rsid w:val="00D062CB"/>
    <w:rsid w:val="00D15F8E"/>
    <w:rsid w:val="00D305F5"/>
    <w:rsid w:val="00D6677E"/>
    <w:rsid w:val="00D846E0"/>
    <w:rsid w:val="00DA6783"/>
    <w:rsid w:val="00DD7EBD"/>
    <w:rsid w:val="00DE4D40"/>
    <w:rsid w:val="00E00C96"/>
    <w:rsid w:val="00E01CBC"/>
    <w:rsid w:val="00E03263"/>
    <w:rsid w:val="00EA3DF4"/>
    <w:rsid w:val="00EB011D"/>
    <w:rsid w:val="00EB5B26"/>
    <w:rsid w:val="00EE1CD2"/>
    <w:rsid w:val="00F04A6A"/>
    <w:rsid w:val="00F311AA"/>
    <w:rsid w:val="00F80653"/>
    <w:rsid w:val="00FA2C1F"/>
    <w:rsid w:val="00FB6BA2"/>
    <w:rsid w:val="00FD5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7C68F4"/>
    <w:rPr>
      <w:i/>
      <w:iCs/>
    </w:rPr>
  </w:style>
  <w:style w:type="character" w:styleId="Forte">
    <w:name w:val="Strong"/>
    <w:basedOn w:val="Fontepargpadro"/>
    <w:uiPriority w:val="22"/>
    <w:qFormat/>
    <w:rsid w:val="008D40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7C68F4"/>
    <w:rPr>
      <w:i/>
      <w:iCs/>
    </w:rPr>
  </w:style>
  <w:style w:type="character" w:styleId="Forte">
    <w:name w:val="Strong"/>
    <w:basedOn w:val="Fontepargpadro"/>
    <w:uiPriority w:val="22"/>
    <w:qFormat/>
    <w:rsid w:val="008D40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410</TotalTime>
  <Pages>24</Pages>
  <Words>2874</Words>
  <Characters>15520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18358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Celma Cortes Bussular</dc:creator>
  <cp:lastModifiedBy>Marcelo</cp:lastModifiedBy>
  <cp:revision>42</cp:revision>
  <cp:lastPrinted>2019-03-15T13:55:00Z</cp:lastPrinted>
  <dcterms:created xsi:type="dcterms:W3CDTF">2021-01-25T21:18:00Z</dcterms:created>
  <dcterms:modified xsi:type="dcterms:W3CDTF">2021-02-03T01:36:00Z</dcterms:modified>
</cp:coreProperties>
</file>