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87300" w14:textId="2F135D31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21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12C105D9" w:rsidR="002A5A76" w:rsidRPr="009E13C0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991638">
        <w:rPr>
          <w:rFonts w:ascii="Arial" w:hAnsi="Arial" w:cs="Arial"/>
          <w:b/>
          <w:sz w:val="24"/>
          <w:szCs w:val="24"/>
        </w:rPr>
        <w:t>O</w:t>
      </w:r>
      <w:r w:rsidR="00EB344F">
        <w:rPr>
          <w:rFonts w:ascii="Arial" w:hAnsi="Arial" w:cs="Arial"/>
          <w:b/>
          <w:sz w:val="24"/>
          <w:szCs w:val="24"/>
        </w:rPr>
        <w:t xml:space="preserve"> concerto do</w:t>
      </w:r>
      <w:r w:rsidR="00991638">
        <w:rPr>
          <w:rFonts w:ascii="Arial" w:hAnsi="Arial" w:cs="Arial"/>
          <w:b/>
          <w:sz w:val="24"/>
          <w:szCs w:val="24"/>
        </w:rPr>
        <w:t xml:space="preserve"> </w:t>
      </w:r>
      <w:r w:rsidR="00EB344F">
        <w:rPr>
          <w:rFonts w:ascii="Arial" w:hAnsi="Arial" w:cs="Arial"/>
          <w:b/>
          <w:sz w:val="24"/>
          <w:szCs w:val="24"/>
        </w:rPr>
        <w:t>a</w:t>
      </w:r>
      <w:r w:rsidR="00991638">
        <w:rPr>
          <w:rFonts w:ascii="Arial" w:hAnsi="Arial" w:cs="Arial"/>
          <w:b/>
          <w:sz w:val="24"/>
          <w:szCs w:val="24"/>
        </w:rPr>
        <w:t>sfaltamento</w:t>
      </w:r>
      <w:r w:rsidR="00EB344F">
        <w:rPr>
          <w:rFonts w:ascii="Arial" w:hAnsi="Arial" w:cs="Arial"/>
          <w:b/>
          <w:sz w:val="24"/>
          <w:szCs w:val="24"/>
        </w:rPr>
        <w:t xml:space="preserve"> da entrada </w:t>
      </w:r>
      <w:r w:rsidR="00991638">
        <w:rPr>
          <w:rFonts w:ascii="Arial" w:hAnsi="Arial" w:cs="Arial"/>
          <w:b/>
          <w:sz w:val="24"/>
          <w:szCs w:val="24"/>
        </w:rPr>
        <w:t xml:space="preserve">do Bairro </w:t>
      </w:r>
      <w:r w:rsidR="00EB344F">
        <w:rPr>
          <w:rFonts w:ascii="Arial" w:hAnsi="Arial" w:cs="Arial"/>
          <w:b/>
          <w:sz w:val="24"/>
          <w:szCs w:val="24"/>
        </w:rPr>
        <w:t>São Vicente próximo a BR 259</w:t>
      </w:r>
      <w:r w:rsidR="00C80954">
        <w:rPr>
          <w:rFonts w:ascii="Arial" w:hAnsi="Arial" w:cs="Arial"/>
          <w:b/>
          <w:sz w:val="24"/>
          <w:szCs w:val="24"/>
        </w:rPr>
        <w:t xml:space="preserve"> </w:t>
      </w:r>
      <w:r w:rsidR="00C80954" w:rsidRPr="00C80954">
        <w:rPr>
          <w:rFonts w:ascii="Arial" w:hAnsi="Arial" w:cs="Arial"/>
          <w:b/>
          <w:sz w:val="24"/>
          <w:szCs w:val="24"/>
        </w:rPr>
        <w:t>e a Colocação de um poste na Rua Tomé de Souza próximo a Creche do Bairro São Vicente</w:t>
      </w:r>
      <w:r>
        <w:rPr>
          <w:rFonts w:ascii="Arial" w:hAnsi="Arial" w:cs="Arial"/>
          <w:b/>
          <w:sz w:val="24"/>
          <w:szCs w:val="24"/>
        </w:rPr>
        <w:t>.</w:t>
      </w:r>
    </w:p>
    <w:p w14:paraId="0CEEAACE" w14:textId="77777777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00B8FB4A" w14:textId="77777777" w:rsidR="00C80954" w:rsidRPr="009E13C0" w:rsidRDefault="00D67444" w:rsidP="00C80954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B46674" w:rsidRPr="00D67444">
        <w:rPr>
          <w:rFonts w:ascii="Arial" w:hAnsi="Arial" w:cs="Arial"/>
          <w:sz w:val="24"/>
          <w:szCs w:val="24"/>
        </w:rPr>
        <w:t xml:space="preserve">solicitar </w:t>
      </w:r>
      <w:r w:rsidR="00C80954">
        <w:rPr>
          <w:rFonts w:ascii="Arial" w:hAnsi="Arial" w:cs="Arial"/>
          <w:b/>
          <w:sz w:val="24"/>
          <w:szCs w:val="24"/>
        </w:rPr>
        <w:t xml:space="preserve">O concerto do asfaltamento da entrada do Bairro São Vicente próximo a BR 259 </w:t>
      </w:r>
      <w:r w:rsidR="00C80954" w:rsidRPr="00C80954">
        <w:rPr>
          <w:rFonts w:ascii="Arial" w:hAnsi="Arial" w:cs="Arial"/>
          <w:b/>
          <w:sz w:val="24"/>
          <w:szCs w:val="24"/>
        </w:rPr>
        <w:t>e a Colocação de um poste na Rua Tomé de Souza próximo a Creche do Bairro São Vicente</w:t>
      </w:r>
      <w:r w:rsidR="00C80954">
        <w:rPr>
          <w:rFonts w:ascii="Arial" w:hAnsi="Arial" w:cs="Arial"/>
          <w:b/>
          <w:sz w:val="24"/>
          <w:szCs w:val="24"/>
        </w:rPr>
        <w:t>.</w:t>
      </w:r>
    </w:p>
    <w:p w14:paraId="49698E96" w14:textId="538D02F3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5810E57A" w14:textId="77777777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3AC26ADC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991638">
        <w:rPr>
          <w:rFonts w:ascii="Arial" w:hAnsi="Arial" w:cs="Arial"/>
          <w:sz w:val="24"/>
          <w:szCs w:val="24"/>
        </w:rPr>
        <w:t>04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91638">
        <w:rPr>
          <w:rFonts w:ascii="Arial" w:hAnsi="Arial" w:cs="Arial"/>
          <w:sz w:val="24"/>
          <w:szCs w:val="24"/>
        </w:rPr>
        <w:t>Fevereiro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6E4164" w14:textId="77777777" w:rsidR="00085067" w:rsidRDefault="00085067" w:rsidP="00CE7E60">
      <w:pPr>
        <w:spacing w:after="0" w:line="240" w:lineRule="auto"/>
      </w:pPr>
      <w:r>
        <w:separator/>
      </w:r>
    </w:p>
  </w:endnote>
  <w:endnote w:type="continuationSeparator" w:id="0">
    <w:p w14:paraId="6C37BBAD" w14:textId="77777777" w:rsidR="00085067" w:rsidRDefault="00085067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AD55E" w14:textId="77777777" w:rsidR="00085067" w:rsidRDefault="00085067" w:rsidP="00CE7E60">
      <w:pPr>
        <w:spacing w:after="0" w:line="240" w:lineRule="auto"/>
      </w:pPr>
      <w:r>
        <w:separator/>
      </w:r>
    </w:p>
  </w:footnote>
  <w:footnote w:type="continuationSeparator" w:id="0">
    <w:p w14:paraId="2869EEC3" w14:textId="77777777" w:rsidR="00085067" w:rsidRDefault="00085067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5E75E" w14:textId="77777777" w:rsidR="007D7AEA" w:rsidRDefault="00085067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B9CC" w14:textId="66927A4C" w:rsidR="00CE7E60" w:rsidRDefault="0008506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2740" w14:textId="77777777" w:rsidR="007D7AEA" w:rsidRDefault="00085067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084183"/>
    <w:rsid w:val="00085067"/>
    <w:rsid w:val="002A5A76"/>
    <w:rsid w:val="002F12E6"/>
    <w:rsid w:val="0037320F"/>
    <w:rsid w:val="00422AFA"/>
    <w:rsid w:val="00427146"/>
    <w:rsid w:val="00564A7E"/>
    <w:rsid w:val="00730292"/>
    <w:rsid w:val="007D7AEA"/>
    <w:rsid w:val="007E36D9"/>
    <w:rsid w:val="00991638"/>
    <w:rsid w:val="00A51BD2"/>
    <w:rsid w:val="00AF30F4"/>
    <w:rsid w:val="00B00C52"/>
    <w:rsid w:val="00B44A7F"/>
    <w:rsid w:val="00B46674"/>
    <w:rsid w:val="00B86531"/>
    <w:rsid w:val="00BB52C1"/>
    <w:rsid w:val="00BE61DC"/>
    <w:rsid w:val="00BE6FC4"/>
    <w:rsid w:val="00C7530B"/>
    <w:rsid w:val="00C80954"/>
    <w:rsid w:val="00CE7E60"/>
    <w:rsid w:val="00D67444"/>
    <w:rsid w:val="00E00C96"/>
    <w:rsid w:val="00EB344F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22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7</cp:revision>
  <cp:lastPrinted>2021-02-05T17:09:00Z</cp:lastPrinted>
  <dcterms:created xsi:type="dcterms:W3CDTF">2021-01-26T14:00:00Z</dcterms:created>
  <dcterms:modified xsi:type="dcterms:W3CDTF">2021-02-05T17:09:00Z</dcterms:modified>
</cp:coreProperties>
</file>