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5447C6C1" w:rsidR="002A5A76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3D452C">
        <w:rPr>
          <w:rFonts w:ascii="Arial" w:hAnsi="Arial" w:cs="Arial"/>
          <w:b/>
          <w:sz w:val="24"/>
          <w:szCs w:val="24"/>
        </w:rPr>
        <w:t>Limpeza de toda área do NESF.</w:t>
      </w:r>
    </w:p>
    <w:p w14:paraId="60A0BAD8" w14:textId="77777777" w:rsidR="003D452C" w:rsidRPr="009E13C0" w:rsidRDefault="003D452C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9698E96" w14:textId="08D239C5" w:rsidR="00422AFA" w:rsidRDefault="00D67444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3D452C">
        <w:rPr>
          <w:rFonts w:ascii="Arial" w:hAnsi="Arial" w:cs="Arial"/>
          <w:b/>
          <w:sz w:val="24"/>
          <w:szCs w:val="24"/>
        </w:rPr>
        <w:t>Limpeza de toda área do NESF</w:t>
      </w:r>
      <w:r w:rsidR="003D452C">
        <w:rPr>
          <w:rFonts w:ascii="Arial" w:hAnsi="Arial" w:cs="Arial"/>
          <w:b/>
          <w:sz w:val="24"/>
          <w:szCs w:val="24"/>
        </w:rPr>
        <w:t xml:space="preserve"> tanto a área da entrada como a parte dos fundos do prédio</w:t>
      </w:r>
      <w:r w:rsidR="00EB344F">
        <w:rPr>
          <w:rFonts w:ascii="Arial" w:hAnsi="Arial" w:cs="Arial"/>
          <w:b/>
          <w:sz w:val="24"/>
          <w:szCs w:val="24"/>
        </w:rPr>
        <w:t>.</w:t>
      </w:r>
    </w:p>
    <w:p w14:paraId="5810E57A" w14:textId="77777777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3CE35" w14:textId="77777777" w:rsidR="002F7935" w:rsidRDefault="002F7935" w:rsidP="00CE7E60">
      <w:pPr>
        <w:spacing w:after="0" w:line="240" w:lineRule="auto"/>
      </w:pPr>
      <w:r>
        <w:separator/>
      </w:r>
    </w:p>
  </w:endnote>
  <w:endnote w:type="continuationSeparator" w:id="0">
    <w:p w14:paraId="6DDB7C99" w14:textId="77777777" w:rsidR="002F7935" w:rsidRDefault="002F7935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E02CB6" w14:textId="77777777" w:rsidR="002F7935" w:rsidRDefault="002F7935" w:rsidP="00CE7E60">
      <w:pPr>
        <w:spacing w:after="0" w:line="240" w:lineRule="auto"/>
      </w:pPr>
      <w:r>
        <w:separator/>
      </w:r>
    </w:p>
  </w:footnote>
  <w:footnote w:type="continuationSeparator" w:id="0">
    <w:p w14:paraId="58924404" w14:textId="77777777" w:rsidR="002F7935" w:rsidRDefault="002F7935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2F7935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2F7935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2F7935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84183"/>
    <w:rsid w:val="002A5A76"/>
    <w:rsid w:val="002F12E6"/>
    <w:rsid w:val="002F7935"/>
    <w:rsid w:val="0037320F"/>
    <w:rsid w:val="003D452C"/>
    <w:rsid w:val="00422AFA"/>
    <w:rsid w:val="00427146"/>
    <w:rsid w:val="00564A7E"/>
    <w:rsid w:val="00730292"/>
    <w:rsid w:val="007D7AEA"/>
    <w:rsid w:val="007E36D9"/>
    <w:rsid w:val="00991638"/>
    <w:rsid w:val="00A51BD2"/>
    <w:rsid w:val="00AF30F4"/>
    <w:rsid w:val="00B00C52"/>
    <w:rsid w:val="00B44A7F"/>
    <w:rsid w:val="00B46674"/>
    <w:rsid w:val="00B86531"/>
    <w:rsid w:val="00BB52C1"/>
    <w:rsid w:val="00BE61DC"/>
    <w:rsid w:val="00BE6FC4"/>
    <w:rsid w:val="00C7530B"/>
    <w:rsid w:val="00CE7E60"/>
    <w:rsid w:val="00D67444"/>
    <w:rsid w:val="00E00C96"/>
    <w:rsid w:val="00EB344F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23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8</cp:revision>
  <cp:lastPrinted>2021-02-05T17:11:00Z</cp:lastPrinted>
  <dcterms:created xsi:type="dcterms:W3CDTF">2021-01-26T14:00:00Z</dcterms:created>
  <dcterms:modified xsi:type="dcterms:W3CDTF">2021-02-05T17:12:00Z</dcterms:modified>
</cp:coreProperties>
</file>