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74" w:rsidRPr="00281EBF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t>PEDI</w:t>
      </w:r>
      <w:r w:rsidR="00C0030E" w:rsidRPr="00281EBF">
        <w:rPr>
          <w:rFonts w:asciiTheme="majorHAnsi" w:eastAsia="Cambria" w:hAnsiTheme="majorHAnsi" w:cs="Cambria"/>
          <w:b/>
          <w:sz w:val="28"/>
        </w:rPr>
        <w:t>DO DE PROVIDÊNCIA Nº 2</w:t>
      </w:r>
      <w:r w:rsidR="00950F38" w:rsidRPr="00281EBF">
        <w:rPr>
          <w:rFonts w:asciiTheme="majorHAnsi" w:eastAsia="Cambria" w:hAnsiTheme="majorHAnsi" w:cs="Cambria"/>
          <w:b/>
          <w:sz w:val="28"/>
        </w:rPr>
        <w:t>4</w:t>
      </w:r>
      <w:r w:rsidR="00A70EC6" w:rsidRPr="00281EBF">
        <w:rPr>
          <w:rFonts w:asciiTheme="majorHAnsi" w:eastAsia="Cambria" w:hAnsiTheme="majorHAnsi" w:cs="Cambria"/>
          <w:b/>
          <w:sz w:val="28"/>
        </w:rPr>
        <w:t>/2021</w:t>
      </w:r>
      <w:r w:rsidRPr="00281EBF">
        <w:rPr>
          <w:rFonts w:asciiTheme="majorHAnsi" w:eastAsia="Cambria" w:hAnsiTheme="majorHAnsi" w:cs="Cambria"/>
          <w:b/>
          <w:sz w:val="28"/>
        </w:rPr>
        <w:t>.</w:t>
      </w:r>
    </w:p>
    <w:p w:rsidR="00773874" w:rsidRPr="00281EBF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3874" w:rsidRPr="00281EBF" w:rsidRDefault="007D68E6" w:rsidP="00773874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Autor: Vereador </w:t>
      </w:r>
      <w:r w:rsidR="00A70EC6" w:rsidRPr="00281EBF">
        <w:rPr>
          <w:rFonts w:asciiTheme="majorHAnsi" w:eastAsia="Cambria" w:hAnsiTheme="majorHAnsi" w:cs="Cambria"/>
          <w:b/>
          <w:sz w:val="24"/>
        </w:rPr>
        <w:t>CLOVIS PASCOLAR</w:t>
      </w: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281EBF" w:rsidRDefault="00773874" w:rsidP="004B3D32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="007C68F4"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="007C68F4"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="007C68F4"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>após deliberação do Ple</w:t>
      </w:r>
      <w:r w:rsidR="00AA33E3" w:rsidRPr="00281EBF">
        <w:rPr>
          <w:rFonts w:asciiTheme="majorHAnsi" w:eastAsia="Cambria" w:hAnsiTheme="majorHAnsi" w:cs="Cambria"/>
          <w:sz w:val="24"/>
        </w:rPr>
        <w:t>nário, providências no que tang</w:t>
      </w:r>
      <w:r w:rsidRPr="00281EBF">
        <w:rPr>
          <w:rFonts w:asciiTheme="majorHAnsi" w:eastAsia="Cambria" w:hAnsiTheme="majorHAnsi" w:cs="Cambria"/>
          <w:sz w:val="24"/>
        </w:rPr>
        <w:t xml:space="preserve">e: </w:t>
      </w:r>
      <w:r w:rsidRPr="00281EBF">
        <w:rPr>
          <w:rFonts w:asciiTheme="majorHAnsi" w:eastAsia="Cambria" w:hAnsiTheme="majorHAnsi" w:cs="Cambria"/>
          <w:b/>
          <w:sz w:val="24"/>
        </w:rPr>
        <w:t>“</w:t>
      </w:r>
      <w:r w:rsidR="00421A85" w:rsidRPr="00281EBF">
        <w:rPr>
          <w:rFonts w:asciiTheme="majorHAnsi" w:eastAsia="Cambria" w:hAnsiTheme="majorHAnsi" w:cs="Cambria"/>
          <w:b/>
          <w:sz w:val="24"/>
        </w:rPr>
        <w:t xml:space="preserve">A COLOCAÇÃO DE ILUMINAÇÃO PÚBLICA, </w:t>
      </w:r>
      <w:r w:rsidR="00421A85" w:rsidRPr="00281EBF">
        <w:rPr>
          <w:rFonts w:asciiTheme="majorHAnsi" w:eastAsia="Cambria" w:hAnsiTheme="majorHAnsi" w:cs="Cambria"/>
          <w:b/>
          <w:sz w:val="24"/>
        </w:rPr>
        <w:t xml:space="preserve">NA RUA </w:t>
      </w:r>
      <w:r w:rsidR="00421A85" w:rsidRPr="00281EBF">
        <w:rPr>
          <w:rFonts w:asciiTheme="majorHAnsi" w:eastAsia="Cambria" w:hAnsiTheme="majorHAnsi" w:cs="Cambria"/>
          <w:b/>
          <w:sz w:val="24"/>
        </w:rPr>
        <w:t xml:space="preserve">ATRÁS DO GB </w:t>
      </w:r>
      <w:r w:rsidR="00F12888" w:rsidRPr="00281EBF">
        <w:rPr>
          <w:rFonts w:asciiTheme="majorHAnsi" w:eastAsia="Cambria" w:hAnsiTheme="majorHAnsi" w:cs="Cambria"/>
          <w:b/>
          <w:sz w:val="24"/>
        </w:rPr>
        <w:t xml:space="preserve">(RUA SEM IDENTIFICAÇÃO), </w:t>
      </w:r>
      <w:r w:rsidR="00421A85" w:rsidRPr="00281EBF">
        <w:rPr>
          <w:rFonts w:asciiTheme="majorHAnsi" w:eastAsia="Cambria" w:hAnsiTheme="majorHAnsi" w:cs="Cambria"/>
          <w:b/>
          <w:sz w:val="24"/>
        </w:rPr>
        <w:t xml:space="preserve">PRÓXIMO A CANDELABRO, </w:t>
      </w:r>
      <w:r w:rsidR="00F12888" w:rsidRPr="00281EBF">
        <w:rPr>
          <w:rFonts w:asciiTheme="majorHAnsi" w:eastAsia="Cambria" w:hAnsiTheme="majorHAnsi" w:cs="Cambria"/>
          <w:b/>
          <w:sz w:val="24"/>
        </w:rPr>
        <w:t xml:space="preserve">E RECONHECIMENTO DE LOGRADOURO </w:t>
      </w:r>
      <w:r w:rsidR="00277309" w:rsidRPr="00281EBF">
        <w:rPr>
          <w:rFonts w:asciiTheme="majorHAnsi" w:eastAsia="Cambria" w:hAnsiTheme="majorHAnsi" w:cs="Cambria"/>
          <w:b/>
          <w:sz w:val="24"/>
        </w:rPr>
        <w:t xml:space="preserve">NESTA </w:t>
      </w:r>
      <w:r w:rsidR="00F12888" w:rsidRPr="00281EBF">
        <w:rPr>
          <w:rFonts w:asciiTheme="majorHAnsi" w:eastAsia="Cambria" w:hAnsiTheme="majorHAnsi" w:cs="Cambria"/>
          <w:b/>
          <w:sz w:val="24"/>
        </w:rPr>
        <w:t xml:space="preserve">LOCALIZAÇÃO: INDICAÇÃO </w:t>
      </w:r>
      <w:r w:rsidR="00277309" w:rsidRPr="00281EBF">
        <w:rPr>
          <w:rFonts w:asciiTheme="majorHAnsi" w:eastAsia="Cambria" w:hAnsiTheme="majorHAnsi" w:cs="Cambria"/>
          <w:b/>
          <w:sz w:val="24"/>
        </w:rPr>
        <w:t xml:space="preserve">PARA </w:t>
      </w:r>
      <w:r w:rsidR="00F12888" w:rsidRPr="00281EBF">
        <w:rPr>
          <w:rFonts w:asciiTheme="majorHAnsi" w:eastAsia="Cambria" w:hAnsiTheme="majorHAnsi" w:cs="Cambria"/>
          <w:b/>
          <w:sz w:val="24"/>
        </w:rPr>
        <w:t>RUA PADRE ALONSO</w:t>
      </w:r>
      <w:r w:rsidR="00421A85" w:rsidRPr="00281EBF">
        <w:rPr>
          <w:rFonts w:asciiTheme="majorHAnsi" w:eastAsia="Cambria" w:hAnsiTheme="majorHAnsi" w:cs="Cambria"/>
          <w:b/>
          <w:sz w:val="24"/>
        </w:rPr>
        <w:t>,</w:t>
      </w:r>
      <w:r w:rsidR="00277309" w:rsidRPr="00281EBF">
        <w:rPr>
          <w:rFonts w:asciiTheme="majorHAnsi" w:eastAsia="Cambria" w:hAnsiTheme="majorHAnsi" w:cs="Cambria"/>
          <w:b/>
          <w:sz w:val="24"/>
        </w:rPr>
        <w:t xml:space="preserve"> CENTRO, </w:t>
      </w:r>
      <w:r w:rsidR="00421A85" w:rsidRPr="00281EBF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773874" w:rsidRPr="00281EBF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281EBF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</w:t>
      </w:r>
      <w:r w:rsidR="00150EAF" w:rsidRPr="00281EBF">
        <w:rPr>
          <w:rFonts w:asciiTheme="majorHAnsi" w:eastAsia="Cambria" w:hAnsiTheme="majorHAnsi" w:cs="Cambria"/>
          <w:b/>
          <w:sz w:val="24"/>
        </w:rPr>
        <w:t xml:space="preserve">s </w:t>
      </w:r>
      <w:r w:rsidR="00CB4730" w:rsidRPr="00281EBF">
        <w:rPr>
          <w:rFonts w:asciiTheme="majorHAnsi" w:eastAsia="Cambria" w:hAnsiTheme="majorHAnsi" w:cs="Cambria"/>
          <w:b/>
          <w:sz w:val="24"/>
        </w:rPr>
        <w:t xml:space="preserve">oito </w:t>
      </w:r>
      <w:r w:rsidRPr="00281EBF">
        <w:rPr>
          <w:rFonts w:asciiTheme="majorHAnsi" w:eastAsia="Cambria" w:hAnsiTheme="majorHAnsi" w:cs="Cambria"/>
          <w:b/>
          <w:sz w:val="24"/>
        </w:rPr>
        <w:t>dia</w:t>
      </w:r>
      <w:r w:rsidR="001D7B42" w:rsidRPr="00281EBF">
        <w:rPr>
          <w:rFonts w:asciiTheme="majorHAnsi" w:eastAsia="Cambria" w:hAnsiTheme="majorHAnsi" w:cs="Cambria"/>
          <w:b/>
          <w:sz w:val="24"/>
        </w:rPr>
        <w:t>s</w:t>
      </w:r>
      <w:r w:rsidRPr="00281EBF">
        <w:rPr>
          <w:rFonts w:asciiTheme="majorHAnsi" w:eastAsia="Cambria" w:hAnsiTheme="majorHAnsi" w:cs="Cambria"/>
          <w:b/>
          <w:sz w:val="24"/>
        </w:rPr>
        <w:t xml:space="preserve"> do mês de </w:t>
      </w:r>
      <w:r w:rsidR="00CB4730" w:rsidRPr="00281EBF">
        <w:rPr>
          <w:rFonts w:asciiTheme="majorHAnsi" w:eastAsia="Cambria" w:hAnsiTheme="majorHAnsi" w:cs="Cambria"/>
          <w:b/>
          <w:sz w:val="24"/>
        </w:rPr>
        <w:t xml:space="preserve">Março </w:t>
      </w:r>
      <w:r w:rsidR="00A70EC6" w:rsidRPr="00281EBF">
        <w:rPr>
          <w:rFonts w:asciiTheme="majorHAnsi" w:eastAsia="Cambria" w:hAnsiTheme="majorHAnsi" w:cs="Cambria"/>
          <w:b/>
          <w:sz w:val="24"/>
        </w:rPr>
        <w:t>de 2021</w:t>
      </w:r>
      <w:r w:rsidRPr="00281EBF">
        <w:rPr>
          <w:rFonts w:asciiTheme="majorHAnsi" w:eastAsia="Cambria" w:hAnsiTheme="majorHAnsi" w:cs="Cambria"/>
          <w:b/>
          <w:sz w:val="24"/>
        </w:rPr>
        <w:t>.</w:t>
      </w:r>
    </w:p>
    <w:p w:rsidR="00773874" w:rsidRPr="00281EBF" w:rsidRDefault="00773874" w:rsidP="00773874">
      <w:pPr>
        <w:rPr>
          <w:rFonts w:asciiTheme="majorHAnsi" w:eastAsia="Cambria" w:hAnsiTheme="majorHAnsi" w:cs="Cambria"/>
          <w:b/>
          <w:sz w:val="24"/>
        </w:rPr>
      </w:pPr>
    </w:p>
    <w:p w:rsidR="00773874" w:rsidRPr="00281EBF" w:rsidRDefault="00773874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281EBF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281EBF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9508F6" w:rsidRPr="00281EBF" w:rsidRDefault="009508F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0030E" w:rsidRPr="00281EBF" w:rsidRDefault="00C0030E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3874" w:rsidRPr="00281EBF" w:rsidRDefault="00A70EC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3874" w:rsidRPr="00281EBF" w:rsidRDefault="00773874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281EBF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3874" w:rsidRPr="00281EBF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281EBF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277309" w:rsidRPr="00281EBF" w:rsidRDefault="00A70EC6" w:rsidP="00277309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281EBF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</w:rPr>
        <w:t xml:space="preserve">: </w:t>
      </w:r>
      <w:r w:rsidR="00277309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>O presente pedido se faz necessário, tendo em vista que a falta de iluminação pública, aumenta ainda mais a sensação de insegurança, oferecendo perigo constante aos morado</w:t>
      </w:r>
      <w:r w:rsidR="00277309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res da localização acima citado. </w:t>
      </w:r>
      <w:r w:rsidR="00277309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9C06D0" w:rsidRPr="00281EBF" w:rsidRDefault="009C06D0" w:rsidP="00875192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281EBF" w:rsidRDefault="00667CD4" w:rsidP="00875192">
      <w:pPr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            </w:t>
      </w:r>
      <w:r w:rsidR="00773874" w:rsidRPr="00281EBF">
        <w:rPr>
          <w:rFonts w:asciiTheme="majorHAnsi" w:eastAsia="Cambria" w:hAnsiTheme="majorHAnsi" w:cs="Cambria"/>
          <w:sz w:val="24"/>
        </w:rPr>
        <w:t>Esclarece ainda, que tal procedimento é de competência do Município.</w:t>
      </w:r>
    </w:p>
    <w:p w:rsidR="00773874" w:rsidRPr="00281EBF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>Faço ao acima alinhado, espero contar com o apoio do Poder Legislativo na aprovação deste Pedido</w:t>
      </w:r>
      <w:r w:rsidR="00150EAF" w:rsidRPr="00281EBF">
        <w:rPr>
          <w:rFonts w:asciiTheme="majorHAnsi" w:eastAsia="Cambria" w:hAnsiTheme="majorHAnsi" w:cs="Cambria"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</w:rPr>
        <w:t>JUSTIÇA.</w:t>
      </w:r>
    </w:p>
    <w:p w:rsidR="00773874" w:rsidRPr="00281EBF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281EBF" w:rsidRDefault="00773874" w:rsidP="007738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</w:t>
      </w:r>
      <w:r w:rsidR="00C0030E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773874" w:rsidRPr="00281EBF" w:rsidRDefault="00773874" w:rsidP="007738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281EBF" w:rsidRDefault="00773874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0030E" w:rsidRPr="00281EBF" w:rsidRDefault="00C0030E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0030E" w:rsidRPr="00281EBF" w:rsidRDefault="00C0030E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0030E" w:rsidRPr="00281EBF" w:rsidRDefault="00C0030E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106CC" w:rsidRPr="00281EBF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C106CC" w:rsidRPr="00281EBF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3874" w:rsidRPr="00281EBF" w:rsidRDefault="00773874" w:rsidP="00773874">
      <w:pPr>
        <w:ind w:left="720"/>
        <w:rPr>
          <w:rFonts w:asciiTheme="majorHAnsi" w:eastAsia="Courier New" w:hAnsiTheme="majorHAnsi" w:cs="Courier New"/>
          <w:sz w:val="24"/>
        </w:rPr>
      </w:pP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</w:t>
      </w:r>
      <w:r w:rsidR="00C0030E" w:rsidRPr="00281EBF">
        <w:rPr>
          <w:rFonts w:asciiTheme="majorHAnsi" w:eastAsia="Cambria" w:hAnsiTheme="majorHAnsi" w:cs="Cambria"/>
          <w:b/>
          <w:sz w:val="28"/>
        </w:rPr>
        <w:t>DO DE PROVIDÊNCIA Nº 25</w:t>
      </w:r>
      <w:r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>após deliberação do Plenário, providências no que tang</w:t>
      </w:r>
      <w:r w:rsidR="0078065F" w:rsidRPr="00281EBF">
        <w:rPr>
          <w:rFonts w:asciiTheme="majorHAnsi" w:eastAsia="Cambria" w:hAnsiTheme="majorHAnsi" w:cs="Cambria"/>
          <w:sz w:val="24"/>
        </w:rPr>
        <w:t xml:space="preserve">e: </w:t>
      </w:r>
      <w:r w:rsidR="00C0030E" w:rsidRPr="00281EBF">
        <w:rPr>
          <w:rFonts w:asciiTheme="majorHAnsi" w:eastAsia="Cambria" w:hAnsiTheme="majorHAnsi" w:cs="Cambria"/>
          <w:b/>
          <w:sz w:val="24"/>
        </w:rPr>
        <w:t>“</w:t>
      </w:r>
      <w:r w:rsidR="00C0030E" w:rsidRPr="00281EBF">
        <w:rPr>
          <w:rFonts w:asciiTheme="majorHAnsi" w:eastAsia="Cambria" w:hAnsiTheme="majorHAnsi" w:cs="Cambria"/>
          <w:b/>
          <w:sz w:val="24"/>
        </w:rPr>
        <w:t xml:space="preserve">A </w:t>
      </w:r>
      <w:r w:rsidR="00C0030E" w:rsidRPr="00281EBF">
        <w:rPr>
          <w:rFonts w:asciiTheme="majorHAnsi" w:eastAsia="Cambria" w:hAnsiTheme="majorHAnsi" w:cs="Cambria"/>
          <w:b/>
          <w:sz w:val="24"/>
        </w:rPr>
        <w:t>REVITALIZAÇÃO D</w:t>
      </w:r>
      <w:r w:rsidR="00C0030E" w:rsidRPr="00281EBF">
        <w:rPr>
          <w:rFonts w:asciiTheme="majorHAnsi" w:eastAsia="Cambria" w:hAnsiTheme="majorHAnsi" w:cs="Cambria"/>
          <w:b/>
          <w:sz w:val="24"/>
        </w:rPr>
        <w:t>O CALÇADÃO DE FRENTE AO BATALHÃO DA PM</w:t>
      </w:r>
      <w:r w:rsidR="00C0030E" w:rsidRPr="00281EBF">
        <w:rPr>
          <w:rFonts w:asciiTheme="majorHAnsi" w:eastAsia="Cambria" w:hAnsiTheme="majorHAnsi" w:cs="Cambria"/>
          <w:b/>
          <w:sz w:val="24"/>
        </w:rPr>
        <w:t>, NA</w:t>
      </w:r>
      <w:r w:rsidR="00B73CB0">
        <w:rPr>
          <w:rFonts w:asciiTheme="majorHAnsi" w:eastAsia="Cambria" w:hAnsiTheme="majorHAnsi" w:cs="Cambria"/>
          <w:b/>
          <w:sz w:val="24"/>
        </w:rPr>
        <w:t xml:space="preserve"> AVENIDA </w:t>
      </w:r>
      <w:r w:rsidR="00C0030E" w:rsidRPr="00281EBF">
        <w:rPr>
          <w:rFonts w:asciiTheme="majorHAnsi" w:eastAsia="Cambria" w:hAnsiTheme="majorHAnsi" w:cs="Cambria"/>
          <w:b/>
          <w:sz w:val="24"/>
        </w:rPr>
        <w:t>RIO DOCE</w:t>
      </w:r>
      <w:r w:rsidR="00C0030E" w:rsidRPr="00281EBF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7A272C" w:rsidRPr="00281EBF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281EBF">
        <w:rPr>
          <w:rFonts w:asciiTheme="majorHAnsi" w:eastAsia="Cambria" w:hAnsiTheme="majorHAnsi" w:cs="Cambria"/>
          <w:b/>
          <w:sz w:val="24"/>
        </w:rPr>
        <w:t xml:space="preserve">Monsenhor Alonso Leite, </w:t>
      </w:r>
      <w:r w:rsidR="007929BB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7A272C" w:rsidRPr="00281EBF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281EBF" w:rsidRDefault="009508F6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929BB" w:rsidRPr="00281EBF" w:rsidRDefault="007929BB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A272C" w:rsidRPr="00281EBF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281EBF" w:rsidRDefault="007A272C" w:rsidP="007A272C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</w:rPr>
        <w:t xml:space="preserve">: </w:t>
      </w:r>
      <w:r w:rsidR="00EF40F6" w:rsidRPr="00281EBF">
        <w:rPr>
          <w:rFonts w:asciiTheme="majorHAnsi" w:hAnsiTheme="majorHAnsi"/>
          <w:sz w:val="24"/>
          <w:szCs w:val="24"/>
        </w:rPr>
        <w:t xml:space="preserve">O presente pedido se faz necessário, visando atender </w:t>
      </w:r>
      <w:r w:rsidR="007929BB" w:rsidRPr="00281EBF">
        <w:rPr>
          <w:rFonts w:asciiTheme="majorHAnsi" w:hAnsiTheme="majorHAnsi"/>
          <w:sz w:val="24"/>
          <w:szCs w:val="24"/>
        </w:rPr>
        <w:t xml:space="preserve">a todas as pessoas que fazem uso neste calçadão, </w:t>
      </w:r>
      <w:r w:rsidR="00EF40F6" w:rsidRPr="00281EBF">
        <w:rPr>
          <w:rFonts w:asciiTheme="majorHAnsi" w:hAnsiTheme="majorHAnsi"/>
          <w:sz w:val="24"/>
          <w:szCs w:val="24"/>
        </w:rPr>
        <w:t>além de proporcionar mais segurança aos cidadãos, haja vista que as condições estão precária</w:t>
      </w:r>
      <w:r w:rsidR="007929BB" w:rsidRPr="00281EBF">
        <w:rPr>
          <w:rFonts w:asciiTheme="majorHAnsi" w:hAnsiTheme="majorHAnsi"/>
          <w:sz w:val="24"/>
          <w:szCs w:val="24"/>
        </w:rPr>
        <w:t xml:space="preserve">s, </w:t>
      </w:r>
      <w:r w:rsidR="00EF40F6" w:rsidRPr="00281EBF">
        <w:rPr>
          <w:rFonts w:asciiTheme="majorHAnsi" w:hAnsiTheme="majorHAnsi"/>
          <w:sz w:val="24"/>
          <w:szCs w:val="24"/>
        </w:rPr>
        <w:t>simplesmente intransitáve</w:t>
      </w:r>
      <w:r w:rsidR="00B73CB0">
        <w:rPr>
          <w:rFonts w:asciiTheme="majorHAnsi" w:hAnsiTheme="majorHAnsi"/>
          <w:sz w:val="24"/>
          <w:szCs w:val="24"/>
        </w:rPr>
        <w:t>is</w:t>
      </w:r>
      <w:r w:rsidR="00EF40F6" w:rsidRPr="00281EBF">
        <w:rPr>
          <w:rFonts w:asciiTheme="majorHAnsi" w:hAnsiTheme="majorHAnsi"/>
          <w:sz w:val="24"/>
          <w:szCs w:val="24"/>
        </w:rPr>
        <w:t>,</w:t>
      </w:r>
      <w:r w:rsidR="00B73CB0">
        <w:rPr>
          <w:rFonts w:asciiTheme="majorHAnsi" w:hAnsiTheme="majorHAnsi"/>
          <w:sz w:val="24"/>
          <w:szCs w:val="24"/>
        </w:rPr>
        <w:t xml:space="preserve"> </w:t>
      </w:r>
      <w:r w:rsidR="007929BB" w:rsidRPr="00281EBF">
        <w:rPr>
          <w:rFonts w:asciiTheme="majorHAnsi" w:hAnsiTheme="majorHAnsi"/>
          <w:sz w:val="24"/>
          <w:szCs w:val="24"/>
        </w:rPr>
        <w:t>em péssimas condições de uso</w:t>
      </w:r>
      <w:r w:rsidR="00EF40F6" w:rsidRPr="00281EBF">
        <w:rPr>
          <w:rFonts w:asciiTheme="majorHAnsi" w:hAnsiTheme="majorHAnsi"/>
          <w:sz w:val="24"/>
          <w:szCs w:val="24"/>
        </w:rPr>
        <w:t xml:space="preserve">. </w:t>
      </w:r>
      <w:r w:rsidR="00EF40F6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7A272C" w:rsidRPr="00281EBF" w:rsidRDefault="007A272C" w:rsidP="007A272C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281EBF" w:rsidRDefault="00667CD4" w:rsidP="007A272C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A272C" w:rsidRPr="00281EBF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A272C" w:rsidRPr="00281EBF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A272C" w:rsidRPr="00281EBF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Câmara Municipal de Baixo Guandu – ES, Plenário Monsenhor Alonso Leite</w:t>
      </w:r>
      <w:r w:rsidR="0061559D" w:rsidRPr="00281EBF">
        <w:rPr>
          <w:rFonts w:asciiTheme="majorHAnsi" w:eastAsia="Cambria" w:hAnsiTheme="majorHAnsi" w:cs="Cambria"/>
          <w:b/>
          <w:sz w:val="24"/>
        </w:rPr>
        <w:t xml:space="preserve">, </w:t>
      </w:r>
      <w:r w:rsidR="00BF0DC8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7A272C" w:rsidRPr="00281EBF" w:rsidRDefault="007A272C" w:rsidP="007A272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281EBF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281EBF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281EBF" w:rsidRDefault="007A272C" w:rsidP="007A272C">
      <w:pPr>
        <w:ind w:left="720"/>
        <w:rPr>
          <w:rFonts w:asciiTheme="majorHAnsi" w:eastAsia="Courier New" w:hAnsiTheme="majorHAnsi" w:cs="Courier New"/>
          <w:sz w:val="24"/>
        </w:rPr>
      </w:pPr>
    </w:p>
    <w:p w:rsidR="007744E6" w:rsidRPr="00281EBF" w:rsidRDefault="00BF0DC8" w:rsidP="007744E6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PEDIDO DE PROVIDÊNCIA Nº 26</w:t>
      </w:r>
      <w:r w:rsidR="007744E6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281EBF">
        <w:rPr>
          <w:rFonts w:asciiTheme="majorHAnsi" w:eastAsia="Cambria" w:hAnsiTheme="majorHAnsi" w:cs="Cambria"/>
          <w:b/>
          <w:sz w:val="24"/>
        </w:rPr>
        <w:t>“</w:t>
      </w:r>
      <w:r w:rsidR="00BF0DC8" w:rsidRPr="00281EBF">
        <w:rPr>
          <w:rFonts w:asciiTheme="majorHAnsi" w:eastAsia="Cambria" w:hAnsiTheme="majorHAnsi" w:cs="Cambria"/>
          <w:b/>
          <w:sz w:val="24"/>
        </w:rPr>
        <w:t xml:space="preserve">COLOCAÇÃO DE FAIXAS ELEVADAS, (NA LOCALIZAÇÃO ONDE </w:t>
      </w:r>
      <w:r w:rsidR="00B73CB0" w:rsidRPr="00281EBF">
        <w:rPr>
          <w:rFonts w:asciiTheme="majorHAnsi" w:eastAsia="Cambria" w:hAnsiTheme="majorHAnsi" w:cs="Cambria"/>
          <w:b/>
          <w:sz w:val="24"/>
        </w:rPr>
        <w:t>FORAM</w:t>
      </w:r>
      <w:r w:rsidR="00BF0DC8" w:rsidRPr="00281EBF">
        <w:rPr>
          <w:rFonts w:asciiTheme="majorHAnsi" w:eastAsia="Cambria" w:hAnsiTheme="majorHAnsi" w:cs="Cambria"/>
          <w:b/>
          <w:sz w:val="24"/>
        </w:rPr>
        <w:t xml:space="preserve"> RETIRADO</w:t>
      </w:r>
      <w:r w:rsidR="00B73CB0">
        <w:rPr>
          <w:rFonts w:asciiTheme="majorHAnsi" w:eastAsia="Cambria" w:hAnsiTheme="majorHAnsi" w:cs="Cambria"/>
          <w:b/>
          <w:sz w:val="24"/>
        </w:rPr>
        <w:t xml:space="preserve">S </w:t>
      </w:r>
      <w:r w:rsidR="00BF0DC8" w:rsidRPr="00281EBF">
        <w:rPr>
          <w:rFonts w:asciiTheme="majorHAnsi" w:eastAsia="Cambria" w:hAnsiTheme="majorHAnsi" w:cs="Cambria"/>
          <w:b/>
          <w:sz w:val="24"/>
        </w:rPr>
        <w:t>OS QUEBRA-MOLAS) NA AV</w:t>
      </w:r>
      <w:r w:rsidR="00B73CB0">
        <w:rPr>
          <w:rFonts w:asciiTheme="majorHAnsi" w:eastAsia="Cambria" w:hAnsiTheme="majorHAnsi" w:cs="Cambria"/>
          <w:b/>
          <w:sz w:val="24"/>
        </w:rPr>
        <w:t xml:space="preserve">. </w:t>
      </w:r>
      <w:r w:rsidR="00BF0DC8" w:rsidRPr="00281EBF">
        <w:rPr>
          <w:rFonts w:asciiTheme="majorHAnsi" w:eastAsia="Cambria" w:hAnsiTheme="majorHAnsi" w:cs="Cambria"/>
          <w:b/>
          <w:sz w:val="24"/>
        </w:rPr>
        <w:t>RIO DOCE, PRÓXIMO A ESTAÇÃO FERROVIÁRIA</w:t>
      </w:r>
      <w:r w:rsidR="001E4BE8" w:rsidRPr="00281EBF">
        <w:rPr>
          <w:rFonts w:asciiTheme="majorHAnsi" w:eastAsia="Cambria" w:hAnsiTheme="majorHAnsi" w:cs="Cambria"/>
          <w:b/>
          <w:sz w:val="24"/>
        </w:rPr>
        <w:t xml:space="preserve">, NO BAIRRO </w:t>
      </w:r>
      <w:r w:rsidR="00BF0DC8" w:rsidRPr="00281EBF">
        <w:rPr>
          <w:rFonts w:asciiTheme="majorHAnsi" w:eastAsia="Cambria" w:hAnsiTheme="majorHAnsi" w:cs="Cambria"/>
          <w:b/>
          <w:sz w:val="24"/>
        </w:rPr>
        <w:t>CENTRO</w:t>
      </w:r>
      <w:r w:rsidR="001E4BE8" w:rsidRPr="00281EBF">
        <w:rPr>
          <w:rFonts w:asciiTheme="majorHAnsi" w:eastAsia="Cambria" w:hAnsiTheme="majorHAnsi" w:cs="Cambria"/>
          <w:b/>
          <w:sz w:val="24"/>
        </w:rPr>
        <w:t xml:space="preserve">, </w:t>
      </w:r>
      <w:r w:rsidRPr="00281EBF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7744E6" w:rsidRPr="00281EBF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281EBF">
        <w:rPr>
          <w:rFonts w:asciiTheme="majorHAnsi" w:eastAsia="Cambria" w:hAnsiTheme="majorHAnsi" w:cs="Cambria"/>
          <w:b/>
          <w:sz w:val="24"/>
        </w:rPr>
        <w:t xml:space="preserve">Monsenhor Alonso Leite, </w:t>
      </w:r>
      <w:r w:rsidR="00BF0DC8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7744E6" w:rsidRPr="00281EBF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281EBF" w:rsidRDefault="009508F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44E6" w:rsidRPr="00281EBF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281EBF" w:rsidRDefault="007744E6" w:rsidP="007744E6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</w:rPr>
        <w:t xml:space="preserve">: </w:t>
      </w:r>
      <w:r w:rsidR="00BF0DC8" w:rsidRPr="00281EBF">
        <w:rPr>
          <w:rFonts w:asciiTheme="majorHAnsi" w:hAnsiTheme="majorHAnsi"/>
          <w:sz w:val="24"/>
          <w:szCs w:val="24"/>
        </w:rPr>
        <w:t>O presente pedido se faz necessário, pois nesse referido endereço o fluxo de automóveis e motocicletas é grande, e na maioria das vezes eles passam pela rua em alta velocidade. O objetivo da solicitação é atender ao pedido dos moradores do local, que acreditam que a medida irá evitar acidentes, além de proporcionar segurança para os ped</w:t>
      </w:r>
      <w:r w:rsidR="00BF0DC8" w:rsidRPr="00281EBF">
        <w:rPr>
          <w:rFonts w:asciiTheme="majorHAnsi" w:hAnsiTheme="majorHAnsi"/>
          <w:sz w:val="24"/>
          <w:szCs w:val="24"/>
        </w:rPr>
        <w:t>estres, ciclistas e motoristas.</w:t>
      </w:r>
    </w:p>
    <w:p w:rsidR="007744E6" w:rsidRPr="00281EBF" w:rsidRDefault="007744E6" w:rsidP="007744E6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281EBF" w:rsidRDefault="006814B8" w:rsidP="007744E6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744E6" w:rsidRPr="00281EBF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744E6" w:rsidRPr="00281EBF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744E6" w:rsidRPr="00281EBF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61559D" w:rsidRPr="00281EBF">
        <w:rPr>
          <w:rFonts w:asciiTheme="majorHAnsi" w:eastAsia="Cambria" w:hAnsiTheme="majorHAnsi" w:cs="Cambria"/>
          <w:b/>
          <w:sz w:val="24"/>
        </w:rPr>
        <w:t>Leite</w:t>
      </w:r>
      <w:r w:rsidR="009508F6" w:rsidRPr="00281EBF">
        <w:rPr>
          <w:rFonts w:asciiTheme="majorHAnsi" w:eastAsia="Cambria" w:hAnsiTheme="majorHAnsi" w:cs="Cambria"/>
          <w:b/>
          <w:sz w:val="24"/>
        </w:rPr>
        <w:t xml:space="preserve">, </w:t>
      </w:r>
      <w:r w:rsidR="00BF0DC8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7744E6" w:rsidRPr="00281EBF" w:rsidRDefault="007744E6" w:rsidP="007744E6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281EBF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281EBF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EE1CD2" w:rsidRPr="00281EBF" w:rsidRDefault="00BF0DC8" w:rsidP="00EE1CD2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PEDIDO DE PROVIDÊNCIA Nº 27</w:t>
      </w:r>
      <w:r w:rsidR="00EE1CD2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sz w:val="24"/>
        </w:rPr>
      </w:pP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sz w:val="24"/>
        </w:rPr>
      </w:pPr>
    </w:p>
    <w:p w:rsidR="00EE1CD2" w:rsidRPr="00281EBF" w:rsidRDefault="00EE1CD2" w:rsidP="00BF5B8C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8226F9" w:rsidRPr="00281EBF">
        <w:rPr>
          <w:rFonts w:asciiTheme="majorHAnsi" w:eastAsia="Cambria" w:hAnsiTheme="majorHAnsi" w:cs="Cambria"/>
          <w:b/>
          <w:sz w:val="24"/>
        </w:rPr>
        <w:t>“A COLOCAÇÃO DE REDUTOR DE VELOCIDADE (QUEBRA-MOLA</w:t>
      </w:r>
      <w:r w:rsidR="00B73CB0">
        <w:rPr>
          <w:rFonts w:asciiTheme="majorHAnsi" w:eastAsia="Cambria" w:hAnsiTheme="majorHAnsi" w:cs="Cambria"/>
          <w:b/>
          <w:sz w:val="24"/>
        </w:rPr>
        <w:t>S</w:t>
      </w:r>
      <w:r w:rsidR="008226F9" w:rsidRPr="00281EBF">
        <w:rPr>
          <w:rFonts w:asciiTheme="majorHAnsi" w:eastAsia="Cambria" w:hAnsiTheme="majorHAnsi" w:cs="Cambria"/>
          <w:b/>
          <w:sz w:val="24"/>
        </w:rPr>
        <w:t>) NA RUA</w:t>
      </w:r>
      <w:r w:rsidR="008226F9" w:rsidRPr="00281EBF">
        <w:rPr>
          <w:rFonts w:asciiTheme="majorHAnsi" w:eastAsia="Cambria" w:hAnsiTheme="majorHAnsi" w:cs="Cambria"/>
          <w:b/>
          <w:sz w:val="24"/>
        </w:rPr>
        <w:t xml:space="preserve"> CLEMENTINO </w:t>
      </w:r>
      <w:r w:rsidR="008226F9" w:rsidRPr="00281EBF">
        <w:rPr>
          <w:rFonts w:asciiTheme="majorHAnsi" w:eastAsia="Cambria" w:hAnsiTheme="majorHAnsi" w:cs="Cambria"/>
          <w:b/>
          <w:sz w:val="24"/>
        </w:rPr>
        <w:t xml:space="preserve">JOSÉ </w:t>
      </w:r>
      <w:r w:rsidR="00CB578A" w:rsidRPr="00281EBF">
        <w:rPr>
          <w:rFonts w:asciiTheme="majorHAnsi" w:eastAsia="Cambria" w:hAnsiTheme="majorHAnsi" w:cs="Cambria"/>
          <w:b/>
          <w:sz w:val="24"/>
        </w:rPr>
        <w:t xml:space="preserve">GOBBO (RUA DO ANDERSON DO AÇOUGUE), PRÓXIMO A </w:t>
      </w:r>
      <w:r w:rsidR="008226F9" w:rsidRPr="00281EBF">
        <w:rPr>
          <w:rFonts w:asciiTheme="majorHAnsi" w:eastAsia="Cambria" w:hAnsiTheme="majorHAnsi" w:cs="Cambria"/>
          <w:b/>
          <w:sz w:val="24"/>
        </w:rPr>
        <w:t>ES</w:t>
      </w:r>
      <w:r w:rsidR="00CB578A" w:rsidRPr="00281EBF">
        <w:rPr>
          <w:rFonts w:asciiTheme="majorHAnsi" w:eastAsia="Cambria" w:hAnsiTheme="majorHAnsi" w:cs="Cambria"/>
          <w:b/>
          <w:sz w:val="24"/>
        </w:rPr>
        <w:t xml:space="preserve">QUINA COM A RUA NICOLAU ALCILEU, NO BAIRRO RICARDO HOLZ, </w:t>
      </w:r>
      <w:r w:rsidR="008226F9" w:rsidRPr="00281EBF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EE1CD2" w:rsidRPr="00281EBF" w:rsidRDefault="00EE1CD2" w:rsidP="00EE1CD2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</w:t>
      </w:r>
      <w:r w:rsidR="00975756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EE1CD2" w:rsidRPr="00281EBF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EE1CD2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281EBF" w:rsidRDefault="009508F6" w:rsidP="00EE1CD2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EE1CD2" w:rsidRPr="00281EBF" w:rsidRDefault="00EE1CD2" w:rsidP="00EE1CD2">
      <w:pPr>
        <w:ind w:left="720"/>
        <w:jc w:val="center"/>
        <w:rPr>
          <w:rFonts w:asciiTheme="majorHAnsi" w:eastAsia="Cambria" w:hAnsiTheme="majorHAnsi" w:cs="Cambria"/>
          <w:b/>
          <w:sz w:val="24"/>
          <w:szCs w:val="24"/>
          <w:u w:val="single"/>
        </w:rPr>
      </w:pP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  <w:szCs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Senhores Membros da Mesa Diretora da Câmara Municipal de Baixo Guandu/ES.</w:t>
      </w: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B24F7F" w:rsidRPr="00281EBF" w:rsidRDefault="00EE1CD2" w:rsidP="00EE1CD2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CB578A" w:rsidRPr="00281EBF">
        <w:rPr>
          <w:rFonts w:asciiTheme="majorHAnsi" w:hAnsiTheme="majorHAnsi"/>
          <w:sz w:val="24"/>
          <w:szCs w:val="24"/>
        </w:rPr>
        <w:t xml:space="preserve">O presente pedido se faz necessário, pois nesse referido endereço o fluxo de automóveis e motocicletas é grande, e na maioria das vezes eles passam pela rua em alta velocidade. O objetivo da solicitação é atender ao pedido dos moradores do local, que acreditam que a medida irá evitar acidentes, além de proporcionar segurança para os pedestres, ciclistas e motoristas. </w:t>
      </w:r>
    </w:p>
    <w:p w:rsidR="00CB578A" w:rsidRPr="00281EBF" w:rsidRDefault="00CB578A" w:rsidP="00EE1CD2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EE1CD2" w:rsidRPr="00281EBF" w:rsidRDefault="00EE1CD2" w:rsidP="00EE1CD2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EE1CD2" w:rsidRPr="00281EBF" w:rsidRDefault="00EE1CD2" w:rsidP="00EE1CD2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EE1CD2" w:rsidRPr="00281EBF" w:rsidRDefault="00EE1CD2" w:rsidP="00EE1CD2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EE1CD2" w:rsidRPr="00281EBF" w:rsidRDefault="00EE1CD2" w:rsidP="00EE1CD2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Câmara Municipal de Baixo Guandu – ES, Plenário</w:t>
      </w:r>
      <w:r w:rsidRPr="00281EBF">
        <w:rPr>
          <w:rFonts w:asciiTheme="majorHAnsi" w:eastAsia="Cambria" w:hAnsiTheme="majorHAnsi" w:cs="Cambria"/>
          <w:b/>
          <w:sz w:val="24"/>
        </w:rPr>
        <w:t xml:space="preserve"> Monsenhor Alonso Leite, </w:t>
      </w:r>
      <w:r w:rsidR="00975756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EE1CD2" w:rsidRPr="00281EBF" w:rsidRDefault="00EE1CD2" w:rsidP="00EE1CD2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EE1CD2" w:rsidRPr="00281EBF" w:rsidRDefault="00EE1CD2" w:rsidP="00EE1C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508F6" w:rsidRPr="00281EBF" w:rsidRDefault="009508F6" w:rsidP="00EE1C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EE1CD2" w:rsidRPr="00281EBF" w:rsidRDefault="00EE1CD2" w:rsidP="00EE1C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EE1CD2" w:rsidRPr="00281EBF" w:rsidRDefault="00EE1CD2" w:rsidP="00EE1CD2">
      <w:pPr>
        <w:ind w:left="720"/>
        <w:rPr>
          <w:rFonts w:asciiTheme="majorHAnsi" w:eastAsia="Courier New" w:hAnsiTheme="majorHAnsi" w:cs="Courier New"/>
          <w:sz w:val="24"/>
        </w:rPr>
      </w:pPr>
    </w:p>
    <w:p w:rsidR="00257B40" w:rsidRPr="00281EBF" w:rsidRDefault="00975756" w:rsidP="00257B40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PEDIDO DE PROVIDÊNCIA Nº 28</w:t>
      </w:r>
      <w:r w:rsidR="00257B40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sz w:val="24"/>
        </w:rPr>
      </w:pP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sz w:val="24"/>
        </w:rPr>
      </w:pP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281EBF">
        <w:rPr>
          <w:rFonts w:asciiTheme="majorHAnsi" w:eastAsia="Cambria" w:hAnsiTheme="majorHAnsi" w:cs="Cambria"/>
          <w:b/>
          <w:sz w:val="24"/>
        </w:rPr>
        <w:t>“</w:t>
      </w:r>
      <w:r w:rsidR="00975756" w:rsidRPr="00281EBF">
        <w:rPr>
          <w:rFonts w:asciiTheme="majorHAnsi" w:eastAsia="Cambria" w:hAnsiTheme="majorHAnsi" w:cs="Cambria"/>
          <w:b/>
          <w:sz w:val="24"/>
        </w:rPr>
        <w:t>A MANUTENÇÃO DO CALÇAMENTO IRREGULAR,</w:t>
      </w:r>
      <w:r w:rsidR="00975756"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="00975756" w:rsidRPr="00281EBF">
        <w:rPr>
          <w:rFonts w:asciiTheme="majorHAnsi" w:eastAsia="Cambria" w:hAnsiTheme="majorHAnsi" w:cs="Cambria"/>
          <w:b/>
          <w:sz w:val="24"/>
        </w:rPr>
        <w:t>A REPARAÇÃO E TROCA DE LÂMPADAS DE ILUMINAÇÃO</w:t>
      </w:r>
      <w:r w:rsidR="00975756" w:rsidRPr="00281EBF">
        <w:rPr>
          <w:rFonts w:asciiTheme="majorHAnsi" w:eastAsia="Cambria" w:hAnsiTheme="majorHAnsi" w:cs="Cambria"/>
          <w:b/>
          <w:sz w:val="24"/>
        </w:rPr>
        <w:t xml:space="preserve"> PÚBLICA, </w:t>
      </w:r>
      <w:r w:rsidR="00975756" w:rsidRPr="00281EBF">
        <w:rPr>
          <w:rFonts w:asciiTheme="majorHAnsi" w:eastAsia="Cambria" w:hAnsiTheme="majorHAnsi" w:cs="Cambria"/>
          <w:b/>
          <w:sz w:val="24"/>
        </w:rPr>
        <w:t>EM TODA EXTENSÃO DA RUA A</w:t>
      </w:r>
      <w:r w:rsidR="00975756" w:rsidRPr="00281EBF">
        <w:rPr>
          <w:rFonts w:asciiTheme="majorHAnsi" w:eastAsia="Cambria" w:hAnsiTheme="majorHAnsi" w:cs="Cambria"/>
          <w:b/>
          <w:sz w:val="24"/>
        </w:rPr>
        <w:t>NGELINA MENEZES (BECO DO BEJIM) NO BAIRRO SÃO JOSE</w:t>
      </w:r>
      <w:r w:rsidR="00975756" w:rsidRPr="00281EBF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257B40" w:rsidRPr="00281EBF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</w:t>
      </w:r>
      <w:r w:rsidR="006B67D3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257B40" w:rsidRPr="00281EBF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257B40">
      <w:pPr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5345FE" w:rsidRPr="00281EBF" w:rsidRDefault="005345FE" w:rsidP="00257B40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</w:p>
    <w:p w:rsidR="00257B40" w:rsidRPr="00281EBF" w:rsidRDefault="00257B40" w:rsidP="00257B40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257B40" w:rsidRPr="00281EBF" w:rsidRDefault="00257B40" w:rsidP="00257B40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Membros da Mesa Diretora da Câmara Municipal de Baixo Guandu/ES.</w:t>
      </w: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6E0C81" w:rsidRPr="00281EBF" w:rsidRDefault="00257B40" w:rsidP="00257B40">
      <w:pPr>
        <w:ind w:left="720"/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6E0C81" w:rsidRPr="00281EBF">
        <w:rPr>
          <w:rFonts w:asciiTheme="majorHAnsi" w:hAnsiTheme="majorHAnsi"/>
          <w:sz w:val="24"/>
          <w:szCs w:val="24"/>
        </w:rPr>
        <w:t>O presente pedido se faz necessário, visando atender as reivindicações dos moradores locais, além de proporcionar mais segurança aos cidadãos,</w:t>
      </w:r>
      <w:r w:rsidR="006E0C81" w:rsidRPr="00281EBF">
        <w:rPr>
          <w:rFonts w:asciiTheme="majorHAnsi" w:hAnsiTheme="majorHAnsi"/>
          <w:sz w:val="24"/>
          <w:szCs w:val="24"/>
        </w:rPr>
        <w:t xml:space="preserve"> </w:t>
      </w:r>
      <w:r w:rsidR="006E0C81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>tendo em vista que a falta de iluminação pública,</w:t>
      </w:r>
      <w:r w:rsidR="006E0C81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e as péssimas condições do calçamento, </w:t>
      </w:r>
      <w:r w:rsidR="006E0C81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aumenta ainda mais a sensação de insegurança, oferecendo perigo constante aos moradores do logradouro acima citado. </w:t>
      </w:r>
      <w:r w:rsidR="006E0C81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453F5F" w:rsidRPr="00281EBF" w:rsidRDefault="00453F5F" w:rsidP="00257B40">
      <w:pPr>
        <w:ind w:left="720"/>
        <w:jc w:val="both"/>
        <w:rPr>
          <w:rFonts w:asciiTheme="majorHAnsi" w:hAnsiTheme="majorHAnsi"/>
          <w:sz w:val="24"/>
          <w:szCs w:val="24"/>
        </w:rPr>
      </w:pPr>
    </w:p>
    <w:p w:rsidR="00257B40" w:rsidRPr="00281EBF" w:rsidRDefault="00257B40" w:rsidP="00257B40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257B40" w:rsidRPr="00281EBF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257B40" w:rsidRPr="00281EBF" w:rsidRDefault="00257B40" w:rsidP="00257B4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</w:t>
      </w:r>
      <w:r w:rsidR="006E0C81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257B40" w:rsidRPr="00281EBF" w:rsidRDefault="00257B40" w:rsidP="00257B40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257B40" w:rsidRPr="00281EBF" w:rsidRDefault="00257B40" w:rsidP="00257B4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257B4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57B40" w:rsidRPr="00281EBF" w:rsidRDefault="00257B40" w:rsidP="00257B4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57B40" w:rsidRPr="00281EBF" w:rsidRDefault="00257B40" w:rsidP="00EE1CD2">
      <w:pPr>
        <w:rPr>
          <w:rFonts w:asciiTheme="majorHAnsi" w:hAnsiTheme="majorHAnsi"/>
        </w:rPr>
      </w:pPr>
    </w:p>
    <w:p w:rsidR="00981427" w:rsidRPr="00281EBF" w:rsidRDefault="006E0C81" w:rsidP="00981427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PEDIDO DE PROVIDÊNCIA Nº 29</w:t>
      </w:r>
      <w:r w:rsidR="00981427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sz w:val="24"/>
        </w:rPr>
      </w:pP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Senhores Membros da Mesa Diretora da Câmara Municipal de Baixo Guandu/ES.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  <w:szCs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  <w:szCs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REQUER</w:t>
      </w:r>
      <w:r w:rsidRPr="00281EBF">
        <w:rPr>
          <w:rFonts w:asciiTheme="majorHAnsi" w:eastAsia="Cambria" w:hAnsiTheme="majorHAnsi" w:cs="Cambria"/>
          <w:sz w:val="24"/>
          <w:szCs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  <w:szCs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  <w:szCs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, </w:t>
      </w:r>
      <w:r w:rsidRPr="00281EBF">
        <w:rPr>
          <w:rFonts w:asciiTheme="majorHAnsi" w:eastAsia="Cambria" w:hAnsiTheme="majorHAnsi" w:cs="Cambria"/>
          <w:sz w:val="24"/>
          <w:szCs w:val="24"/>
        </w:rPr>
        <w:t xml:space="preserve">após deliberação do Plenário, providências no que tange: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“</w:t>
      </w:r>
      <w:r w:rsidR="00DA115A" w:rsidRPr="00281EBF">
        <w:rPr>
          <w:rFonts w:asciiTheme="majorHAnsi" w:eastAsia="Cambria" w:hAnsiTheme="majorHAnsi" w:cs="Cambria"/>
          <w:b/>
          <w:sz w:val="24"/>
          <w:szCs w:val="24"/>
        </w:rPr>
        <w:t xml:space="preserve">A MANUTENÇÃO DA RUA PORTO SEGURO (ATRÁZ DA MECÂNICA DETONE),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NO BAIRRO </w:t>
      </w:r>
      <w:r w:rsidR="00DA115A" w:rsidRPr="00281EBF">
        <w:rPr>
          <w:rFonts w:asciiTheme="majorHAnsi" w:eastAsia="Cambria" w:hAnsiTheme="majorHAnsi" w:cs="Cambria"/>
          <w:b/>
          <w:sz w:val="24"/>
          <w:szCs w:val="24"/>
        </w:rPr>
        <w:t>VAL PARAÍSO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 NESTE MUNICÍPIO BAIXO GUANDU/ES”.</w:t>
      </w:r>
    </w:p>
    <w:p w:rsidR="00981427" w:rsidRPr="00281EBF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281EBF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Câmara Municipal de Baixo Guandu - ES, Plenário Monsenhor Alonso Leite, </w:t>
      </w:r>
      <w:r w:rsidR="00DA115A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981427" w:rsidRPr="00281EBF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981427">
      <w:pPr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981427" w:rsidRPr="00281EBF" w:rsidRDefault="00981427" w:rsidP="00981427">
      <w:pPr>
        <w:ind w:left="720"/>
        <w:jc w:val="center"/>
        <w:rPr>
          <w:rFonts w:asciiTheme="majorHAnsi" w:eastAsia="Cambria" w:hAnsiTheme="majorHAnsi" w:cs="Cambria"/>
          <w:b/>
          <w:sz w:val="24"/>
          <w:szCs w:val="24"/>
          <w:u w:val="single"/>
        </w:rPr>
      </w:pP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  <w:szCs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Senhores Membros da Mesa Diretora da Câmara Municipal de Baixo Guandu/ES.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6F0D90" w:rsidRPr="00281EBF" w:rsidRDefault="00981427" w:rsidP="00981427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780297" w:rsidRPr="00281EBF">
        <w:rPr>
          <w:rFonts w:asciiTheme="majorHAnsi" w:hAnsiTheme="majorHAnsi"/>
          <w:sz w:val="24"/>
          <w:szCs w:val="24"/>
        </w:rPr>
        <w:t xml:space="preserve">O presente pedido se faz necessário, visando atender os moradores locais, além de proporcionar mais segurança aos cidadãos, haja vista que as condições estão precária, simplesmente intransitável, com muitos buracos e valetas. </w:t>
      </w:r>
      <w:r w:rsidR="00780297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281EBF" w:rsidRDefault="00981427" w:rsidP="00981427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981427" w:rsidRPr="00281EBF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981427" w:rsidRPr="00281EBF" w:rsidRDefault="00981427" w:rsidP="0098142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281EBF" w:rsidRDefault="00981427" w:rsidP="0098142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Câmara Municipal de Baixo Guandu – ES, Plenário Monsenhor Alonso Leite, </w:t>
      </w:r>
      <w:r w:rsidR="00780297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981427" w:rsidRPr="00281EBF" w:rsidRDefault="00981427" w:rsidP="0098142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81427" w:rsidRPr="00281EBF" w:rsidRDefault="00981427" w:rsidP="0098142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81427" w:rsidRPr="00281EBF" w:rsidRDefault="00981427" w:rsidP="0098142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81427" w:rsidRPr="00281EBF" w:rsidRDefault="00981427" w:rsidP="00981427">
      <w:pPr>
        <w:ind w:left="720"/>
        <w:rPr>
          <w:rFonts w:asciiTheme="majorHAnsi" w:eastAsia="Courier New" w:hAnsiTheme="majorHAnsi" w:cs="Courier New"/>
          <w:sz w:val="24"/>
        </w:rPr>
      </w:pPr>
    </w:p>
    <w:p w:rsidR="00BA5D5E" w:rsidRPr="00281EBF" w:rsidRDefault="00780297" w:rsidP="00BA5D5E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PEDIDO DE PROVIDÊNCIA Nº 30</w:t>
      </w:r>
      <w:r w:rsidR="00BA5D5E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sz w:val="24"/>
        </w:rPr>
      </w:pP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sz w:val="24"/>
        </w:rPr>
      </w:pP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281EBF">
        <w:rPr>
          <w:rFonts w:asciiTheme="majorHAnsi" w:eastAsia="Cambria" w:hAnsiTheme="majorHAnsi" w:cs="Cambria"/>
          <w:b/>
          <w:sz w:val="24"/>
        </w:rPr>
        <w:t>“</w:t>
      </w:r>
      <w:r w:rsidR="00780297" w:rsidRPr="00281EBF">
        <w:rPr>
          <w:rFonts w:asciiTheme="majorHAnsi" w:eastAsia="Cambria" w:hAnsiTheme="majorHAnsi" w:cs="Cambria"/>
          <w:b/>
          <w:sz w:val="24"/>
        </w:rPr>
        <w:t>A COBERTURA DA QUADRA ESPORTIVA DA ESCOLA JOÃO JULIO CARDOSO NO BAIRRO VAL PARAÍSO</w:t>
      </w:r>
      <w:r w:rsidR="00F42D9B" w:rsidRPr="00281EBF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BA5D5E" w:rsidRPr="00281EBF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</w:t>
      </w:r>
      <w:r w:rsidR="00780297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BA5D5E" w:rsidRPr="00281EBF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BA5D5E">
      <w:pPr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Senhores Membros da Mesa Diretora da Câmara Municipal de Baixo Guandu/ES.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BA5D5E" w:rsidRPr="00281EBF" w:rsidRDefault="00BA5D5E" w:rsidP="00BA5D5E">
      <w:pPr>
        <w:ind w:left="720"/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CD243F" w:rsidRPr="00281EBF">
        <w:rPr>
          <w:rFonts w:asciiTheme="majorHAnsi" w:hAnsiTheme="majorHAnsi"/>
          <w:sz w:val="24"/>
          <w:szCs w:val="24"/>
        </w:rPr>
        <w:t>O presente pedido se faz necessário, visando atender as reivindicações d</w:t>
      </w:r>
      <w:r w:rsidR="00CD243F" w:rsidRPr="00281EBF">
        <w:rPr>
          <w:rFonts w:asciiTheme="majorHAnsi" w:hAnsiTheme="majorHAnsi"/>
          <w:sz w:val="24"/>
          <w:szCs w:val="24"/>
        </w:rPr>
        <w:t xml:space="preserve">os moradores locais </w:t>
      </w:r>
      <w:r w:rsidR="00780297" w:rsidRPr="00281EBF">
        <w:rPr>
          <w:rFonts w:asciiTheme="majorHAnsi" w:hAnsiTheme="majorHAnsi"/>
          <w:sz w:val="24"/>
          <w:szCs w:val="24"/>
        </w:rPr>
        <w:t xml:space="preserve">e estudantes da referida escola acima citada, </w:t>
      </w:r>
      <w:r w:rsidR="006C2A4C" w:rsidRPr="00281EBF">
        <w:rPr>
          <w:rFonts w:asciiTheme="majorHAnsi" w:hAnsiTheme="majorHAnsi"/>
          <w:sz w:val="24"/>
          <w:szCs w:val="24"/>
        </w:rPr>
        <w:t>além</w:t>
      </w:r>
      <w:r w:rsidR="00780297" w:rsidRPr="00281EBF">
        <w:rPr>
          <w:rFonts w:asciiTheme="majorHAnsi" w:hAnsiTheme="majorHAnsi"/>
          <w:sz w:val="24"/>
          <w:szCs w:val="24"/>
        </w:rPr>
        <w:t xml:space="preserve"> de proporcionar mais segurança e conforto </w:t>
      </w:r>
      <w:r w:rsidR="006C2A4C" w:rsidRPr="00281EBF">
        <w:rPr>
          <w:rFonts w:asciiTheme="majorHAnsi" w:hAnsiTheme="majorHAnsi"/>
          <w:sz w:val="24"/>
          <w:szCs w:val="24"/>
        </w:rPr>
        <w:t xml:space="preserve">aos </w:t>
      </w:r>
      <w:r w:rsidR="00780297" w:rsidRPr="00281EBF">
        <w:rPr>
          <w:rFonts w:asciiTheme="majorHAnsi" w:hAnsiTheme="majorHAnsi"/>
          <w:sz w:val="24"/>
          <w:szCs w:val="24"/>
        </w:rPr>
        <w:t>alunos e professores</w:t>
      </w:r>
      <w:r w:rsidR="00CD243F" w:rsidRPr="00281EBF">
        <w:rPr>
          <w:rFonts w:asciiTheme="majorHAnsi" w:hAnsiTheme="majorHAnsi"/>
          <w:sz w:val="24"/>
          <w:szCs w:val="24"/>
        </w:rPr>
        <w:t xml:space="preserve">, nos dias de chuva e sol quente. A cobertura da quadra escolar beneficiará a comunidade local. </w:t>
      </w:r>
      <w:r w:rsidR="006C2A4C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            Esclarece ainda, que tal procedimento é de competência do Município.</w:t>
      </w:r>
    </w:p>
    <w:p w:rsidR="00BA5D5E" w:rsidRPr="00281EBF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</w:rPr>
        <w:t>JUSTIÇA.</w:t>
      </w:r>
    </w:p>
    <w:p w:rsidR="00BA5D5E" w:rsidRPr="00281EBF" w:rsidRDefault="00BA5D5E" w:rsidP="00BA5D5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</w:t>
      </w:r>
      <w:r w:rsidR="00CD243F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BA5D5E" w:rsidRPr="00281EBF" w:rsidRDefault="00BA5D5E" w:rsidP="00BA5D5E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BA5D5E" w:rsidRPr="00281EBF" w:rsidRDefault="00BA5D5E" w:rsidP="00BA5D5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6ED7" w:rsidRPr="00281EBF" w:rsidRDefault="00136ED7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163112" w:rsidRPr="00281EBF" w:rsidRDefault="00163112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BA5D5E" w:rsidRPr="00281EBF" w:rsidRDefault="00BA5D5E" w:rsidP="00BA5D5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6F42E8" w:rsidRPr="00281EBF" w:rsidRDefault="006F42E8" w:rsidP="00900E17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900E17" w:rsidRPr="00281EBF" w:rsidRDefault="00CD243F" w:rsidP="00900E17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PEDIDO DE PROVIDÊNCIA Nº 31</w:t>
      </w:r>
      <w:r w:rsidR="00900E17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900E17" w:rsidRPr="00281EBF" w:rsidRDefault="00900E17" w:rsidP="00900E17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900E17" w:rsidRPr="00281EBF" w:rsidRDefault="00900E17" w:rsidP="00900E17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900E17" w:rsidRPr="00281EBF" w:rsidRDefault="00900E17" w:rsidP="00900E17">
      <w:pPr>
        <w:jc w:val="both"/>
        <w:rPr>
          <w:rFonts w:asciiTheme="majorHAnsi" w:eastAsia="Cambria" w:hAnsiTheme="majorHAnsi" w:cs="Cambria"/>
          <w:sz w:val="24"/>
        </w:rPr>
      </w:pPr>
    </w:p>
    <w:p w:rsidR="00900E17" w:rsidRPr="00281EBF" w:rsidRDefault="00900E17" w:rsidP="00900E17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900E17" w:rsidRPr="00281EBF" w:rsidRDefault="00900E17" w:rsidP="00900E17">
      <w:pPr>
        <w:jc w:val="both"/>
        <w:rPr>
          <w:rFonts w:asciiTheme="majorHAnsi" w:eastAsia="Cambria" w:hAnsiTheme="majorHAnsi" w:cs="Cambria"/>
          <w:sz w:val="24"/>
        </w:rPr>
      </w:pPr>
    </w:p>
    <w:p w:rsidR="00900E17" w:rsidRPr="00281EBF" w:rsidRDefault="00900E17" w:rsidP="00900E17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CD243F" w:rsidRPr="00281EBF">
        <w:rPr>
          <w:rFonts w:asciiTheme="majorHAnsi" w:eastAsia="Cambria" w:hAnsiTheme="majorHAnsi" w:cs="Cambria"/>
          <w:b/>
          <w:sz w:val="24"/>
        </w:rPr>
        <w:t>“A LIMPEZA DE</w:t>
      </w:r>
      <w:r w:rsidR="00CD243F" w:rsidRPr="00281EBF">
        <w:rPr>
          <w:rFonts w:asciiTheme="majorHAnsi" w:eastAsia="Cambria" w:hAnsiTheme="majorHAnsi" w:cs="Cambria"/>
          <w:b/>
          <w:sz w:val="24"/>
        </w:rPr>
        <w:t xml:space="preserve"> RUA E RECOLHIMENTOS DE E</w:t>
      </w:r>
      <w:r w:rsidR="00CD243F" w:rsidRPr="00281EBF">
        <w:rPr>
          <w:rFonts w:asciiTheme="majorHAnsi" w:eastAsia="Cambria" w:hAnsiTheme="majorHAnsi" w:cs="Cambria"/>
          <w:b/>
          <w:sz w:val="24"/>
        </w:rPr>
        <w:t xml:space="preserve">NTULHOS, NO FINAL DA RUA OTAVIANO FERREIRA </w:t>
      </w:r>
      <w:r w:rsidR="00CD243F" w:rsidRPr="00281EBF">
        <w:rPr>
          <w:rFonts w:asciiTheme="majorHAnsi" w:eastAsia="Cambria" w:hAnsiTheme="majorHAnsi" w:cs="Cambria"/>
          <w:b/>
          <w:sz w:val="24"/>
        </w:rPr>
        <w:t xml:space="preserve">NO BAIRRO </w:t>
      </w:r>
      <w:r w:rsidR="00CD243F" w:rsidRPr="00281EBF">
        <w:rPr>
          <w:rFonts w:asciiTheme="majorHAnsi" w:eastAsia="Cambria" w:hAnsiTheme="majorHAnsi" w:cs="Cambria"/>
          <w:b/>
          <w:sz w:val="24"/>
        </w:rPr>
        <w:t>SÃO JOSÉ</w:t>
      </w:r>
      <w:r w:rsidR="00CD243F" w:rsidRPr="00281EBF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900E17" w:rsidRPr="00281EBF" w:rsidRDefault="00900E17" w:rsidP="00900E1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Câmara Municipal de Baixo Guandu - ES, Plenár</w:t>
      </w:r>
      <w:r w:rsidR="004B0A2F" w:rsidRPr="00281EBF">
        <w:rPr>
          <w:rFonts w:asciiTheme="majorHAnsi" w:eastAsia="Cambria" w:hAnsiTheme="majorHAnsi" w:cs="Cambria"/>
          <w:b/>
          <w:sz w:val="24"/>
        </w:rPr>
        <w:t xml:space="preserve">io Monsenhor Alonso Leite, </w:t>
      </w:r>
      <w:r w:rsidR="00CD243F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900E17" w:rsidRPr="00281EBF" w:rsidRDefault="00900E17" w:rsidP="00900E17">
      <w:pPr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rPr>
          <w:rFonts w:asciiTheme="majorHAnsi" w:eastAsia="Cambria" w:hAnsiTheme="majorHAnsi" w:cs="Cambria"/>
          <w:b/>
          <w:sz w:val="24"/>
        </w:rPr>
      </w:pPr>
    </w:p>
    <w:p w:rsidR="004B0A2F" w:rsidRPr="00281EBF" w:rsidRDefault="004B0A2F" w:rsidP="00900E17">
      <w:pPr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D243F" w:rsidRPr="00281EBF" w:rsidRDefault="00CD243F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00E17" w:rsidRPr="00281EBF" w:rsidRDefault="00900E17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00E17" w:rsidRPr="00281EBF" w:rsidRDefault="00900E17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00E17" w:rsidRPr="00281EBF" w:rsidRDefault="00900E17" w:rsidP="00900E17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900E17" w:rsidRPr="00281EBF" w:rsidRDefault="00900E17" w:rsidP="00900E17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900E17" w:rsidRPr="00281EBF" w:rsidRDefault="00900E17" w:rsidP="00900E1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ores Membros da Mesa Diretora da Câmara Municipal de Baixo Guandu/ES.</w:t>
      </w:r>
    </w:p>
    <w:p w:rsidR="00900E17" w:rsidRPr="00281EBF" w:rsidRDefault="00900E17" w:rsidP="00900E1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900E17" w:rsidRPr="00281EBF" w:rsidRDefault="00900E17" w:rsidP="00900E17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="00B87812" w:rsidRPr="00281EBF">
        <w:rPr>
          <w:rFonts w:asciiTheme="majorHAnsi" w:hAnsiTheme="majorHAnsi"/>
          <w:sz w:val="24"/>
          <w:szCs w:val="24"/>
        </w:rPr>
        <w:t>O presente pedido se faz necessário, visando atender as reivindicações dos moradores locais</w:t>
      </w:r>
      <w:r w:rsidR="00B87812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, devido às péssimas condições do calçamento, sendo que há acúmulo de resíduos descartados e matos nas encostas das calçadas, da referida via, necessitando de limpeza e manutenção. </w:t>
      </w:r>
      <w:r w:rsidR="00B87812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B87812" w:rsidRPr="00281EBF" w:rsidRDefault="00B87812" w:rsidP="00900E17">
      <w:pPr>
        <w:ind w:left="720"/>
        <w:jc w:val="both"/>
        <w:rPr>
          <w:rFonts w:asciiTheme="majorHAnsi" w:hAnsiTheme="majorHAnsi"/>
          <w:sz w:val="24"/>
          <w:szCs w:val="24"/>
        </w:rPr>
      </w:pPr>
    </w:p>
    <w:p w:rsidR="00900E17" w:rsidRPr="00281EBF" w:rsidRDefault="00900E17" w:rsidP="00900E17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900E17" w:rsidRPr="00281EBF" w:rsidRDefault="00900E17" w:rsidP="00900E1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900E17" w:rsidRPr="00281EBF" w:rsidRDefault="00900E17" w:rsidP="00900E1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</w:t>
      </w:r>
      <w:r w:rsidR="00CD243F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900E17" w:rsidRPr="00281EBF" w:rsidRDefault="00900E17" w:rsidP="00900E1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B0A2F" w:rsidRPr="00281EBF" w:rsidRDefault="004B0A2F" w:rsidP="00900E1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B0A2F" w:rsidRPr="00281EBF" w:rsidRDefault="004B0A2F" w:rsidP="00900E1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00E17" w:rsidRPr="00281EBF" w:rsidRDefault="00900E17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00E17" w:rsidRPr="00281EBF" w:rsidRDefault="00900E17" w:rsidP="00900E1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00E17" w:rsidRPr="00281EBF" w:rsidRDefault="00900E17" w:rsidP="00900E17">
      <w:pPr>
        <w:rPr>
          <w:rFonts w:asciiTheme="majorHAnsi" w:hAnsiTheme="majorHAnsi"/>
        </w:rPr>
      </w:pPr>
    </w:p>
    <w:p w:rsidR="00230377" w:rsidRPr="00281EBF" w:rsidRDefault="00230377" w:rsidP="00230377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 xml:space="preserve">PEDIDO DE PROVIDÊNCIA Nº </w:t>
      </w:r>
      <w:r w:rsidR="00B87812" w:rsidRPr="00281EBF">
        <w:rPr>
          <w:rFonts w:asciiTheme="majorHAnsi" w:eastAsia="Cambria" w:hAnsiTheme="majorHAnsi" w:cs="Cambria"/>
          <w:b/>
          <w:sz w:val="28"/>
        </w:rPr>
        <w:t>32</w:t>
      </w:r>
      <w:r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230377" w:rsidRPr="00281EBF" w:rsidRDefault="00230377" w:rsidP="00230377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230377" w:rsidRPr="00281EBF" w:rsidRDefault="00230377" w:rsidP="00230377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230377" w:rsidRPr="00281EBF" w:rsidRDefault="00230377" w:rsidP="00230377">
      <w:pPr>
        <w:jc w:val="both"/>
        <w:rPr>
          <w:rFonts w:asciiTheme="majorHAnsi" w:eastAsia="Cambria" w:hAnsiTheme="majorHAnsi" w:cs="Cambria"/>
          <w:sz w:val="24"/>
        </w:rPr>
      </w:pPr>
    </w:p>
    <w:p w:rsidR="00230377" w:rsidRPr="00281EBF" w:rsidRDefault="00230377" w:rsidP="00230377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230377" w:rsidRPr="00281EBF" w:rsidRDefault="00230377" w:rsidP="00230377">
      <w:pPr>
        <w:jc w:val="both"/>
        <w:rPr>
          <w:rFonts w:asciiTheme="majorHAnsi" w:eastAsia="Cambria" w:hAnsiTheme="majorHAnsi" w:cs="Cambria"/>
          <w:sz w:val="24"/>
        </w:rPr>
      </w:pPr>
    </w:p>
    <w:p w:rsidR="00230377" w:rsidRPr="00281EBF" w:rsidRDefault="00230377" w:rsidP="00230377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2A41E1" w:rsidRPr="00281EBF">
        <w:rPr>
          <w:rFonts w:asciiTheme="majorHAnsi" w:eastAsia="Cambria" w:hAnsiTheme="majorHAnsi" w:cs="Cambria"/>
          <w:b/>
          <w:sz w:val="24"/>
        </w:rPr>
        <w:t>“</w:t>
      </w:r>
      <w:r w:rsidR="00B87812" w:rsidRPr="00281EBF">
        <w:rPr>
          <w:rFonts w:asciiTheme="majorHAnsi" w:eastAsia="Cambria" w:hAnsiTheme="majorHAnsi" w:cs="Cambria"/>
          <w:b/>
          <w:sz w:val="24"/>
        </w:rPr>
        <w:t>IMPLANTAÇÃO DE ILUMINAÇÃO PÚBLICA NO CAMPO DE FUTEBOL</w:t>
      </w:r>
      <w:r w:rsidR="00D05A48"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="00B87812" w:rsidRPr="00281EBF">
        <w:rPr>
          <w:rFonts w:asciiTheme="majorHAnsi" w:eastAsia="Cambria" w:hAnsiTheme="majorHAnsi" w:cs="Cambria"/>
          <w:b/>
          <w:sz w:val="24"/>
        </w:rPr>
        <w:t>ODILON CORTÊS NA VILA NOVA DO</w:t>
      </w:r>
      <w:r w:rsidR="00D05A48" w:rsidRPr="00281EBF">
        <w:rPr>
          <w:rFonts w:asciiTheme="majorHAnsi" w:eastAsia="Cambria" w:hAnsiTheme="majorHAnsi" w:cs="Cambria"/>
          <w:b/>
          <w:sz w:val="24"/>
        </w:rPr>
        <w:t xml:space="preserve"> BANANAL</w:t>
      </w:r>
      <w:r w:rsidR="002A41E1" w:rsidRPr="00281EBF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230377" w:rsidRPr="00281EBF" w:rsidRDefault="00230377" w:rsidP="0023037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281EBF" w:rsidRDefault="00230377" w:rsidP="0023037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Câmara Municipal de Baixo Guandu - ES, Plenár</w:t>
      </w:r>
      <w:r w:rsidR="0039619F" w:rsidRPr="00281EBF">
        <w:rPr>
          <w:rFonts w:asciiTheme="majorHAnsi" w:eastAsia="Cambria" w:hAnsiTheme="majorHAnsi" w:cs="Cambria"/>
          <w:b/>
          <w:sz w:val="24"/>
        </w:rPr>
        <w:t xml:space="preserve">io Monsenhor Alonso Leite, </w:t>
      </w:r>
      <w:r w:rsidR="00D05A48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230377" w:rsidRPr="00281EBF" w:rsidRDefault="00230377" w:rsidP="00230377">
      <w:pPr>
        <w:rPr>
          <w:rFonts w:asciiTheme="majorHAnsi" w:eastAsia="Cambria" w:hAnsiTheme="majorHAnsi" w:cs="Cambria"/>
          <w:b/>
          <w:sz w:val="24"/>
        </w:rPr>
      </w:pPr>
    </w:p>
    <w:p w:rsidR="00230377" w:rsidRPr="00281EBF" w:rsidRDefault="00230377" w:rsidP="00230377">
      <w:pPr>
        <w:rPr>
          <w:rFonts w:asciiTheme="majorHAnsi" w:eastAsia="Cambria" w:hAnsiTheme="majorHAnsi" w:cs="Cambria"/>
          <w:b/>
          <w:sz w:val="24"/>
        </w:rPr>
      </w:pPr>
    </w:p>
    <w:p w:rsidR="00230377" w:rsidRPr="00281EBF" w:rsidRDefault="00230377" w:rsidP="00230377">
      <w:pPr>
        <w:rPr>
          <w:rFonts w:asciiTheme="majorHAnsi" w:eastAsia="Cambria" w:hAnsiTheme="majorHAnsi" w:cs="Cambria"/>
          <w:b/>
          <w:sz w:val="24"/>
        </w:rPr>
      </w:pPr>
    </w:p>
    <w:p w:rsidR="00230377" w:rsidRPr="00281EBF" w:rsidRDefault="00230377" w:rsidP="00230377">
      <w:pPr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230377">
      <w:pPr>
        <w:rPr>
          <w:rFonts w:asciiTheme="majorHAnsi" w:eastAsia="Cambria" w:hAnsiTheme="majorHAnsi" w:cs="Cambria"/>
          <w:b/>
          <w:sz w:val="24"/>
        </w:rPr>
      </w:pPr>
    </w:p>
    <w:p w:rsidR="00230377" w:rsidRPr="00281EBF" w:rsidRDefault="00230377" w:rsidP="00230377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D05A48" w:rsidRPr="00281EBF" w:rsidRDefault="00D05A48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230377" w:rsidRPr="00281EBF" w:rsidRDefault="00230377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30377" w:rsidRPr="00281EBF" w:rsidRDefault="00230377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30377" w:rsidRPr="00281EBF" w:rsidRDefault="00230377" w:rsidP="00230377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281EBF" w:rsidRDefault="00230377" w:rsidP="00230377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230377" w:rsidRPr="00281EBF" w:rsidRDefault="00230377" w:rsidP="00230377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230377" w:rsidRPr="00281EBF" w:rsidRDefault="00230377" w:rsidP="00230377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Membros da Mesa Diretora da Câmara Municipal de Baixo Guandu/ES.</w:t>
      </w:r>
    </w:p>
    <w:p w:rsidR="00230377" w:rsidRPr="00281EBF" w:rsidRDefault="00230377" w:rsidP="00230377">
      <w:pPr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002643" w:rsidRPr="00281EBF" w:rsidRDefault="00230377" w:rsidP="00002643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: </w:t>
      </w:r>
      <w:r w:rsidRPr="00281EBF">
        <w:rPr>
          <w:rFonts w:asciiTheme="majorHAnsi" w:hAnsiTheme="majorHAnsi"/>
          <w:sz w:val="24"/>
          <w:szCs w:val="24"/>
        </w:rPr>
        <w:t>O presente pedido se faz necessári</w:t>
      </w:r>
      <w:r w:rsidR="00D05A48" w:rsidRPr="00281EBF">
        <w:rPr>
          <w:rFonts w:asciiTheme="majorHAnsi" w:hAnsiTheme="majorHAnsi"/>
          <w:sz w:val="24"/>
          <w:szCs w:val="24"/>
        </w:rPr>
        <w:t xml:space="preserve">o, visando atender as reivindicações dos moradores da comunidade local, </w:t>
      </w:r>
      <w:r w:rsidR="00D05A48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haja vista que a </w:t>
      </w:r>
      <w:r w:rsidR="00D05A48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>realização dessa obra, com certeza incentivará ainda mais a prática do esporte amador, melhorando a saú</w:t>
      </w:r>
      <w:r w:rsidR="00D05A48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de e qualidade de vida de todos. </w:t>
      </w:r>
      <w:r w:rsidR="00002643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230377" w:rsidRPr="00281EBF" w:rsidRDefault="00230377" w:rsidP="00230377">
      <w:pPr>
        <w:ind w:left="720"/>
        <w:jc w:val="both"/>
        <w:rPr>
          <w:rFonts w:asciiTheme="majorHAnsi" w:hAnsiTheme="majorHAnsi"/>
          <w:sz w:val="24"/>
          <w:szCs w:val="24"/>
        </w:rPr>
      </w:pPr>
    </w:p>
    <w:p w:rsidR="00230377" w:rsidRPr="00281EBF" w:rsidRDefault="00230377" w:rsidP="00230377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230377" w:rsidRPr="00281EBF" w:rsidRDefault="00230377" w:rsidP="00230377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230377" w:rsidRPr="00281EBF" w:rsidRDefault="00230377" w:rsidP="00230377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281EBF" w:rsidRDefault="00230377" w:rsidP="0023037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</w:t>
      </w:r>
      <w:r w:rsidR="00D05A48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230377" w:rsidRPr="00281EBF" w:rsidRDefault="00230377" w:rsidP="00230377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281EBF" w:rsidRDefault="00230377" w:rsidP="0023037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23037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23037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230377" w:rsidRPr="00281EBF" w:rsidRDefault="00230377" w:rsidP="00230377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230377" w:rsidRPr="00281EBF" w:rsidRDefault="00230377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230377" w:rsidRPr="00281EBF" w:rsidRDefault="00230377" w:rsidP="00230377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230377" w:rsidRPr="00281EBF" w:rsidRDefault="00230377" w:rsidP="00230377">
      <w:pPr>
        <w:rPr>
          <w:rFonts w:asciiTheme="majorHAnsi" w:hAnsiTheme="majorHAnsi"/>
        </w:rPr>
      </w:pPr>
    </w:p>
    <w:p w:rsidR="00353D4C" w:rsidRPr="00281EBF" w:rsidRDefault="00353D4C" w:rsidP="00453F36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 xml:space="preserve">PEDIDO DE PROVIDÊNCIA Nº </w:t>
      </w:r>
      <w:r w:rsidR="00D05A48" w:rsidRPr="00281EBF">
        <w:rPr>
          <w:rFonts w:asciiTheme="majorHAnsi" w:eastAsia="Cambria" w:hAnsiTheme="majorHAnsi" w:cs="Cambria"/>
          <w:b/>
          <w:sz w:val="28"/>
        </w:rPr>
        <w:t>33</w:t>
      </w:r>
      <w:r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353D4C" w:rsidRPr="00281EBF" w:rsidRDefault="00353D4C" w:rsidP="00353D4C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353D4C" w:rsidRPr="00281EBF" w:rsidRDefault="00353D4C" w:rsidP="00353D4C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353D4C" w:rsidRPr="00281EBF" w:rsidRDefault="00353D4C" w:rsidP="00353D4C">
      <w:pPr>
        <w:jc w:val="both"/>
        <w:rPr>
          <w:rFonts w:asciiTheme="majorHAnsi" w:eastAsia="Cambria" w:hAnsiTheme="majorHAnsi" w:cs="Cambria"/>
          <w:sz w:val="24"/>
        </w:rPr>
      </w:pPr>
    </w:p>
    <w:p w:rsidR="00353D4C" w:rsidRPr="00281EBF" w:rsidRDefault="00353D4C" w:rsidP="00353D4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353D4C" w:rsidRPr="00281EBF" w:rsidRDefault="00353D4C" w:rsidP="00353D4C">
      <w:pPr>
        <w:jc w:val="both"/>
        <w:rPr>
          <w:rFonts w:asciiTheme="majorHAnsi" w:eastAsia="Cambria" w:hAnsiTheme="majorHAnsi" w:cs="Cambria"/>
          <w:sz w:val="24"/>
        </w:rPr>
      </w:pPr>
    </w:p>
    <w:p w:rsidR="00353D4C" w:rsidRPr="00281EBF" w:rsidRDefault="00353D4C" w:rsidP="00353D4C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97075F" w:rsidRPr="00281EBF">
        <w:rPr>
          <w:rFonts w:asciiTheme="majorHAnsi" w:eastAsia="Cambria" w:hAnsiTheme="majorHAnsi" w:cs="Cambria"/>
          <w:b/>
          <w:sz w:val="24"/>
        </w:rPr>
        <w:t>“</w:t>
      </w:r>
      <w:r w:rsidR="0097075F" w:rsidRPr="00281EBF">
        <w:rPr>
          <w:rFonts w:asciiTheme="majorHAnsi" w:eastAsia="Cambria" w:hAnsiTheme="majorHAnsi" w:cs="Cambria"/>
          <w:b/>
          <w:sz w:val="24"/>
        </w:rPr>
        <w:t xml:space="preserve">A CONSTRUÇÃO DE UMA PRAÇA DE LAZER </w:t>
      </w:r>
      <w:r w:rsidR="0097075F" w:rsidRPr="00281EBF">
        <w:rPr>
          <w:rFonts w:asciiTheme="majorHAnsi" w:eastAsia="Cambria" w:hAnsiTheme="majorHAnsi" w:cs="Cambria"/>
          <w:b/>
          <w:sz w:val="24"/>
        </w:rPr>
        <w:t>NA VILA NOVA DO BANANAL, NESTE MUNICÍPIO BAIXO GUANDU/ES”.</w:t>
      </w:r>
    </w:p>
    <w:p w:rsidR="00353D4C" w:rsidRPr="00281EBF" w:rsidRDefault="00353D4C" w:rsidP="00353D4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281EBF" w:rsidRDefault="00353D4C" w:rsidP="00353D4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</w:t>
      </w:r>
      <w:r w:rsidR="0097075F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353D4C" w:rsidRPr="00281EBF" w:rsidRDefault="00353D4C" w:rsidP="00353D4C">
      <w:pPr>
        <w:rPr>
          <w:rFonts w:asciiTheme="majorHAnsi" w:eastAsia="Cambria" w:hAnsiTheme="majorHAnsi" w:cs="Cambria"/>
          <w:b/>
          <w:sz w:val="24"/>
        </w:rPr>
      </w:pPr>
    </w:p>
    <w:p w:rsidR="00353D4C" w:rsidRPr="00281EBF" w:rsidRDefault="00353D4C" w:rsidP="00353D4C">
      <w:pPr>
        <w:rPr>
          <w:rFonts w:asciiTheme="majorHAnsi" w:eastAsia="Cambria" w:hAnsiTheme="majorHAnsi" w:cs="Cambria"/>
          <w:b/>
          <w:sz w:val="24"/>
        </w:rPr>
      </w:pPr>
    </w:p>
    <w:p w:rsidR="00353D4C" w:rsidRPr="00281EBF" w:rsidRDefault="00353D4C" w:rsidP="00353D4C">
      <w:pPr>
        <w:rPr>
          <w:rFonts w:asciiTheme="majorHAnsi" w:eastAsia="Cambria" w:hAnsiTheme="majorHAnsi" w:cs="Cambria"/>
          <w:b/>
          <w:sz w:val="24"/>
        </w:rPr>
      </w:pPr>
    </w:p>
    <w:p w:rsidR="00353D4C" w:rsidRPr="00281EBF" w:rsidRDefault="00353D4C" w:rsidP="00353D4C">
      <w:pPr>
        <w:rPr>
          <w:rFonts w:asciiTheme="majorHAnsi" w:eastAsia="Cambria" w:hAnsiTheme="majorHAnsi" w:cs="Cambria"/>
          <w:b/>
          <w:sz w:val="24"/>
        </w:rPr>
      </w:pPr>
    </w:p>
    <w:p w:rsidR="00353D4C" w:rsidRPr="00281EBF" w:rsidRDefault="00353D4C" w:rsidP="00353D4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63112" w:rsidRPr="00281EBF" w:rsidRDefault="00163112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7075F" w:rsidRPr="00281EBF" w:rsidRDefault="0097075F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7075F" w:rsidRPr="00281EBF" w:rsidRDefault="0097075F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353D4C" w:rsidRPr="00281EBF" w:rsidRDefault="00353D4C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353D4C" w:rsidRPr="00281EBF" w:rsidRDefault="00353D4C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353D4C" w:rsidRPr="00281EBF" w:rsidRDefault="00353D4C" w:rsidP="00353D4C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281EBF" w:rsidRDefault="00353D4C" w:rsidP="00353D4C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353D4C" w:rsidRPr="00281EBF" w:rsidRDefault="00353D4C" w:rsidP="00353D4C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353D4C" w:rsidRPr="00281EBF" w:rsidRDefault="00353D4C" w:rsidP="00353D4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353D4C" w:rsidRPr="00281EBF" w:rsidRDefault="00353D4C" w:rsidP="00353D4C">
      <w:pPr>
        <w:jc w:val="both"/>
        <w:rPr>
          <w:rFonts w:asciiTheme="majorHAnsi" w:eastAsia="Cambria" w:hAnsiTheme="majorHAnsi" w:cs="Cambria"/>
          <w:sz w:val="24"/>
        </w:rPr>
      </w:pPr>
    </w:p>
    <w:p w:rsidR="00002643" w:rsidRPr="00281EBF" w:rsidRDefault="00353D4C" w:rsidP="00002643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</w:rPr>
        <w:t xml:space="preserve">: </w:t>
      </w:r>
      <w:r w:rsidR="0097075F" w:rsidRPr="00281EBF">
        <w:rPr>
          <w:rFonts w:asciiTheme="majorHAnsi" w:hAnsiTheme="majorHAnsi"/>
          <w:sz w:val="24"/>
          <w:szCs w:val="24"/>
        </w:rPr>
        <w:t xml:space="preserve">O presente pedido se faz necessário, visando atender as reivindicações dos moradores da comunidade local, </w:t>
      </w:r>
      <w:r w:rsidR="0097075F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haja vista que a realização dessa obra, </w:t>
      </w:r>
      <w:r w:rsidR="0097075F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>irá proporcionar conforto e lazer</w:t>
      </w:r>
      <w:r w:rsidR="0097075F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, melhorando a saúde e qualidade de vida de todos. </w:t>
      </w:r>
      <w:r w:rsidR="0097075F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0B3009" w:rsidRPr="00281EBF" w:rsidRDefault="000B3009" w:rsidP="00353D4C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353D4C" w:rsidRPr="00281EBF" w:rsidRDefault="00353D4C" w:rsidP="00353D4C">
      <w:pPr>
        <w:jc w:val="both"/>
        <w:rPr>
          <w:rFonts w:asciiTheme="majorHAnsi" w:eastAsia="Cambria" w:hAnsiTheme="majorHAnsi" w:cs="Cambria"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            Esclarece ainda, que tal procedimento é de competência do Município.</w:t>
      </w:r>
    </w:p>
    <w:p w:rsidR="00353D4C" w:rsidRPr="00281EBF" w:rsidRDefault="00353D4C" w:rsidP="00353D4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</w:rPr>
        <w:t>JUSTIÇA.</w:t>
      </w:r>
    </w:p>
    <w:p w:rsidR="00353D4C" w:rsidRPr="00281EBF" w:rsidRDefault="00353D4C" w:rsidP="00353D4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281EBF" w:rsidRDefault="00353D4C" w:rsidP="00353D4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</w:t>
      </w:r>
      <w:r w:rsidR="0097075F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353D4C" w:rsidRPr="00281EBF" w:rsidRDefault="00353D4C" w:rsidP="00353D4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281EBF" w:rsidRDefault="00353D4C" w:rsidP="00353D4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53F36" w:rsidRPr="00281EBF" w:rsidRDefault="00453F36" w:rsidP="00353D4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522D05" w:rsidRPr="00281EBF" w:rsidRDefault="00522D05" w:rsidP="00353D4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522D05" w:rsidRPr="00281EBF" w:rsidRDefault="00522D05" w:rsidP="00353D4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53F36" w:rsidRPr="00281EBF" w:rsidRDefault="00453F36" w:rsidP="00353D4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353D4C" w:rsidRPr="00281EBF" w:rsidRDefault="00353D4C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353D4C" w:rsidRPr="00281EBF" w:rsidRDefault="00353D4C" w:rsidP="00353D4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353D4C" w:rsidRPr="00281EBF" w:rsidRDefault="00353D4C" w:rsidP="00353D4C">
      <w:pPr>
        <w:ind w:left="720"/>
        <w:rPr>
          <w:rFonts w:asciiTheme="majorHAnsi" w:eastAsia="Courier New" w:hAnsiTheme="majorHAnsi" w:cs="Courier New"/>
          <w:sz w:val="24"/>
        </w:rPr>
      </w:pPr>
    </w:p>
    <w:p w:rsidR="009C44C0" w:rsidRPr="00281EBF" w:rsidRDefault="00522D05" w:rsidP="009C44C0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PEDIDO DE PROVIDÊNCIA Nº 34</w:t>
      </w:r>
      <w:r w:rsidR="009C44C0"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9C44C0" w:rsidRPr="00281EBF" w:rsidRDefault="009C44C0" w:rsidP="009C44C0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9C44C0" w:rsidRPr="00281EBF" w:rsidRDefault="009C44C0" w:rsidP="009C44C0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9C44C0" w:rsidRPr="00281EBF" w:rsidRDefault="009C44C0" w:rsidP="009C44C0">
      <w:pPr>
        <w:jc w:val="both"/>
        <w:rPr>
          <w:rFonts w:asciiTheme="majorHAnsi" w:eastAsia="Cambria" w:hAnsiTheme="majorHAnsi" w:cs="Cambria"/>
          <w:sz w:val="24"/>
        </w:rPr>
      </w:pPr>
    </w:p>
    <w:p w:rsidR="009C44C0" w:rsidRPr="00281EBF" w:rsidRDefault="009C44C0" w:rsidP="009C44C0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9C44C0" w:rsidRPr="00281EBF" w:rsidRDefault="009C44C0" w:rsidP="009C44C0">
      <w:pPr>
        <w:jc w:val="both"/>
        <w:rPr>
          <w:rFonts w:asciiTheme="majorHAnsi" w:eastAsia="Cambria" w:hAnsiTheme="majorHAnsi" w:cs="Cambria"/>
          <w:sz w:val="24"/>
        </w:rPr>
      </w:pPr>
    </w:p>
    <w:p w:rsidR="009C44C0" w:rsidRPr="00281EBF" w:rsidRDefault="009C44C0" w:rsidP="009C44C0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76692B" w:rsidRPr="00281EBF">
        <w:rPr>
          <w:rFonts w:asciiTheme="majorHAnsi" w:eastAsia="Cambria" w:hAnsiTheme="majorHAnsi" w:cs="Cambria"/>
          <w:b/>
          <w:sz w:val="24"/>
        </w:rPr>
        <w:t>“A REPARAÇÃO E TROCA D</w:t>
      </w:r>
      <w:r w:rsidR="0076692B" w:rsidRPr="00281EBF">
        <w:rPr>
          <w:rFonts w:asciiTheme="majorHAnsi" w:eastAsia="Cambria" w:hAnsiTheme="majorHAnsi" w:cs="Cambria"/>
          <w:b/>
          <w:sz w:val="24"/>
        </w:rPr>
        <w:t>E LÂMPADAS DE ILUMINAÇÃO NA RUA ALFREDO BERGER,</w:t>
      </w:r>
      <w:r w:rsidR="0076692B"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="0076692B" w:rsidRPr="00281EBF">
        <w:rPr>
          <w:rFonts w:asciiTheme="majorHAnsi" w:eastAsia="Cambria" w:hAnsiTheme="majorHAnsi" w:cs="Cambria"/>
          <w:b/>
          <w:sz w:val="24"/>
        </w:rPr>
        <w:t>EM FRENTE ÀS DUAS PRAÇAS E EM FRENTE O NÚMERO 165</w:t>
      </w:r>
      <w:r w:rsidR="0076692B" w:rsidRPr="00281EBF">
        <w:rPr>
          <w:rFonts w:asciiTheme="majorHAnsi" w:eastAsia="Cambria" w:hAnsiTheme="majorHAnsi" w:cs="Cambria"/>
          <w:b/>
          <w:sz w:val="24"/>
        </w:rPr>
        <w:t>, NO BAIRRO RICARDO HOLZ, NESTE MUNICÍPIO BAIXO GUANDU/ES”.</w:t>
      </w:r>
    </w:p>
    <w:p w:rsidR="009C44C0" w:rsidRPr="00281EBF" w:rsidRDefault="009C44C0" w:rsidP="009C44C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Leite, </w:t>
      </w:r>
      <w:r w:rsidR="00522D05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9C44C0" w:rsidRPr="00281EBF" w:rsidRDefault="009C44C0" w:rsidP="009C44C0">
      <w:pPr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9C44C0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6F42E8" w:rsidRPr="00281EBF" w:rsidRDefault="006F42E8" w:rsidP="009C44C0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C44C0" w:rsidRPr="00281EBF" w:rsidRDefault="009C44C0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9C44C0" w:rsidRPr="00281EBF" w:rsidRDefault="009C44C0" w:rsidP="009C44C0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9C44C0" w:rsidRPr="00281EBF" w:rsidRDefault="009C44C0" w:rsidP="009C44C0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9C44C0" w:rsidRPr="00281EBF" w:rsidRDefault="009C44C0" w:rsidP="009C44C0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9C44C0" w:rsidRPr="00281EBF" w:rsidRDefault="009C44C0" w:rsidP="009C44C0">
      <w:pPr>
        <w:jc w:val="both"/>
        <w:rPr>
          <w:rFonts w:asciiTheme="majorHAnsi" w:eastAsia="Cambria" w:hAnsiTheme="majorHAnsi" w:cs="Cambria"/>
          <w:sz w:val="24"/>
        </w:rPr>
      </w:pPr>
    </w:p>
    <w:p w:rsidR="005F09CF" w:rsidRPr="00281EBF" w:rsidRDefault="009C44C0" w:rsidP="005F09CF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</w:rPr>
        <w:t xml:space="preserve">: </w:t>
      </w:r>
      <w:r w:rsidR="0076692B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>O presente pedido se faz necessário, tendo em vista que a falta de iluminação pública, aumenta ainda mais a sensação de insegurança, oferecendo perigo constante aos moradores do logradouro acima citado.</w:t>
      </w:r>
      <w:r w:rsidR="0076692B" w:rsidRPr="00281EB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="005F09CF" w:rsidRPr="00281EBF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9C44C0" w:rsidRPr="00281EBF" w:rsidRDefault="009C44C0" w:rsidP="009C44C0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9C44C0" w:rsidRPr="00281EBF" w:rsidRDefault="009C44C0" w:rsidP="009C44C0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9C44C0" w:rsidRPr="00281EBF" w:rsidRDefault="009C44C0" w:rsidP="009C44C0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9C44C0" w:rsidRPr="00281EBF" w:rsidRDefault="009C44C0" w:rsidP="009C44C0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</w:t>
      </w:r>
      <w:r w:rsidR="00522D05" w:rsidRPr="00281EBF">
        <w:rPr>
          <w:rFonts w:asciiTheme="majorHAnsi" w:eastAsia="Cambria" w:hAnsiTheme="majorHAnsi" w:cs="Cambria"/>
          <w:b/>
          <w:sz w:val="24"/>
        </w:rPr>
        <w:t>aos oito dias do mês de Março de 2021.</w:t>
      </w:r>
    </w:p>
    <w:p w:rsidR="009C44C0" w:rsidRPr="00281EBF" w:rsidRDefault="009C44C0" w:rsidP="009C44C0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C44C0" w:rsidRPr="00281EBF" w:rsidRDefault="009C44C0" w:rsidP="009C44C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4B0A2F" w:rsidRPr="00281EBF" w:rsidRDefault="004B0A2F" w:rsidP="009C44C0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FD5BC2" w:rsidRPr="00281EBF" w:rsidRDefault="00FD5BC2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16174" w:rsidRPr="00281EBF" w:rsidRDefault="00B16174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C44C0" w:rsidRPr="00281EBF" w:rsidRDefault="009C44C0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9C44C0" w:rsidRPr="00281EBF" w:rsidRDefault="009C44C0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B16174" w:rsidRPr="00281EBF" w:rsidRDefault="00B16174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16174" w:rsidRPr="00281EBF" w:rsidRDefault="00B16174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8"/>
        </w:rPr>
      </w:pPr>
      <w:r w:rsidRPr="00281EBF">
        <w:rPr>
          <w:rFonts w:asciiTheme="majorHAnsi" w:eastAsia="Cambria" w:hAnsiTheme="majorHAnsi" w:cs="Cambria"/>
          <w:b/>
          <w:sz w:val="28"/>
        </w:rPr>
        <w:lastRenderedPageBreak/>
        <w:t>PEDIDO DE PROVIDÊNCIA Nº 35</w:t>
      </w:r>
      <w:r w:rsidRPr="00281EBF">
        <w:rPr>
          <w:rFonts w:asciiTheme="majorHAnsi" w:eastAsia="Cambria" w:hAnsiTheme="majorHAnsi" w:cs="Cambria"/>
          <w:b/>
          <w:sz w:val="28"/>
        </w:rPr>
        <w:t>/2021.</w:t>
      </w: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B16174" w:rsidRPr="00281EBF" w:rsidRDefault="00B16174" w:rsidP="00B16174">
      <w:pPr>
        <w:jc w:val="both"/>
        <w:rPr>
          <w:rFonts w:asciiTheme="majorHAnsi" w:eastAsia="Cambria" w:hAnsiTheme="majorHAnsi" w:cs="Cambria"/>
          <w:sz w:val="24"/>
        </w:rPr>
      </w:pPr>
    </w:p>
    <w:p w:rsidR="00B16174" w:rsidRPr="00281EBF" w:rsidRDefault="00B16174" w:rsidP="00B161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B16174" w:rsidRPr="00281EBF" w:rsidRDefault="00B16174" w:rsidP="00B16174">
      <w:pPr>
        <w:jc w:val="both"/>
        <w:rPr>
          <w:rFonts w:asciiTheme="majorHAnsi" w:eastAsia="Cambria" w:hAnsiTheme="majorHAnsi" w:cs="Cambria"/>
          <w:sz w:val="24"/>
        </w:rPr>
      </w:pPr>
    </w:p>
    <w:p w:rsidR="00B16174" w:rsidRPr="00281EBF" w:rsidRDefault="00B16174" w:rsidP="00B16174">
      <w:pPr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281EBF">
        <w:rPr>
          <w:rFonts w:asciiTheme="majorHAnsi" w:eastAsia="Cambria" w:hAnsiTheme="majorHAnsi" w:cs="Cambria"/>
          <w:sz w:val="24"/>
        </w:rPr>
        <w:t>fulcrado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281EBF">
        <w:rPr>
          <w:rFonts w:asciiTheme="majorHAnsi" w:eastAsia="Cambria" w:hAnsiTheme="majorHAnsi" w:cs="Cambria"/>
          <w:b/>
          <w:sz w:val="24"/>
        </w:rPr>
        <w:t>REQUER</w:t>
      </w:r>
      <w:r w:rsidRPr="00281EBF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281EBF">
        <w:rPr>
          <w:rFonts w:asciiTheme="majorHAnsi" w:eastAsia="Cambria" w:hAnsiTheme="majorHAnsi" w:cs="Cambria"/>
          <w:sz w:val="24"/>
        </w:rPr>
        <w:t>Exmº</w:t>
      </w:r>
      <w:proofErr w:type="spellEnd"/>
      <w:r w:rsidRPr="00281EBF">
        <w:rPr>
          <w:rFonts w:asciiTheme="majorHAnsi" w:eastAsia="Cambria" w:hAnsiTheme="majorHAnsi" w:cs="Cambria"/>
          <w:sz w:val="24"/>
        </w:rPr>
        <w:t xml:space="preserve"> Senhor Prefeito Municipal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281EBF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281EBF">
        <w:rPr>
          <w:rFonts w:asciiTheme="majorHAnsi" w:eastAsia="Cambria" w:hAnsiTheme="majorHAnsi" w:cs="Cambria"/>
          <w:b/>
          <w:sz w:val="24"/>
        </w:rPr>
        <w:t xml:space="preserve"> </w:t>
      </w:r>
      <w:r w:rsidRPr="00281EBF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281EBF">
        <w:rPr>
          <w:rFonts w:asciiTheme="majorHAnsi" w:eastAsia="Cambria" w:hAnsiTheme="majorHAnsi" w:cs="Cambria"/>
          <w:b/>
          <w:sz w:val="24"/>
        </w:rPr>
        <w:t xml:space="preserve">“O CALÇAMENTO E PAVIMENTAÇÃO DA RUA </w:t>
      </w:r>
      <w:r w:rsidRPr="00281EBF">
        <w:rPr>
          <w:rFonts w:asciiTheme="majorHAnsi" w:eastAsia="Cambria" w:hAnsiTheme="majorHAnsi" w:cs="Cambria"/>
          <w:b/>
          <w:sz w:val="24"/>
        </w:rPr>
        <w:t>CANDIDO CORREIA, NO B</w:t>
      </w:r>
      <w:r w:rsidRPr="00281EBF">
        <w:rPr>
          <w:rFonts w:asciiTheme="majorHAnsi" w:eastAsia="Cambria" w:hAnsiTheme="majorHAnsi" w:cs="Cambria"/>
          <w:b/>
          <w:sz w:val="24"/>
        </w:rPr>
        <w:t xml:space="preserve">AIRRO </w:t>
      </w:r>
      <w:r w:rsidRPr="00281EBF">
        <w:rPr>
          <w:rFonts w:asciiTheme="majorHAnsi" w:eastAsia="Cambria" w:hAnsiTheme="majorHAnsi" w:cs="Cambria"/>
          <w:b/>
          <w:sz w:val="24"/>
        </w:rPr>
        <w:t>VAL PARAÍSO</w:t>
      </w:r>
      <w:r w:rsidRPr="00281EBF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B16174" w:rsidRPr="00281EBF" w:rsidRDefault="00B16174" w:rsidP="00B161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aos oito dias do mês de Março de 2021.</w:t>
      </w:r>
    </w:p>
    <w:p w:rsidR="00B16174" w:rsidRPr="00281EBF" w:rsidRDefault="00B16174" w:rsidP="00B16174">
      <w:pPr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B16174" w:rsidRPr="00281EBF" w:rsidRDefault="00B16174" w:rsidP="00B16174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281EBF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B16174" w:rsidRPr="00281EBF" w:rsidRDefault="00B16174" w:rsidP="00B16174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B16174" w:rsidRPr="00281EBF" w:rsidRDefault="00B16174" w:rsidP="00B161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281EBF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281EBF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B16174" w:rsidRPr="00281EBF" w:rsidRDefault="00B16174" w:rsidP="00B16174">
      <w:pPr>
        <w:jc w:val="both"/>
        <w:rPr>
          <w:rFonts w:asciiTheme="majorHAnsi" w:eastAsia="Cambria" w:hAnsiTheme="majorHAnsi" w:cs="Cambria"/>
          <w:sz w:val="24"/>
        </w:rPr>
      </w:pPr>
    </w:p>
    <w:p w:rsidR="00B16174" w:rsidRPr="00281EBF" w:rsidRDefault="00B16174" w:rsidP="00B16174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281EBF">
        <w:rPr>
          <w:rFonts w:asciiTheme="majorHAnsi" w:eastAsia="Cambria" w:hAnsiTheme="majorHAnsi" w:cs="Cambria"/>
          <w:b/>
          <w:sz w:val="24"/>
        </w:rPr>
        <w:t xml:space="preserve">: </w:t>
      </w:r>
      <w:r w:rsidRPr="00281EBF">
        <w:rPr>
          <w:rFonts w:asciiTheme="majorHAnsi" w:hAnsiTheme="majorHAnsi" w:cs="Arial"/>
          <w:sz w:val="24"/>
          <w:szCs w:val="24"/>
          <w:shd w:val="clear" w:color="auto" w:fill="FFFFFF"/>
        </w:rPr>
        <w:t>O encaminhamento desta providência busca atender, a solicitação dos moradores do logradouro, devido ao grande excesso de poeira, buracos e lamas nos dias de chuvas, causando transtornos e desconfortos no cotidiano.</w:t>
      </w:r>
    </w:p>
    <w:p w:rsidR="00B16174" w:rsidRPr="00281EBF" w:rsidRDefault="00B16174" w:rsidP="00B16174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B16174" w:rsidRPr="00281EBF" w:rsidRDefault="00B16174" w:rsidP="00B16174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B16174" w:rsidRPr="00281EBF" w:rsidRDefault="00B16174" w:rsidP="00B16174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281EBF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B16174" w:rsidRPr="00281EBF" w:rsidRDefault="00B16174" w:rsidP="00B161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281EBF">
        <w:rPr>
          <w:rFonts w:asciiTheme="majorHAnsi" w:eastAsia="Cambria" w:hAnsiTheme="majorHAnsi" w:cs="Cambria"/>
          <w:b/>
          <w:sz w:val="24"/>
        </w:rPr>
        <w:t>Câmara Municipal de Baixo Guandu – ES, Plenário Monsenhor Alonso Leite, aos oito dias do mês de Março de 2021.</w:t>
      </w:r>
    </w:p>
    <w:p w:rsidR="00B16174" w:rsidRPr="00281EBF" w:rsidRDefault="00B16174" w:rsidP="00B161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16174" w:rsidRDefault="00B16174" w:rsidP="00B161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bookmarkStart w:id="0" w:name="_GoBack"/>
      <w:bookmarkEnd w:id="0"/>
      <w:r w:rsidRPr="00281EBF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B16174" w:rsidRPr="00281EBF" w:rsidRDefault="00B16174" w:rsidP="00B161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281EBF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B16174" w:rsidRPr="00281EBF" w:rsidRDefault="00B16174" w:rsidP="009C44C0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sectPr w:rsidR="00B16174" w:rsidRPr="00281EBF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7C9" w:rsidRDefault="00A867C9" w:rsidP="00CE7E60">
      <w:pPr>
        <w:spacing w:after="0" w:line="240" w:lineRule="auto"/>
      </w:pPr>
      <w:r>
        <w:separator/>
      </w:r>
    </w:p>
  </w:endnote>
  <w:endnote w:type="continuationSeparator" w:id="0">
    <w:p w:rsidR="00A867C9" w:rsidRDefault="00A867C9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008E0439" wp14:editId="6344A81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7C9" w:rsidRDefault="00A867C9" w:rsidP="00CE7E60">
      <w:pPr>
        <w:spacing w:after="0" w:line="240" w:lineRule="auto"/>
      </w:pPr>
      <w:r>
        <w:separator/>
      </w:r>
    </w:p>
  </w:footnote>
  <w:footnote w:type="continuationSeparator" w:id="0">
    <w:p w:rsidR="00A867C9" w:rsidRDefault="00A867C9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A867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A867C9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 wp14:anchorId="773BA4E5" wp14:editId="4631D39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A867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74"/>
    <w:rsid w:val="00002643"/>
    <w:rsid w:val="00003047"/>
    <w:rsid w:val="0002272B"/>
    <w:rsid w:val="0002564D"/>
    <w:rsid w:val="00056ED6"/>
    <w:rsid w:val="00087D7F"/>
    <w:rsid w:val="0009404F"/>
    <w:rsid w:val="00095498"/>
    <w:rsid w:val="000A16D3"/>
    <w:rsid w:val="000B3009"/>
    <w:rsid w:val="000C2C74"/>
    <w:rsid w:val="00103148"/>
    <w:rsid w:val="001111E5"/>
    <w:rsid w:val="00136ED7"/>
    <w:rsid w:val="00150EAF"/>
    <w:rsid w:val="00163112"/>
    <w:rsid w:val="00190982"/>
    <w:rsid w:val="00193784"/>
    <w:rsid w:val="00196AEC"/>
    <w:rsid w:val="001A10DF"/>
    <w:rsid w:val="001C30EE"/>
    <w:rsid w:val="001D62D7"/>
    <w:rsid w:val="001D7B42"/>
    <w:rsid w:val="001E4BE8"/>
    <w:rsid w:val="001F23EF"/>
    <w:rsid w:val="00226838"/>
    <w:rsid w:val="00230377"/>
    <w:rsid w:val="00236C8A"/>
    <w:rsid w:val="00257B40"/>
    <w:rsid w:val="00262F9F"/>
    <w:rsid w:val="002708B2"/>
    <w:rsid w:val="002739FE"/>
    <w:rsid w:val="00277309"/>
    <w:rsid w:val="00281EBF"/>
    <w:rsid w:val="002A41E1"/>
    <w:rsid w:val="002A7D4E"/>
    <w:rsid w:val="002B7DEC"/>
    <w:rsid w:val="002D3665"/>
    <w:rsid w:val="002F12E6"/>
    <w:rsid w:val="00303EA7"/>
    <w:rsid w:val="003068E2"/>
    <w:rsid w:val="00310059"/>
    <w:rsid w:val="003207CD"/>
    <w:rsid w:val="00353D4C"/>
    <w:rsid w:val="00374257"/>
    <w:rsid w:val="0039619F"/>
    <w:rsid w:val="003E1613"/>
    <w:rsid w:val="00421A85"/>
    <w:rsid w:val="00453F36"/>
    <w:rsid w:val="00453F5F"/>
    <w:rsid w:val="0047241E"/>
    <w:rsid w:val="004B0A2F"/>
    <w:rsid w:val="004B3A43"/>
    <w:rsid w:val="004B3D32"/>
    <w:rsid w:val="004C1686"/>
    <w:rsid w:val="004C7AE5"/>
    <w:rsid w:val="004F27F5"/>
    <w:rsid w:val="00522D05"/>
    <w:rsid w:val="005345FE"/>
    <w:rsid w:val="00536583"/>
    <w:rsid w:val="005449DC"/>
    <w:rsid w:val="00547CFE"/>
    <w:rsid w:val="00562AC0"/>
    <w:rsid w:val="005A3711"/>
    <w:rsid w:val="005B6525"/>
    <w:rsid w:val="005B78F6"/>
    <w:rsid w:val="005F09CF"/>
    <w:rsid w:val="0061559D"/>
    <w:rsid w:val="00616F77"/>
    <w:rsid w:val="0062303F"/>
    <w:rsid w:val="00635941"/>
    <w:rsid w:val="00665377"/>
    <w:rsid w:val="00667CD4"/>
    <w:rsid w:val="00680D48"/>
    <w:rsid w:val="006814B8"/>
    <w:rsid w:val="006B4209"/>
    <w:rsid w:val="006B6544"/>
    <w:rsid w:val="006B67D3"/>
    <w:rsid w:val="006C0678"/>
    <w:rsid w:val="006C2A4C"/>
    <w:rsid w:val="006E0C81"/>
    <w:rsid w:val="006F0D90"/>
    <w:rsid w:val="006F42E8"/>
    <w:rsid w:val="0072110D"/>
    <w:rsid w:val="0076692B"/>
    <w:rsid w:val="00773874"/>
    <w:rsid w:val="007744E6"/>
    <w:rsid w:val="00780297"/>
    <w:rsid w:val="0078065F"/>
    <w:rsid w:val="007929BB"/>
    <w:rsid w:val="007A272C"/>
    <w:rsid w:val="007C68F4"/>
    <w:rsid w:val="007D68E6"/>
    <w:rsid w:val="007D7AEA"/>
    <w:rsid w:val="008226F9"/>
    <w:rsid w:val="0083246D"/>
    <w:rsid w:val="008365F9"/>
    <w:rsid w:val="00875192"/>
    <w:rsid w:val="00881680"/>
    <w:rsid w:val="008D4084"/>
    <w:rsid w:val="008F293B"/>
    <w:rsid w:val="00900E17"/>
    <w:rsid w:val="009220B4"/>
    <w:rsid w:val="009508F6"/>
    <w:rsid w:val="00950F38"/>
    <w:rsid w:val="0097075F"/>
    <w:rsid w:val="00975756"/>
    <w:rsid w:val="00981427"/>
    <w:rsid w:val="00990071"/>
    <w:rsid w:val="009955A6"/>
    <w:rsid w:val="009A49E5"/>
    <w:rsid w:val="009C06D0"/>
    <w:rsid w:val="009C44C0"/>
    <w:rsid w:val="009F43C2"/>
    <w:rsid w:val="00A1345A"/>
    <w:rsid w:val="00A70EC6"/>
    <w:rsid w:val="00A75D6A"/>
    <w:rsid w:val="00A867C9"/>
    <w:rsid w:val="00AA33E3"/>
    <w:rsid w:val="00B00C52"/>
    <w:rsid w:val="00B14C21"/>
    <w:rsid w:val="00B16174"/>
    <w:rsid w:val="00B21A6C"/>
    <w:rsid w:val="00B24F7F"/>
    <w:rsid w:val="00B617F8"/>
    <w:rsid w:val="00B73CB0"/>
    <w:rsid w:val="00B76A6D"/>
    <w:rsid w:val="00B83BAB"/>
    <w:rsid w:val="00B87812"/>
    <w:rsid w:val="00BA1424"/>
    <w:rsid w:val="00BA5D5E"/>
    <w:rsid w:val="00BB33C7"/>
    <w:rsid w:val="00BB52C1"/>
    <w:rsid w:val="00BC196B"/>
    <w:rsid w:val="00BF0DC8"/>
    <w:rsid w:val="00BF5B8C"/>
    <w:rsid w:val="00C0030E"/>
    <w:rsid w:val="00C106CC"/>
    <w:rsid w:val="00C11F4B"/>
    <w:rsid w:val="00C2652E"/>
    <w:rsid w:val="00C37753"/>
    <w:rsid w:val="00C42E71"/>
    <w:rsid w:val="00C5087E"/>
    <w:rsid w:val="00C52606"/>
    <w:rsid w:val="00C70807"/>
    <w:rsid w:val="00C71CF3"/>
    <w:rsid w:val="00C7530B"/>
    <w:rsid w:val="00C8770D"/>
    <w:rsid w:val="00CB4730"/>
    <w:rsid w:val="00CB578A"/>
    <w:rsid w:val="00CD1E4E"/>
    <w:rsid w:val="00CD243F"/>
    <w:rsid w:val="00CD5F8C"/>
    <w:rsid w:val="00CE7E60"/>
    <w:rsid w:val="00D05A48"/>
    <w:rsid w:val="00D062CB"/>
    <w:rsid w:val="00D15F8E"/>
    <w:rsid w:val="00D305F5"/>
    <w:rsid w:val="00D6677E"/>
    <w:rsid w:val="00D846E0"/>
    <w:rsid w:val="00DA115A"/>
    <w:rsid w:val="00DA6783"/>
    <w:rsid w:val="00DD7EBD"/>
    <w:rsid w:val="00DE4D40"/>
    <w:rsid w:val="00E00C96"/>
    <w:rsid w:val="00E01CBC"/>
    <w:rsid w:val="00E03263"/>
    <w:rsid w:val="00E10C25"/>
    <w:rsid w:val="00EA3DF4"/>
    <w:rsid w:val="00EB011D"/>
    <w:rsid w:val="00EB5B26"/>
    <w:rsid w:val="00EE1CD2"/>
    <w:rsid w:val="00EF40F6"/>
    <w:rsid w:val="00F04A6A"/>
    <w:rsid w:val="00F12888"/>
    <w:rsid w:val="00F311AA"/>
    <w:rsid w:val="00F42D9B"/>
    <w:rsid w:val="00F56C9E"/>
    <w:rsid w:val="00F80653"/>
    <w:rsid w:val="00FA2C1F"/>
    <w:rsid w:val="00FB490E"/>
    <w:rsid w:val="00FB6BA2"/>
    <w:rsid w:val="00FC55AA"/>
    <w:rsid w:val="00FD501B"/>
    <w:rsid w:val="00FD5BC2"/>
    <w:rsid w:val="00FE0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169</TotalTime>
  <Pages>24</Pages>
  <Words>2865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Celma Cortes Bussular</dc:creator>
  <cp:lastModifiedBy>Marcelo</cp:lastModifiedBy>
  <cp:revision>13</cp:revision>
  <cp:lastPrinted>2019-03-15T13:55:00Z</cp:lastPrinted>
  <dcterms:created xsi:type="dcterms:W3CDTF">2021-03-07T21:39:00Z</dcterms:created>
  <dcterms:modified xsi:type="dcterms:W3CDTF">2021-03-08T00:48:00Z</dcterms:modified>
</cp:coreProperties>
</file>