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D0E14" w14:textId="01AEE2AF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8506EC">
        <w:rPr>
          <w:rFonts w:ascii="Arial" w:hAnsi="Arial" w:cs="Arial"/>
          <w:b/>
          <w:sz w:val="24"/>
          <w:szCs w:val="24"/>
        </w:rPr>
        <w:t>edido de Providência</w:t>
      </w:r>
      <w:r w:rsidR="004B33A7">
        <w:rPr>
          <w:rFonts w:ascii="Arial" w:hAnsi="Arial" w:cs="Arial"/>
          <w:b/>
          <w:sz w:val="24"/>
          <w:szCs w:val="24"/>
        </w:rPr>
        <w:t xml:space="preserve"> </w:t>
      </w:r>
      <w:r w:rsidR="008506EC">
        <w:rPr>
          <w:rFonts w:ascii="Arial" w:hAnsi="Arial" w:cs="Arial"/>
          <w:b/>
          <w:sz w:val="24"/>
          <w:szCs w:val="24"/>
        </w:rPr>
        <w:t>20</w:t>
      </w:r>
      <w:r w:rsidR="00013CDC">
        <w:rPr>
          <w:rFonts w:ascii="Arial" w:hAnsi="Arial" w:cs="Arial"/>
          <w:b/>
          <w:sz w:val="24"/>
          <w:szCs w:val="24"/>
        </w:rPr>
        <w:t>2</w:t>
      </w:r>
      <w:r w:rsidR="009E7093">
        <w:rPr>
          <w:rFonts w:ascii="Arial" w:hAnsi="Arial" w:cs="Arial"/>
          <w:b/>
          <w:sz w:val="24"/>
          <w:szCs w:val="24"/>
        </w:rPr>
        <w:t>1</w:t>
      </w:r>
    </w:p>
    <w:p w14:paraId="1711F481" w14:textId="0CDE4C9C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9E7093">
        <w:rPr>
          <w:rFonts w:ascii="Arial" w:hAnsi="Arial" w:cs="Arial"/>
          <w:b/>
          <w:sz w:val="24"/>
          <w:szCs w:val="24"/>
        </w:rPr>
        <w:t>LEANDRO GOMES DA CRUZ</w:t>
      </w:r>
    </w:p>
    <w:p w14:paraId="26DDA72C" w14:textId="77777777"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0482679E" w14:textId="51B40AFD" w:rsidR="00013CDC" w:rsidRDefault="00E120A9" w:rsidP="00DB46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9E7093">
        <w:rPr>
          <w:rFonts w:ascii="Arial" w:hAnsi="Arial" w:cs="Arial"/>
          <w:b/>
          <w:sz w:val="24"/>
          <w:szCs w:val="24"/>
        </w:rPr>
        <w:t>Leandro Gomes da Cruz</w:t>
      </w:r>
      <w:r w:rsidR="00552BF9">
        <w:rPr>
          <w:rFonts w:ascii="Arial" w:hAnsi="Arial" w:cs="Arial"/>
          <w:b/>
          <w:sz w:val="24"/>
          <w:szCs w:val="24"/>
        </w:rPr>
        <w:t>,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03167EDB" w14:textId="77777777" w:rsidR="003567D6" w:rsidRDefault="003567D6" w:rsidP="00DB466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9C7E2E2" w14:textId="288CA34B" w:rsidR="00013CDC" w:rsidRPr="00672E05" w:rsidRDefault="004B33A7" w:rsidP="00B81C3C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Solicita ao Executivo</w:t>
      </w:r>
      <w:r w:rsidR="009232F3">
        <w:rPr>
          <w:rFonts w:ascii="Arial" w:hAnsi="Arial" w:cs="Arial"/>
          <w:b/>
          <w:sz w:val="24"/>
          <w:szCs w:val="24"/>
        </w:rPr>
        <w:t xml:space="preserve"> a</w:t>
      </w:r>
      <w:r w:rsidR="00F67841">
        <w:rPr>
          <w:rFonts w:ascii="Arial" w:hAnsi="Arial" w:cs="Arial"/>
          <w:b/>
          <w:sz w:val="24"/>
          <w:szCs w:val="24"/>
        </w:rPr>
        <w:t xml:space="preserve"> instalação de uma proteção em parte da entrada do Mirante bem como a pintura com material adequado de todo o madeiramento do Mirante no Bairro Rosário II</w:t>
      </w:r>
      <w:r w:rsidR="009E7093">
        <w:rPr>
          <w:rFonts w:ascii="Arial" w:hAnsi="Arial" w:cs="Arial"/>
          <w:b/>
          <w:sz w:val="24"/>
          <w:szCs w:val="24"/>
        </w:rPr>
        <w:t>.</w:t>
      </w:r>
    </w:p>
    <w:p w14:paraId="0348F350" w14:textId="701F6F57" w:rsidR="002E0383" w:rsidRDefault="002E0383" w:rsidP="006E476B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00FF5060" w14:textId="3026A2B8" w:rsidR="006E476B" w:rsidRPr="00550978" w:rsidRDefault="006E476B" w:rsidP="006E476B">
      <w:pPr>
        <w:spacing w:after="0" w:line="192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Secretaria de Obras;</w:t>
      </w:r>
    </w:p>
    <w:p w14:paraId="20AAF644" w14:textId="77777777" w:rsidR="00E120A9" w:rsidRPr="00550978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9B65D01" w14:textId="10522C79" w:rsidR="00E120A9" w:rsidRDefault="00E120A9" w:rsidP="00503A13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3B80D854" w14:textId="77777777" w:rsidR="004344AA" w:rsidRDefault="004344AA" w:rsidP="00503A13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41AD916" w14:textId="6C2A625C" w:rsidR="00E120A9" w:rsidRPr="00013CDC" w:rsidRDefault="00E120A9" w:rsidP="00F678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36D96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</w:t>
      </w:r>
      <w:r w:rsidR="00153BF7" w:rsidRPr="00D36D96">
        <w:rPr>
          <w:rFonts w:ascii="Arial" w:hAnsi="Arial" w:cs="Arial"/>
          <w:sz w:val="24"/>
          <w:szCs w:val="24"/>
        </w:rPr>
        <w:t>. O pedido hora citado, baseia-se em</w:t>
      </w:r>
      <w:r w:rsidR="00CE0730" w:rsidRPr="00D36D96">
        <w:rPr>
          <w:rFonts w:ascii="Arial" w:hAnsi="Arial" w:cs="Arial"/>
          <w:sz w:val="24"/>
          <w:szCs w:val="24"/>
        </w:rPr>
        <w:t xml:space="preserve"> nossa Lei Orgânica Municipal em seu Artigo 7º, alínea XIX </w:t>
      </w:r>
      <w:r w:rsidR="00153BF7" w:rsidRPr="00D36D96">
        <w:rPr>
          <w:rFonts w:ascii="Arial" w:hAnsi="Arial" w:cs="Arial"/>
          <w:sz w:val="24"/>
          <w:szCs w:val="24"/>
        </w:rPr>
        <w:t>–</w:t>
      </w:r>
      <w:r w:rsidR="00CE0730" w:rsidRPr="00D36D96">
        <w:rPr>
          <w:rFonts w:ascii="Arial" w:hAnsi="Arial" w:cs="Arial"/>
          <w:sz w:val="24"/>
          <w:szCs w:val="24"/>
        </w:rPr>
        <w:t xml:space="preserve"> b</w:t>
      </w:r>
      <w:r w:rsidR="00153BF7" w:rsidRPr="00D36D96">
        <w:rPr>
          <w:rFonts w:ascii="Arial" w:hAnsi="Arial" w:cs="Arial"/>
          <w:sz w:val="24"/>
          <w:szCs w:val="24"/>
        </w:rPr>
        <w:t>, que se trata da competência do Executivo (Município)</w:t>
      </w:r>
      <w:r w:rsidR="00AC56B4" w:rsidRPr="00D36D96">
        <w:rPr>
          <w:rFonts w:ascii="Arial" w:hAnsi="Arial" w:cs="Arial"/>
          <w:sz w:val="24"/>
          <w:szCs w:val="24"/>
        </w:rPr>
        <w:t>,</w:t>
      </w:r>
      <w:r w:rsidR="00153BF7" w:rsidRPr="00D36D96">
        <w:rPr>
          <w:rFonts w:ascii="Arial" w:hAnsi="Arial" w:cs="Arial"/>
          <w:sz w:val="24"/>
          <w:szCs w:val="24"/>
        </w:rPr>
        <w:t xml:space="preserve"> alinhado as prerrogativas legais</w:t>
      </w:r>
      <w:r w:rsidR="00AC56B4" w:rsidRPr="00D36D96">
        <w:rPr>
          <w:rFonts w:ascii="Arial" w:hAnsi="Arial" w:cs="Arial"/>
          <w:sz w:val="24"/>
          <w:szCs w:val="24"/>
        </w:rPr>
        <w:t xml:space="preserve"> venho solicitar ao Prefeito Municipal que providencie</w:t>
      </w:r>
      <w:r w:rsidR="002E0383" w:rsidRPr="00D36D96">
        <w:rPr>
          <w:rFonts w:ascii="Arial" w:hAnsi="Arial" w:cs="Arial"/>
          <w:sz w:val="24"/>
          <w:szCs w:val="24"/>
        </w:rPr>
        <w:t xml:space="preserve"> junto a Secretaria </w:t>
      </w:r>
      <w:r w:rsidR="00CE0730" w:rsidRPr="00D36D96">
        <w:rPr>
          <w:rFonts w:ascii="Arial" w:hAnsi="Arial" w:cs="Arial"/>
          <w:sz w:val="24"/>
          <w:szCs w:val="24"/>
        </w:rPr>
        <w:t>competente</w:t>
      </w:r>
      <w:r w:rsidR="00F04114">
        <w:rPr>
          <w:rFonts w:ascii="Arial" w:hAnsi="Arial" w:cs="Arial"/>
          <w:sz w:val="24"/>
          <w:szCs w:val="24"/>
        </w:rPr>
        <w:t xml:space="preserve"> </w:t>
      </w:r>
      <w:r w:rsidR="00F67841">
        <w:rPr>
          <w:rFonts w:ascii="Arial" w:hAnsi="Arial" w:cs="Arial"/>
          <w:b/>
          <w:sz w:val="24"/>
          <w:szCs w:val="24"/>
        </w:rPr>
        <w:t>a instalação de uma proteção em parte da entrada do Mirante bem como a pintura com material adequado de todo o madeiramento do Mirante no Bairro Rosário II</w:t>
      </w:r>
      <w:r w:rsidR="00F67841">
        <w:rPr>
          <w:rFonts w:ascii="Arial" w:hAnsi="Arial" w:cs="Arial"/>
          <w:b/>
          <w:sz w:val="24"/>
          <w:szCs w:val="24"/>
        </w:rPr>
        <w:t xml:space="preserve">, tendo em vista que nos últimos dias aconteceram dois pequenos acidentes com crianças, com uma queda aproximada de quase </w:t>
      </w:r>
      <w:proofErr w:type="gramStart"/>
      <w:r w:rsidR="00F67841">
        <w:rPr>
          <w:rFonts w:ascii="Arial" w:hAnsi="Arial" w:cs="Arial"/>
          <w:b/>
          <w:sz w:val="24"/>
          <w:szCs w:val="24"/>
        </w:rPr>
        <w:t>dois(</w:t>
      </w:r>
      <w:proofErr w:type="gramEnd"/>
      <w:r w:rsidR="00F67841">
        <w:rPr>
          <w:rFonts w:ascii="Arial" w:hAnsi="Arial" w:cs="Arial"/>
          <w:b/>
          <w:sz w:val="24"/>
          <w:szCs w:val="24"/>
        </w:rPr>
        <w:t>02) metros</w:t>
      </w:r>
      <w:r w:rsidR="003567D6">
        <w:rPr>
          <w:rFonts w:ascii="Arial" w:hAnsi="Arial" w:cs="Arial"/>
          <w:b/>
          <w:sz w:val="24"/>
          <w:szCs w:val="24"/>
        </w:rPr>
        <w:t>.</w:t>
      </w:r>
      <w:r w:rsidR="00CE0730" w:rsidRPr="00D36D96">
        <w:rPr>
          <w:rFonts w:ascii="Arial" w:hAnsi="Arial" w:cs="Arial"/>
          <w:sz w:val="24"/>
          <w:szCs w:val="24"/>
        </w:rPr>
        <w:t xml:space="preserve"> Cumprindo o papel tácito da Vereança conforme seção III, artigo 112 do regimento interno</w:t>
      </w:r>
      <w:r w:rsidR="00153BF7" w:rsidRPr="00D36D96">
        <w:rPr>
          <w:rFonts w:ascii="Arial" w:hAnsi="Arial" w:cs="Arial"/>
          <w:sz w:val="24"/>
          <w:szCs w:val="24"/>
        </w:rPr>
        <w:t>, solicito em</w:t>
      </w:r>
      <w:r w:rsidR="00CE0730" w:rsidRPr="00D36D96">
        <w:rPr>
          <w:rFonts w:ascii="Arial" w:hAnsi="Arial" w:cs="Arial"/>
          <w:sz w:val="24"/>
          <w:szCs w:val="24"/>
        </w:rPr>
        <w:t xml:space="preserve"> </w:t>
      </w:r>
      <w:r w:rsidR="002E0383" w:rsidRPr="00D36D96">
        <w:rPr>
          <w:rFonts w:ascii="Arial" w:hAnsi="Arial" w:cs="Arial"/>
          <w:sz w:val="24"/>
          <w:szCs w:val="24"/>
        </w:rPr>
        <w:t>Caráter de URGÊNCIA</w:t>
      </w:r>
      <w:r w:rsidR="00153BF7" w:rsidRPr="00D36D96">
        <w:rPr>
          <w:rFonts w:ascii="Arial" w:hAnsi="Arial" w:cs="Arial"/>
          <w:sz w:val="24"/>
          <w:szCs w:val="24"/>
        </w:rPr>
        <w:t xml:space="preserve"> a resolução do problema</w:t>
      </w:r>
      <w:r w:rsidR="00AC56B4" w:rsidRPr="00D36D96">
        <w:rPr>
          <w:rFonts w:ascii="Arial" w:hAnsi="Arial" w:cs="Arial"/>
          <w:sz w:val="24"/>
          <w:szCs w:val="24"/>
        </w:rPr>
        <w:t>.</w:t>
      </w:r>
    </w:p>
    <w:p w14:paraId="55070625" w14:textId="77777777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09839B87" w14:textId="77777777" w:rsidR="00D36D96" w:rsidRPr="00550978" w:rsidRDefault="00D36D96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8F2349B" w14:textId="2747C910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04114">
        <w:rPr>
          <w:rFonts w:ascii="Arial" w:hAnsi="Arial" w:cs="Arial"/>
          <w:sz w:val="24"/>
          <w:szCs w:val="24"/>
        </w:rPr>
        <w:t xml:space="preserve">aixo Guandu, </w:t>
      </w:r>
      <w:r w:rsidR="006E476B">
        <w:rPr>
          <w:rFonts w:ascii="Arial" w:hAnsi="Arial" w:cs="Arial"/>
          <w:sz w:val="24"/>
          <w:szCs w:val="24"/>
        </w:rPr>
        <w:t>11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E476B">
        <w:rPr>
          <w:rFonts w:ascii="Arial" w:hAnsi="Arial" w:cs="Arial"/>
          <w:sz w:val="24"/>
          <w:szCs w:val="24"/>
        </w:rPr>
        <w:t>Março</w:t>
      </w:r>
      <w:proofErr w:type="gramEnd"/>
      <w:r w:rsidR="00F04114">
        <w:rPr>
          <w:rFonts w:ascii="Arial" w:hAnsi="Arial" w:cs="Arial"/>
          <w:sz w:val="24"/>
          <w:szCs w:val="24"/>
        </w:rPr>
        <w:t xml:space="preserve"> de 20</w:t>
      </w:r>
      <w:r w:rsidR="00013CDC">
        <w:rPr>
          <w:rFonts w:ascii="Arial" w:hAnsi="Arial" w:cs="Arial"/>
          <w:sz w:val="24"/>
          <w:szCs w:val="24"/>
        </w:rPr>
        <w:t>2</w:t>
      </w:r>
      <w:r w:rsidR="009E7093">
        <w:rPr>
          <w:rFonts w:ascii="Arial" w:hAnsi="Arial" w:cs="Arial"/>
          <w:sz w:val="24"/>
          <w:szCs w:val="24"/>
        </w:rPr>
        <w:t>1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1ED8D861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7FF1D24F" w14:textId="77777777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7B1E0F11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4B34EE72" w14:textId="3E0B12AC" w:rsidR="00E120A9" w:rsidRDefault="009E7093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48AC5B36" w14:textId="77777777" w:rsidR="00B00C52" w:rsidRP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sectPr w:rsidR="00B00C52" w:rsidRPr="00E120A9" w:rsidSect="00B81C3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99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450F8" w14:textId="77777777" w:rsidR="00EE36CD" w:rsidRDefault="00EE36CD" w:rsidP="00CE7E60">
      <w:pPr>
        <w:spacing w:after="0" w:line="240" w:lineRule="auto"/>
      </w:pPr>
      <w:r>
        <w:separator/>
      </w:r>
    </w:p>
  </w:endnote>
  <w:endnote w:type="continuationSeparator" w:id="0">
    <w:p w14:paraId="27C73798" w14:textId="77777777" w:rsidR="00EE36CD" w:rsidRDefault="00EE36CD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763B0" w14:textId="77777777" w:rsidR="00CE7E60" w:rsidRDefault="00CE7E60">
    <w:pPr>
      <w:pStyle w:val="Rodap"/>
      <w:pBdr>
        <w:bottom w:val="single" w:sz="12" w:space="1" w:color="auto"/>
      </w:pBdr>
    </w:pPr>
  </w:p>
  <w:p w14:paraId="4DC7FEA6" w14:textId="63BBD6D3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2E38E7A" wp14:editId="2EDDC68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0" name="Imagem 2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9E7093">
      <w:t>231</w:t>
    </w:r>
    <w:r w:rsidR="00CE7E60">
      <w:t>, Centro, Baixo Guandu-ES, 29 730-000, Fone (27) 3732-1644</w:t>
    </w:r>
  </w:p>
  <w:p w14:paraId="0C8115FD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DC243" w14:textId="77777777" w:rsidR="00EE36CD" w:rsidRDefault="00EE36CD" w:rsidP="00CE7E60">
      <w:pPr>
        <w:spacing w:after="0" w:line="240" w:lineRule="auto"/>
      </w:pPr>
      <w:r>
        <w:separator/>
      </w:r>
    </w:p>
  </w:footnote>
  <w:footnote w:type="continuationSeparator" w:id="0">
    <w:p w14:paraId="1F6D3A97" w14:textId="77777777" w:rsidR="00EE36CD" w:rsidRDefault="00EE36CD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55B7" w14:textId="77777777" w:rsidR="007D7AEA" w:rsidRDefault="00EE36CD">
    <w:pPr>
      <w:pStyle w:val="Cabealho"/>
    </w:pPr>
    <w:r>
      <w:rPr>
        <w:noProof/>
      </w:rPr>
      <w:pict w14:anchorId="27C98F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D283B" w14:textId="77777777" w:rsidR="00CE7E60" w:rsidRDefault="00EE36CD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7AA2B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5026790E" wp14:editId="6EFEDFFB">
          <wp:extent cx="829310" cy="818515"/>
          <wp:effectExtent l="0" t="0" r="8890" b="635"/>
          <wp:docPr id="19" name="Imagem 1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D40EA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DC0C7" w14:textId="77777777" w:rsidR="007D7AEA" w:rsidRDefault="00EE36CD">
    <w:pPr>
      <w:pStyle w:val="Cabealho"/>
    </w:pPr>
    <w:r>
      <w:rPr>
        <w:noProof/>
      </w:rPr>
      <w:pict w14:anchorId="0D16B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013CDC"/>
    <w:rsid w:val="000556B8"/>
    <w:rsid w:val="00144493"/>
    <w:rsid w:val="00153BF7"/>
    <w:rsid w:val="0018339E"/>
    <w:rsid w:val="002018DF"/>
    <w:rsid w:val="00250C62"/>
    <w:rsid w:val="002E0383"/>
    <w:rsid w:val="002F12E6"/>
    <w:rsid w:val="00306A5B"/>
    <w:rsid w:val="003567D6"/>
    <w:rsid w:val="003A27A4"/>
    <w:rsid w:val="003A3E35"/>
    <w:rsid w:val="004344AA"/>
    <w:rsid w:val="00487713"/>
    <w:rsid w:val="004B33A7"/>
    <w:rsid w:val="00503A13"/>
    <w:rsid w:val="00552BF9"/>
    <w:rsid w:val="00557375"/>
    <w:rsid w:val="006349A8"/>
    <w:rsid w:val="006651C8"/>
    <w:rsid w:val="00672B38"/>
    <w:rsid w:val="00672E05"/>
    <w:rsid w:val="006B33E5"/>
    <w:rsid w:val="006E476B"/>
    <w:rsid w:val="006F2DE5"/>
    <w:rsid w:val="007D7AEA"/>
    <w:rsid w:val="00807C86"/>
    <w:rsid w:val="008506EC"/>
    <w:rsid w:val="00874BAE"/>
    <w:rsid w:val="008E4017"/>
    <w:rsid w:val="009232F3"/>
    <w:rsid w:val="009A523A"/>
    <w:rsid w:val="009E7093"/>
    <w:rsid w:val="00A91E4C"/>
    <w:rsid w:val="00A92C3D"/>
    <w:rsid w:val="00AB61A9"/>
    <w:rsid w:val="00AC56B4"/>
    <w:rsid w:val="00B00C52"/>
    <w:rsid w:val="00B81C3C"/>
    <w:rsid w:val="00BA0946"/>
    <w:rsid w:val="00BB52C1"/>
    <w:rsid w:val="00C7530B"/>
    <w:rsid w:val="00CE0730"/>
    <w:rsid w:val="00CE7E60"/>
    <w:rsid w:val="00D36D96"/>
    <w:rsid w:val="00D87888"/>
    <w:rsid w:val="00DB466B"/>
    <w:rsid w:val="00DC4340"/>
    <w:rsid w:val="00E00C96"/>
    <w:rsid w:val="00E120A9"/>
    <w:rsid w:val="00E1575C"/>
    <w:rsid w:val="00E20FCC"/>
    <w:rsid w:val="00EE36CD"/>
    <w:rsid w:val="00F04114"/>
    <w:rsid w:val="00F67841"/>
    <w:rsid w:val="00F97FA2"/>
    <w:rsid w:val="00FB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7690355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FF87-A27D-49C1-8858-32609238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47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</cp:lastModifiedBy>
  <cp:revision>8</cp:revision>
  <cp:lastPrinted>2021-03-15T11:07:00Z</cp:lastPrinted>
  <dcterms:created xsi:type="dcterms:W3CDTF">2021-02-11T12:25:00Z</dcterms:created>
  <dcterms:modified xsi:type="dcterms:W3CDTF">2021-03-15T11:07:00Z</dcterms:modified>
</cp:coreProperties>
</file>