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874" w:rsidRPr="00281EBF" w:rsidRDefault="00773874" w:rsidP="00773874">
      <w:pPr>
        <w:jc w:val="center"/>
        <w:rPr>
          <w:rFonts w:asciiTheme="majorHAnsi" w:eastAsia="Cambria" w:hAnsiTheme="majorHAnsi" w:cs="Cambria"/>
          <w:b/>
          <w:sz w:val="28"/>
        </w:rPr>
      </w:pPr>
      <w:r w:rsidRPr="00281EBF">
        <w:rPr>
          <w:rFonts w:asciiTheme="majorHAnsi" w:eastAsia="Cambria" w:hAnsiTheme="majorHAnsi" w:cs="Cambria"/>
          <w:b/>
          <w:sz w:val="28"/>
        </w:rPr>
        <w:t>PEDI</w:t>
      </w:r>
      <w:r w:rsidR="00D8565D">
        <w:rPr>
          <w:rFonts w:asciiTheme="majorHAnsi" w:eastAsia="Cambria" w:hAnsiTheme="majorHAnsi" w:cs="Cambria"/>
          <w:b/>
          <w:sz w:val="28"/>
        </w:rPr>
        <w:t>DO DE PROVIDÊNCIA Nº 36</w:t>
      </w:r>
      <w:r w:rsidR="00A70EC6" w:rsidRPr="00281EBF">
        <w:rPr>
          <w:rFonts w:asciiTheme="majorHAnsi" w:eastAsia="Cambria" w:hAnsiTheme="majorHAnsi" w:cs="Cambria"/>
          <w:b/>
          <w:sz w:val="28"/>
        </w:rPr>
        <w:t>/2021</w:t>
      </w:r>
      <w:r w:rsidRPr="00281EBF">
        <w:rPr>
          <w:rFonts w:asciiTheme="majorHAnsi" w:eastAsia="Cambria" w:hAnsiTheme="majorHAnsi" w:cs="Cambria"/>
          <w:b/>
          <w:sz w:val="28"/>
        </w:rPr>
        <w:t>.</w:t>
      </w:r>
    </w:p>
    <w:p w:rsidR="00773874" w:rsidRPr="00281EBF" w:rsidRDefault="00773874" w:rsidP="00773874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73874" w:rsidRPr="00281EBF" w:rsidRDefault="007D68E6" w:rsidP="00773874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Autor: Vereador </w:t>
      </w:r>
      <w:r w:rsidR="00A70EC6" w:rsidRPr="00281EBF">
        <w:rPr>
          <w:rFonts w:asciiTheme="majorHAnsi" w:eastAsia="Cambria" w:hAnsiTheme="majorHAnsi" w:cs="Cambria"/>
          <w:b/>
          <w:sz w:val="24"/>
        </w:rPr>
        <w:t>CLOVIS PASCOLAR</w:t>
      </w:r>
    </w:p>
    <w:p w:rsidR="00773874" w:rsidRPr="00281EBF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773874" w:rsidRPr="00281EBF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3874" w:rsidRPr="00281EBF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773874" w:rsidRPr="00281EBF" w:rsidRDefault="00773874" w:rsidP="004B3D32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="007C68F4"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="007C68F4"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="007C68F4"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>após deliberação do Ple</w:t>
      </w:r>
      <w:r w:rsidR="00AA33E3" w:rsidRPr="00281EBF">
        <w:rPr>
          <w:rFonts w:asciiTheme="majorHAnsi" w:eastAsia="Cambria" w:hAnsiTheme="majorHAnsi" w:cs="Cambria"/>
          <w:sz w:val="24"/>
        </w:rPr>
        <w:t>nário, providências no que tang</w:t>
      </w:r>
      <w:r w:rsidRPr="00281EBF">
        <w:rPr>
          <w:rFonts w:asciiTheme="majorHAnsi" w:eastAsia="Cambria" w:hAnsiTheme="majorHAnsi" w:cs="Cambria"/>
          <w:sz w:val="24"/>
        </w:rPr>
        <w:t xml:space="preserve">e: </w:t>
      </w:r>
      <w:r w:rsidRPr="00281EBF">
        <w:rPr>
          <w:rFonts w:asciiTheme="majorHAnsi" w:eastAsia="Cambria" w:hAnsiTheme="majorHAnsi" w:cs="Cambria"/>
          <w:b/>
          <w:sz w:val="24"/>
        </w:rPr>
        <w:t>“</w:t>
      </w:r>
      <w:r w:rsidR="00421A85" w:rsidRPr="00281EBF">
        <w:rPr>
          <w:rFonts w:asciiTheme="majorHAnsi" w:eastAsia="Cambria" w:hAnsiTheme="majorHAnsi" w:cs="Cambria"/>
          <w:b/>
          <w:sz w:val="24"/>
        </w:rPr>
        <w:t xml:space="preserve">A </w:t>
      </w:r>
      <w:r w:rsidR="000818F8">
        <w:rPr>
          <w:rFonts w:asciiTheme="majorHAnsi" w:eastAsia="Cambria" w:hAnsiTheme="majorHAnsi" w:cs="Cambria"/>
          <w:b/>
          <w:sz w:val="24"/>
        </w:rPr>
        <w:t>LIMPEZA DO CALÇAMENTO NA ENTRADA DO PATRIMÔNIO VELHO DO BANANAL</w:t>
      </w:r>
      <w:r w:rsidR="00277309" w:rsidRPr="00281EBF">
        <w:rPr>
          <w:rFonts w:asciiTheme="majorHAnsi" w:eastAsia="Cambria" w:hAnsiTheme="majorHAnsi" w:cs="Cambria"/>
          <w:b/>
          <w:sz w:val="24"/>
        </w:rPr>
        <w:t xml:space="preserve">, </w:t>
      </w:r>
      <w:r w:rsidR="00421A85" w:rsidRPr="00281EBF">
        <w:rPr>
          <w:rFonts w:asciiTheme="majorHAnsi" w:eastAsia="Cambria" w:hAnsiTheme="majorHAnsi" w:cs="Cambria"/>
          <w:b/>
          <w:sz w:val="24"/>
        </w:rPr>
        <w:t>NESTE MUNICÍPIO BAIXO GUANDU/ES”.</w:t>
      </w:r>
    </w:p>
    <w:p w:rsidR="00773874" w:rsidRPr="00281EBF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281EBF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Câmara Municipal de Baixo Guandu - ES, Plenário Monsenhor Alonso Leite, ao</w:t>
      </w:r>
      <w:r w:rsidR="00AA3AA4">
        <w:rPr>
          <w:rFonts w:asciiTheme="majorHAnsi" w:eastAsia="Cambria" w:hAnsiTheme="majorHAnsi" w:cs="Cambria"/>
          <w:b/>
          <w:sz w:val="24"/>
        </w:rPr>
        <w:t xml:space="preserve"> primeiro dia </w:t>
      </w:r>
      <w:r w:rsidRPr="00281EBF">
        <w:rPr>
          <w:rFonts w:asciiTheme="majorHAnsi" w:eastAsia="Cambria" w:hAnsiTheme="majorHAnsi" w:cs="Cambria"/>
          <w:b/>
          <w:sz w:val="24"/>
        </w:rPr>
        <w:t xml:space="preserve">do mês de </w:t>
      </w:r>
      <w:r w:rsidR="00AA3AA4">
        <w:rPr>
          <w:rFonts w:asciiTheme="majorHAnsi" w:eastAsia="Cambria" w:hAnsiTheme="majorHAnsi" w:cs="Cambria"/>
          <w:b/>
          <w:sz w:val="24"/>
        </w:rPr>
        <w:t xml:space="preserve">Abril </w:t>
      </w:r>
      <w:r w:rsidR="00A70EC6" w:rsidRPr="00281EBF">
        <w:rPr>
          <w:rFonts w:asciiTheme="majorHAnsi" w:eastAsia="Cambria" w:hAnsiTheme="majorHAnsi" w:cs="Cambria"/>
          <w:b/>
          <w:sz w:val="24"/>
        </w:rPr>
        <w:t>de 2021</w:t>
      </w:r>
      <w:r w:rsidRPr="00281EBF">
        <w:rPr>
          <w:rFonts w:asciiTheme="majorHAnsi" w:eastAsia="Cambria" w:hAnsiTheme="majorHAnsi" w:cs="Cambria"/>
          <w:b/>
          <w:sz w:val="24"/>
        </w:rPr>
        <w:t>.</w:t>
      </w:r>
    </w:p>
    <w:p w:rsidR="00773874" w:rsidRPr="00281EBF" w:rsidRDefault="00773874" w:rsidP="00773874">
      <w:pPr>
        <w:rPr>
          <w:rFonts w:asciiTheme="majorHAnsi" w:eastAsia="Cambria" w:hAnsiTheme="majorHAnsi" w:cs="Cambria"/>
          <w:b/>
          <w:sz w:val="24"/>
        </w:rPr>
      </w:pPr>
    </w:p>
    <w:p w:rsidR="00773874" w:rsidRPr="00281EBF" w:rsidRDefault="00773874" w:rsidP="00773874">
      <w:pPr>
        <w:rPr>
          <w:rFonts w:asciiTheme="majorHAnsi" w:eastAsia="Cambria" w:hAnsiTheme="majorHAnsi" w:cs="Cambria"/>
          <w:b/>
          <w:sz w:val="24"/>
        </w:rPr>
      </w:pPr>
    </w:p>
    <w:p w:rsidR="00A70EC6" w:rsidRPr="00281EBF" w:rsidRDefault="00A70EC6" w:rsidP="00773874">
      <w:pPr>
        <w:rPr>
          <w:rFonts w:asciiTheme="majorHAnsi" w:eastAsia="Cambria" w:hAnsiTheme="majorHAnsi" w:cs="Cambria"/>
          <w:b/>
          <w:sz w:val="24"/>
        </w:rPr>
      </w:pPr>
    </w:p>
    <w:p w:rsidR="00A70EC6" w:rsidRPr="00281EBF" w:rsidRDefault="00A70EC6" w:rsidP="00773874">
      <w:pPr>
        <w:rPr>
          <w:rFonts w:asciiTheme="majorHAnsi" w:eastAsia="Cambria" w:hAnsiTheme="majorHAnsi" w:cs="Cambria"/>
          <w:b/>
          <w:sz w:val="24"/>
        </w:rPr>
      </w:pPr>
    </w:p>
    <w:p w:rsidR="009508F6" w:rsidRPr="00281EBF" w:rsidRDefault="009508F6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163112" w:rsidRDefault="00163112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AA3AA4" w:rsidRPr="00281EBF" w:rsidRDefault="00AA3AA4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C0030E" w:rsidRPr="00281EBF" w:rsidRDefault="00C0030E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3874" w:rsidRPr="00281EBF" w:rsidRDefault="00A70EC6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73874" w:rsidRPr="00281EBF" w:rsidRDefault="00773874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73874" w:rsidRPr="00281EBF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281EBF" w:rsidRDefault="00773874" w:rsidP="00773874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73874" w:rsidRPr="00281EBF" w:rsidRDefault="00773874" w:rsidP="00773874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73874" w:rsidRPr="00281EBF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3874" w:rsidRPr="00281EBF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9C06D0" w:rsidRPr="00281EBF" w:rsidRDefault="00A70EC6" w:rsidP="00AA3AA4">
      <w:pPr>
        <w:ind w:left="720"/>
        <w:jc w:val="both"/>
        <w:rPr>
          <w:rFonts w:asciiTheme="majorHAnsi" w:eastAsia="Cambria" w:hAnsiTheme="majorHAnsi" w:cs="Cambria"/>
          <w:sz w:val="24"/>
        </w:rPr>
      </w:pPr>
      <w:r w:rsidRPr="00281EBF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</w:rPr>
        <w:t xml:space="preserve">: </w:t>
      </w:r>
      <w:r w:rsidR="00AA3AA4" w:rsidRPr="00281EBF">
        <w:rPr>
          <w:rFonts w:asciiTheme="majorHAnsi" w:hAnsiTheme="majorHAnsi"/>
          <w:sz w:val="24"/>
          <w:szCs w:val="24"/>
        </w:rPr>
        <w:t>O presente pedido se faz necessário, visando atender as reivindicações dos moradores locais</w:t>
      </w:r>
      <w:r w:rsidR="00AA3AA4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, devido às péssimas condições do calçamento, sendo que há acúmulo de resíduos descartados e matos nas encostas das calçadas, da referida via, necessitando de limpeza e manutenção. </w:t>
      </w:r>
      <w:r w:rsidR="00AA3AA4" w:rsidRPr="00281EBF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773874" w:rsidRPr="00281EBF" w:rsidRDefault="00667CD4" w:rsidP="00875192">
      <w:pPr>
        <w:jc w:val="both"/>
        <w:rPr>
          <w:rFonts w:asciiTheme="majorHAnsi" w:eastAsia="Cambria" w:hAnsiTheme="majorHAnsi" w:cs="Cambria"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            </w:t>
      </w:r>
      <w:r w:rsidR="00773874" w:rsidRPr="00281EBF">
        <w:rPr>
          <w:rFonts w:asciiTheme="majorHAnsi" w:eastAsia="Cambria" w:hAnsiTheme="majorHAnsi" w:cs="Cambria"/>
          <w:sz w:val="24"/>
        </w:rPr>
        <w:t>Esclarece ainda, que tal procedimento é de competência do Município.</w:t>
      </w:r>
    </w:p>
    <w:p w:rsidR="00773874" w:rsidRPr="00281EBF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>Faço ao acima alinhado, espero contar com o apoio do Poder Legislativo na aprovação deste Pedido</w:t>
      </w:r>
      <w:r w:rsidR="00150EAF" w:rsidRPr="00281EBF">
        <w:rPr>
          <w:rFonts w:asciiTheme="majorHAnsi" w:eastAsia="Cambria" w:hAnsiTheme="majorHAnsi" w:cs="Cambria"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 xml:space="preserve">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</w:rPr>
        <w:t>JUSTIÇA.</w:t>
      </w:r>
    </w:p>
    <w:p w:rsidR="00773874" w:rsidRPr="00281EBF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AA3AA4" w:rsidRPr="00281EBF" w:rsidRDefault="00773874" w:rsidP="00AA3AA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</w:t>
      </w:r>
      <w:r w:rsidR="00AA3AA4" w:rsidRPr="00281EBF">
        <w:rPr>
          <w:rFonts w:asciiTheme="majorHAnsi" w:eastAsia="Cambria" w:hAnsiTheme="majorHAnsi" w:cs="Cambria"/>
          <w:b/>
          <w:sz w:val="24"/>
        </w:rPr>
        <w:t>Leite, ao</w:t>
      </w:r>
      <w:r w:rsidR="00AA3AA4">
        <w:rPr>
          <w:rFonts w:asciiTheme="majorHAnsi" w:eastAsia="Cambria" w:hAnsiTheme="majorHAnsi" w:cs="Cambria"/>
          <w:b/>
          <w:sz w:val="24"/>
        </w:rPr>
        <w:t xml:space="preserve"> primeiro dia </w:t>
      </w:r>
      <w:r w:rsidR="00AA3AA4" w:rsidRPr="00281EBF">
        <w:rPr>
          <w:rFonts w:asciiTheme="majorHAnsi" w:eastAsia="Cambria" w:hAnsiTheme="majorHAnsi" w:cs="Cambria"/>
          <w:b/>
          <w:sz w:val="24"/>
        </w:rPr>
        <w:t xml:space="preserve">do mês de </w:t>
      </w:r>
      <w:r w:rsidR="00AA3AA4">
        <w:rPr>
          <w:rFonts w:asciiTheme="majorHAnsi" w:eastAsia="Cambria" w:hAnsiTheme="majorHAnsi" w:cs="Cambria"/>
          <w:b/>
          <w:sz w:val="24"/>
        </w:rPr>
        <w:t xml:space="preserve">Abril </w:t>
      </w:r>
      <w:r w:rsidR="00AA3AA4" w:rsidRPr="00281EBF">
        <w:rPr>
          <w:rFonts w:asciiTheme="majorHAnsi" w:eastAsia="Cambria" w:hAnsiTheme="majorHAnsi" w:cs="Cambria"/>
          <w:b/>
          <w:sz w:val="24"/>
        </w:rPr>
        <w:t>de 2021.</w:t>
      </w:r>
    </w:p>
    <w:p w:rsidR="00773874" w:rsidRPr="00281EBF" w:rsidRDefault="00773874" w:rsidP="00773874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281EBF" w:rsidRDefault="00773874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6F42E8" w:rsidRPr="00281EBF" w:rsidRDefault="006F42E8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C0030E" w:rsidRPr="00281EBF" w:rsidRDefault="00C0030E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163112" w:rsidRPr="00281EBF" w:rsidRDefault="00163112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C0030E" w:rsidRPr="00281EBF" w:rsidRDefault="00C0030E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C0030E" w:rsidRPr="00281EBF" w:rsidRDefault="00C0030E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C106CC" w:rsidRPr="00281EBF" w:rsidRDefault="00C106CC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C106CC" w:rsidRPr="00281EBF" w:rsidRDefault="00C106CC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A272C" w:rsidRPr="00281EBF" w:rsidRDefault="007A272C" w:rsidP="007A272C">
      <w:pPr>
        <w:jc w:val="center"/>
        <w:rPr>
          <w:rFonts w:asciiTheme="majorHAnsi" w:eastAsia="Cambria" w:hAnsiTheme="majorHAnsi" w:cs="Cambria"/>
          <w:b/>
          <w:sz w:val="28"/>
        </w:rPr>
      </w:pPr>
      <w:r w:rsidRPr="00281EBF">
        <w:rPr>
          <w:rFonts w:asciiTheme="majorHAnsi" w:eastAsia="Cambria" w:hAnsiTheme="majorHAnsi" w:cs="Cambria"/>
          <w:b/>
          <w:sz w:val="28"/>
        </w:rPr>
        <w:lastRenderedPageBreak/>
        <w:t>PEDI</w:t>
      </w:r>
      <w:r w:rsidR="00FC0855">
        <w:rPr>
          <w:rFonts w:asciiTheme="majorHAnsi" w:eastAsia="Cambria" w:hAnsiTheme="majorHAnsi" w:cs="Cambria"/>
          <w:b/>
          <w:sz w:val="28"/>
        </w:rPr>
        <w:t>DO DE PROVIDÊNCIA Nº 37</w:t>
      </w:r>
      <w:r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7A272C" w:rsidRPr="00281EBF" w:rsidRDefault="007A272C" w:rsidP="007A272C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A272C" w:rsidRPr="00281EBF" w:rsidRDefault="007A272C" w:rsidP="007A272C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7A272C" w:rsidRPr="00281EBF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281EBF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A272C" w:rsidRPr="00281EBF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281EBF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>após deliberação do Plenário, providências no que tang</w:t>
      </w:r>
      <w:r w:rsidR="0078065F" w:rsidRPr="00281EBF">
        <w:rPr>
          <w:rFonts w:asciiTheme="majorHAnsi" w:eastAsia="Cambria" w:hAnsiTheme="majorHAnsi" w:cs="Cambria"/>
          <w:sz w:val="24"/>
        </w:rPr>
        <w:t xml:space="preserve">e: </w:t>
      </w:r>
      <w:r w:rsidR="00C0030E" w:rsidRPr="00281EBF">
        <w:rPr>
          <w:rFonts w:asciiTheme="majorHAnsi" w:eastAsia="Cambria" w:hAnsiTheme="majorHAnsi" w:cs="Cambria"/>
          <w:b/>
          <w:sz w:val="24"/>
        </w:rPr>
        <w:t xml:space="preserve">“A </w:t>
      </w:r>
      <w:r w:rsidR="00156C01">
        <w:rPr>
          <w:rFonts w:asciiTheme="majorHAnsi" w:eastAsia="Cambria" w:hAnsiTheme="majorHAnsi" w:cs="Cambria"/>
          <w:b/>
          <w:sz w:val="24"/>
        </w:rPr>
        <w:t xml:space="preserve">COLOCAÇÃO </w:t>
      </w:r>
      <w:r w:rsidR="00055828">
        <w:rPr>
          <w:rFonts w:asciiTheme="majorHAnsi" w:eastAsia="Cambria" w:hAnsiTheme="majorHAnsi" w:cs="Cambria"/>
          <w:b/>
          <w:sz w:val="24"/>
        </w:rPr>
        <w:t xml:space="preserve">DE </w:t>
      </w:r>
      <w:r w:rsidR="00AA3AA4">
        <w:rPr>
          <w:rFonts w:asciiTheme="majorHAnsi" w:eastAsia="Cambria" w:hAnsiTheme="majorHAnsi" w:cs="Cambria"/>
          <w:b/>
          <w:sz w:val="24"/>
        </w:rPr>
        <w:t>LUMINÁRIA PÚBLICA</w:t>
      </w:r>
      <w:r w:rsidR="00055828">
        <w:rPr>
          <w:rFonts w:asciiTheme="majorHAnsi" w:eastAsia="Cambria" w:hAnsiTheme="majorHAnsi" w:cs="Cambria"/>
          <w:b/>
          <w:sz w:val="24"/>
        </w:rPr>
        <w:t xml:space="preserve"> COM KIT BRAÇO, NO </w:t>
      </w:r>
      <w:r w:rsidR="00AA3AA4">
        <w:rPr>
          <w:rFonts w:asciiTheme="majorHAnsi" w:eastAsia="Cambria" w:hAnsiTheme="majorHAnsi" w:cs="Cambria"/>
          <w:b/>
          <w:sz w:val="24"/>
        </w:rPr>
        <w:t>POSTE</w:t>
      </w:r>
      <w:r w:rsidR="00055828">
        <w:rPr>
          <w:rFonts w:asciiTheme="majorHAnsi" w:eastAsia="Cambria" w:hAnsiTheme="majorHAnsi" w:cs="Cambria"/>
          <w:b/>
          <w:sz w:val="24"/>
        </w:rPr>
        <w:t xml:space="preserve"> DA RUA HUGO ZANDOMENICO ESQUINA COM A RUA JOÃO VICENTE SOBRINHO, NO BAIRRO SÃO PEDRO</w:t>
      </w:r>
      <w:r w:rsidR="00C0030E" w:rsidRPr="00281EBF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7A272C" w:rsidRPr="00281EBF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055828" w:rsidRPr="00281EBF" w:rsidRDefault="007A272C" w:rsidP="00055828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- ES, Plenário </w:t>
      </w:r>
      <w:r w:rsidR="0061559D" w:rsidRPr="00281EBF">
        <w:rPr>
          <w:rFonts w:asciiTheme="majorHAnsi" w:eastAsia="Cambria" w:hAnsiTheme="majorHAnsi" w:cs="Cambria"/>
          <w:b/>
          <w:sz w:val="24"/>
        </w:rPr>
        <w:t xml:space="preserve">Monsenhor Alonso </w:t>
      </w:r>
      <w:r w:rsidR="00055828" w:rsidRPr="00281EBF">
        <w:rPr>
          <w:rFonts w:asciiTheme="majorHAnsi" w:eastAsia="Cambria" w:hAnsiTheme="majorHAnsi" w:cs="Cambria"/>
          <w:b/>
          <w:sz w:val="24"/>
        </w:rPr>
        <w:t>Leite, ao</w:t>
      </w:r>
      <w:r w:rsidR="00055828">
        <w:rPr>
          <w:rFonts w:asciiTheme="majorHAnsi" w:eastAsia="Cambria" w:hAnsiTheme="majorHAnsi" w:cs="Cambria"/>
          <w:b/>
          <w:sz w:val="24"/>
        </w:rPr>
        <w:t xml:space="preserve"> primeiro dia </w:t>
      </w:r>
      <w:r w:rsidR="00055828" w:rsidRPr="00281EBF">
        <w:rPr>
          <w:rFonts w:asciiTheme="majorHAnsi" w:eastAsia="Cambria" w:hAnsiTheme="majorHAnsi" w:cs="Cambria"/>
          <w:b/>
          <w:sz w:val="24"/>
        </w:rPr>
        <w:t xml:space="preserve">do mês de </w:t>
      </w:r>
      <w:r w:rsidR="00055828">
        <w:rPr>
          <w:rFonts w:asciiTheme="majorHAnsi" w:eastAsia="Cambria" w:hAnsiTheme="majorHAnsi" w:cs="Cambria"/>
          <w:b/>
          <w:sz w:val="24"/>
        </w:rPr>
        <w:t xml:space="preserve">Abril </w:t>
      </w:r>
      <w:r w:rsidR="00055828" w:rsidRPr="00281EBF">
        <w:rPr>
          <w:rFonts w:asciiTheme="majorHAnsi" w:eastAsia="Cambria" w:hAnsiTheme="majorHAnsi" w:cs="Cambria"/>
          <w:b/>
          <w:sz w:val="24"/>
        </w:rPr>
        <w:t>de 2021.</w:t>
      </w:r>
    </w:p>
    <w:p w:rsidR="007A272C" w:rsidRPr="00281EBF" w:rsidRDefault="007A272C" w:rsidP="00055828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281EBF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281EBF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281EBF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281EBF" w:rsidRDefault="007A272C" w:rsidP="007A272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508F6" w:rsidRPr="00281EBF" w:rsidRDefault="009508F6" w:rsidP="007A272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F97761" w:rsidRDefault="00F97761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A272C" w:rsidRPr="00281EBF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A272C" w:rsidRPr="00281EBF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A272C" w:rsidRPr="00281EBF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281EBF" w:rsidRDefault="007A272C" w:rsidP="007A272C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</w:t>
      </w:r>
      <w:bookmarkStart w:id="0" w:name="_GoBack"/>
      <w:bookmarkEnd w:id="0"/>
      <w:r w:rsidRPr="00281EBF">
        <w:rPr>
          <w:rFonts w:asciiTheme="majorHAnsi" w:eastAsia="Cambria" w:hAnsiTheme="majorHAnsi" w:cs="Cambria"/>
          <w:b/>
          <w:sz w:val="28"/>
          <w:u w:val="single"/>
        </w:rPr>
        <w:t>IFICATIVA</w:t>
      </w:r>
    </w:p>
    <w:p w:rsidR="007A272C" w:rsidRPr="00281EBF" w:rsidRDefault="007A272C" w:rsidP="007A272C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A272C" w:rsidRPr="00281EBF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A272C" w:rsidRPr="00281EBF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281EBF" w:rsidRDefault="007A272C" w:rsidP="007A272C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</w:rPr>
        <w:t xml:space="preserve">: </w:t>
      </w:r>
      <w:r w:rsidR="00156C01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O presente pedido se faz necessário, tendo em vista que a falta de iluminação pública, aumenta ainda mais a sensação de insegurança, oferecendo perigo constante aos moradores da localização acima citado. </w:t>
      </w:r>
      <w:r w:rsidR="00156C01" w:rsidRPr="00281EBF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7A272C" w:rsidRPr="00281EBF" w:rsidRDefault="007A272C" w:rsidP="007A272C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7A272C" w:rsidRPr="00281EBF" w:rsidRDefault="00667CD4" w:rsidP="007A272C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            </w:t>
      </w:r>
      <w:r w:rsidR="007A272C" w:rsidRPr="00281EBF">
        <w:rPr>
          <w:rFonts w:asciiTheme="majorHAnsi" w:eastAsia="Cambria" w:hAnsiTheme="majorHAnsi" w:cs="Cambria"/>
          <w:sz w:val="24"/>
          <w:szCs w:val="24"/>
        </w:rPr>
        <w:t>Esclarece ainda, que tal procedimento é de competência do Município.</w:t>
      </w:r>
    </w:p>
    <w:p w:rsidR="007A272C" w:rsidRPr="00281EBF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7A272C" w:rsidRPr="00281EBF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FC0855" w:rsidRPr="00281EBF" w:rsidRDefault="007A272C" w:rsidP="00FC0855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</w:t>
      </w:r>
      <w:r w:rsidR="00FC0855" w:rsidRPr="00281EBF">
        <w:rPr>
          <w:rFonts w:asciiTheme="majorHAnsi" w:eastAsia="Cambria" w:hAnsiTheme="majorHAnsi" w:cs="Cambria"/>
          <w:b/>
          <w:sz w:val="24"/>
        </w:rPr>
        <w:t>Leite, ao</w:t>
      </w:r>
      <w:r w:rsidR="00FC0855">
        <w:rPr>
          <w:rFonts w:asciiTheme="majorHAnsi" w:eastAsia="Cambria" w:hAnsiTheme="majorHAnsi" w:cs="Cambria"/>
          <w:b/>
          <w:sz w:val="24"/>
        </w:rPr>
        <w:t xml:space="preserve"> primeiro dia </w:t>
      </w:r>
      <w:r w:rsidR="00FC0855" w:rsidRPr="00281EBF">
        <w:rPr>
          <w:rFonts w:asciiTheme="majorHAnsi" w:eastAsia="Cambria" w:hAnsiTheme="majorHAnsi" w:cs="Cambria"/>
          <w:b/>
          <w:sz w:val="24"/>
        </w:rPr>
        <w:t xml:space="preserve">do mês de </w:t>
      </w:r>
      <w:r w:rsidR="00FC0855">
        <w:rPr>
          <w:rFonts w:asciiTheme="majorHAnsi" w:eastAsia="Cambria" w:hAnsiTheme="majorHAnsi" w:cs="Cambria"/>
          <w:b/>
          <w:sz w:val="24"/>
        </w:rPr>
        <w:t xml:space="preserve">Abril </w:t>
      </w:r>
      <w:r w:rsidR="00FC0855" w:rsidRPr="00281EBF">
        <w:rPr>
          <w:rFonts w:asciiTheme="majorHAnsi" w:eastAsia="Cambria" w:hAnsiTheme="majorHAnsi" w:cs="Cambria"/>
          <w:b/>
          <w:sz w:val="24"/>
        </w:rPr>
        <w:t>de 2021.</w:t>
      </w:r>
    </w:p>
    <w:p w:rsidR="007A272C" w:rsidRPr="00281EBF" w:rsidRDefault="007A272C" w:rsidP="007A272C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281EBF" w:rsidRDefault="007A272C" w:rsidP="007A272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6F42E8" w:rsidRPr="00281EBF" w:rsidRDefault="006F42E8" w:rsidP="007A272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281EBF" w:rsidRDefault="007A272C" w:rsidP="007A272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FC0855" w:rsidRDefault="00FC0855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A272C" w:rsidRPr="00281EBF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A272C" w:rsidRPr="00281EBF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A272C" w:rsidRPr="00281EBF" w:rsidRDefault="007A272C" w:rsidP="007A272C">
      <w:pPr>
        <w:ind w:left="720"/>
        <w:rPr>
          <w:rFonts w:asciiTheme="majorHAnsi" w:eastAsia="Courier New" w:hAnsiTheme="majorHAnsi" w:cs="Courier New"/>
          <w:sz w:val="24"/>
        </w:rPr>
      </w:pPr>
    </w:p>
    <w:p w:rsidR="007744E6" w:rsidRPr="00281EBF" w:rsidRDefault="00FC0855" w:rsidP="007744E6">
      <w:pPr>
        <w:jc w:val="center"/>
        <w:rPr>
          <w:rFonts w:asciiTheme="majorHAnsi" w:eastAsia="Cambria" w:hAnsiTheme="majorHAnsi" w:cs="Cambria"/>
          <w:b/>
          <w:sz w:val="28"/>
        </w:rPr>
      </w:pPr>
      <w:r>
        <w:rPr>
          <w:rFonts w:asciiTheme="majorHAnsi" w:eastAsia="Cambria" w:hAnsiTheme="majorHAnsi" w:cs="Cambria"/>
          <w:b/>
          <w:sz w:val="28"/>
        </w:rPr>
        <w:lastRenderedPageBreak/>
        <w:t>PEDIDO DE PROVIDÊNCIA Nº 38</w:t>
      </w:r>
      <w:r w:rsidR="007744E6"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7744E6" w:rsidRPr="00281EBF" w:rsidRDefault="007744E6" w:rsidP="007744E6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744E6" w:rsidRPr="00281EBF" w:rsidRDefault="007744E6" w:rsidP="007744E6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7744E6" w:rsidRPr="00281EBF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281EBF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44E6" w:rsidRPr="00281EBF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FC0855" w:rsidRPr="00281EBF" w:rsidRDefault="007744E6" w:rsidP="00FC0855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</w:t>
      </w:r>
      <w:r w:rsidR="00FC0855"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Cardoso</w:t>
      </w:r>
      <w:r w:rsidR="00FC0855"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="00FC0855"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="00FC0855" w:rsidRPr="00281EBF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="00FC0855" w:rsidRPr="00281EBF">
        <w:rPr>
          <w:rFonts w:asciiTheme="majorHAnsi" w:eastAsia="Cambria" w:hAnsiTheme="majorHAnsi" w:cs="Cambria"/>
          <w:b/>
          <w:sz w:val="24"/>
        </w:rPr>
        <w:t xml:space="preserve">“A </w:t>
      </w:r>
      <w:r w:rsidR="00FC0855">
        <w:rPr>
          <w:rFonts w:asciiTheme="majorHAnsi" w:eastAsia="Cambria" w:hAnsiTheme="majorHAnsi" w:cs="Cambria"/>
          <w:b/>
          <w:sz w:val="24"/>
        </w:rPr>
        <w:t>COLOCAÇÃO DE LUMINÁRIA PÚBLICA COM KIT BRAÇO, NO POSTE DA RUA HUGO ZANDOMENICO ESQUINA COM A RUA JOSEFINA KLEAIN, NO BAIRRO SÃO PEDRO</w:t>
      </w:r>
      <w:r w:rsidR="00FC0855" w:rsidRPr="00281EBF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7744E6" w:rsidRPr="00281EBF" w:rsidRDefault="007744E6" w:rsidP="00FC0855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FC0855" w:rsidRPr="00281EBF" w:rsidRDefault="007744E6" w:rsidP="00FC0855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- ES, Plenário </w:t>
      </w:r>
      <w:r w:rsidR="0061559D" w:rsidRPr="00281EBF">
        <w:rPr>
          <w:rFonts w:asciiTheme="majorHAnsi" w:eastAsia="Cambria" w:hAnsiTheme="majorHAnsi" w:cs="Cambria"/>
          <w:b/>
          <w:sz w:val="24"/>
        </w:rPr>
        <w:t xml:space="preserve">Monsenhor Alonso </w:t>
      </w:r>
      <w:r w:rsidR="00FC0855" w:rsidRPr="00281EBF">
        <w:rPr>
          <w:rFonts w:asciiTheme="majorHAnsi" w:eastAsia="Cambria" w:hAnsiTheme="majorHAnsi" w:cs="Cambria"/>
          <w:b/>
          <w:sz w:val="24"/>
        </w:rPr>
        <w:t>Leite, ao</w:t>
      </w:r>
      <w:r w:rsidR="00FC0855">
        <w:rPr>
          <w:rFonts w:asciiTheme="majorHAnsi" w:eastAsia="Cambria" w:hAnsiTheme="majorHAnsi" w:cs="Cambria"/>
          <w:b/>
          <w:sz w:val="24"/>
        </w:rPr>
        <w:t xml:space="preserve"> primeiro dia </w:t>
      </w:r>
      <w:r w:rsidR="00FC0855" w:rsidRPr="00281EBF">
        <w:rPr>
          <w:rFonts w:asciiTheme="majorHAnsi" w:eastAsia="Cambria" w:hAnsiTheme="majorHAnsi" w:cs="Cambria"/>
          <w:b/>
          <w:sz w:val="24"/>
        </w:rPr>
        <w:t xml:space="preserve">do mês de </w:t>
      </w:r>
      <w:r w:rsidR="00FC0855">
        <w:rPr>
          <w:rFonts w:asciiTheme="majorHAnsi" w:eastAsia="Cambria" w:hAnsiTheme="majorHAnsi" w:cs="Cambria"/>
          <w:b/>
          <w:sz w:val="24"/>
        </w:rPr>
        <w:t xml:space="preserve">Abril </w:t>
      </w:r>
      <w:r w:rsidR="00FC0855" w:rsidRPr="00281EBF">
        <w:rPr>
          <w:rFonts w:asciiTheme="majorHAnsi" w:eastAsia="Cambria" w:hAnsiTheme="majorHAnsi" w:cs="Cambria"/>
          <w:b/>
          <w:sz w:val="24"/>
        </w:rPr>
        <w:t>de 2021.</w:t>
      </w:r>
    </w:p>
    <w:p w:rsidR="007744E6" w:rsidRPr="00281EBF" w:rsidRDefault="007744E6" w:rsidP="00FC0855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281EBF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281EBF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281EBF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281EBF" w:rsidRDefault="007744E6" w:rsidP="007744E6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508F6" w:rsidRPr="00281EBF" w:rsidRDefault="009508F6" w:rsidP="007744E6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44E6" w:rsidRPr="00281EBF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744E6" w:rsidRPr="00281EBF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744E6" w:rsidRPr="00281EBF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281EBF" w:rsidRDefault="007744E6" w:rsidP="007744E6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744E6" w:rsidRPr="00281EBF" w:rsidRDefault="007744E6" w:rsidP="007744E6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744E6" w:rsidRPr="00281EBF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44E6" w:rsidRPr="00281EBF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281EBF" w:rsidRDefault="007744E6" w:rsidP="007744E6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</w:rPr>
        <w:t xml:space="preserve">: </w:t>
      </w:r>
      <w:r w:rsidR="00870596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O presente pedido se faz necessário, tendo em vista que a falta de iluminação pública, aumenta ainda mais a sensação de insegurança, oferecendo perigo constante aos moradores da localização acima citado. </w:t>
      </w:r>
      <w:r w:rsidR="00870596" w:rsidRPr="00281EBF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7744E6" w:rsidRPr="00281EBF" w:rsidRDefault="007744E6" w:rsidP="007744E6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7744E6" w:rsidRPr="00281EBF" w:rsidRDefault="006814B8" w:rsidP="007744E6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            </w:t>
      </w:r>
      <w:r w:rsidR="007744E6" w:rsidRPr="00281EBF">
        <w:rPr>
          <w:rFonts w:asciiTheme="majorHAnsi" w:eastAsia="Cambria" w:hAnsiTheme="majorHAnsi" w:cs="Cambria"/>
          <w:sz w:val="24"/>
          <w:szCs w:val="24"/>
        </w:rPr>
        <w:t>Esclarece ainda, que tal procedimento é de competência do Município.</w:t>
      </w:r>
    </w:p>
    <w:p w:rsidR="007744E6" w:rsidRPr="00281EBF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7744E6" w:rsidRPr="00281EBF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870596" w:rsidRPr="00281EBF" w:rsidRDefault="007744E6" w:rsidP="00870596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</w:t>
      </w:r>
      <w:r w:rsidR="00870596" w:rsidRPr="00281EBF">
        <w:rPr>
          <w:rFonts w:asciiTheme="majorHAnsi" w:eastAsia="Cambria" w:hAnsiTheme="majorHAnsi" w:cs="Cambria"/>
          <w:b/>
          <w:sz w:val="24"/>
        </w:rPr>
        <w:t>Leite, ao</w:t>
      </w:r>
      <w:r w:rsidR="00870596">
        <w:rPr>
          <w:rFonts w:asciiTheme="majorHAnsi" w:eastAsia="Cambria" w:hAnsiTheme="majorHAnsi" w:cs="Cambria"/>
          <w:b/>
          <w:sz w:val="24"/>
        </w:rPr>
        <w:t xml:space="preserve"> primeiro dia </w:t>
      </w:r>
      <w:r w:rsidR="00870596" w:rsidRPr="00281EBF">
        <w:rPr>
          <w:rFonts w:asciiTheme="majorHAnsi" w:eastAsia="Cambria" w:hAnsiTheme="majorHAnsi" w:cs="Cambria"/>
          <w:b/>
          <w:sz w:val="24"/>
        </w:rPr>
        <w:t xml:space="preserve">do mês de </w:t>
      </w:r>
      <w:r w:rsidR="00870596">
        <w:rPr>
          <w:rFonts w:asciiTheme="majorHAnsi" w:eastAsia="Cambria" w:hAnsiTheme="majorHAnsi" w:cs="Cambria"/>
          <w:b/>
          <w:sz w:val="24"/>
        </w:rPr>
        <w:t xml:space="preserve">Abril </w:t>
      </w:r>
      <w:r w:rsidR="00870596" w:rsidRPr="00281EBF">
        <w:rPr>
          <w:rFonts w:asciiTheme="majorHAnsi" w:eastAsia="Cambria" w:hAnsiTheme="majorHAnsi" w:cs="Cambria"/>
          <w:b/>
          <w:sz w:val="24"/>
        </w:rPr>
        <w:t>de 2021.</w:t>
      </w:r>
    </w:p>
    <w:p w:rsidR="007744E6" w:rsidRPr="00281EBF" w:rsidRDefault="007744E6" w:rsidP="007744E6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281EBF" w:rsidRDefault="007744E6" w:rsidP="007744E6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281EBF" w:rsidRDefault="007744E6" w:rsidP="007744E6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163112" w:rsidRPr="00281EBF" w:rsidRDefault="00163112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163112" w:rsidRDefault="00163112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870596" w:rsidRPr="00281EBF" w:rsidRDefault="0087059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44E6" w:rsidRPr="00281EBF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744E6" w:rsidRPr="00281EBF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EE1CD2" w:rsidRPr="00281EBF" w:rsidRDefault="00870596" w:rsidP="00EE1CD2">
      <w:pPr>
        <w:jc w:val="center"/>
        <w:rPr>
          <w:rFonts w:asciiTheme="majorHAnsi" w:eastAsia="Cambria" w:hAnsiTheme="majorHAnsi" w:cs="Cambria"/>
          <w:b/>
          <w:sz w:val="28"/>
        </w:rPr>
      </w:pPr>
      <w:r>
        <w:rPr>
          <w:rFonts w:asciiTheme="majorHAnsi" w:eastAsia="Cambria" w:hAnsiTheme="majorHAnsi" w:cs="Cambria"/>
          <w:b/>
          <w:sz w:val="28"/>
        </w:rPr>
        <w:lastRenderedPageBreak/>
        <w:t>PEDIDO DE PROVIDÊNCIA Nº 39</w:t>
      </w:r>
      <w:r w:rsidR="00EE1CD2"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EE1CD2" w:rsidRPr="00281EBF" w:rsidRDefault="00EE1CD2" w:rsidP="00EE1CD2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EE1CD2" w:rsidRPr="00281EBF" w:rsidRDefault="00EE1CD2" w:rsidP="00EE1CD2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EE1CD2" w:rsidRPr="00281EBF" w:rsidRDefault="00EE1CD2" w:rsidP="00EE1CD2">
      <w:pPr>
        <w:jc w:val="both"/>
        <w:rPr>
          <w:rFonts w:asciiTheme="majorHAnsi" w:eastAsia="Cambria" w:hAnsiTheme="majorHAnsi" w:cs="Cambria"/>
          <w:sz w:val="24"/>
        </w:rPr>
      </w:pPr>
    </w:p>
    <w:p w:rsidR="00EE1CD2" w:rsidRPr="00281EBF" w:rsidRDefault="00EE1CD2" w:rsidP="00EE1CD2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EE1CD2" w:rsidRPr="00281EBF" w:rsidRDefault="00EE1CD2" w:rsidP="00EE1CD2">
      <w:pPr>
        <w:jc w:val="both"/>
        <w:rPr>
          <w:rFonts w:asciiTheme="majorHAnsi" w:eastAsia="Cambria" w:hAnsiTheme="majorHAnsi" w:cs="Cambria"/>
          <w:sz w:val="24"/>
        </w:rPr>
      </w:pPr>
    </w:p>
    <w:p w:rsidR="00870596" w:rsidRPr="00281EBF" w:rsidRDefault="00EE1CD2" w:rsidP="00870596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="00870596" w:rsidRPr="00281EBF">
        <w:rPr>
          <w:rFonts w:asciiTheme="majorHAnsi" w:eastAsia="Cambria" w:hAnsiTheme="majorHAnsi" w:cs="Cambria"/>
          <w:b/>
          <w:sz w:val="24"/>
        </w:rPr>
        <w:t xml:space="preserve">“A MANUTENÇÃO DO CALÇAMENTO IRREGULAR, A REPARAÇÃO E TROCA DE LÂMPADAS DE ILUMINAÇÃO PÚBLICA, EM TODA EXTENSÃO DA RUA </w:t>
      </w:r>
      <w:r w:rsidR="00870596">
        <w:rPr>
          <w:rFonts w:asciiTheme="majorHAnsi" w:eastAsia="Cambria" w:hAnsiTheme="majorHAnsi" w:cs="Cambria"/>
          <w:b/>
          <w:sz w:val="24"/>
        </w:rPr>
        <w:t xml:space="preserve">QUE SE INICIA EM FRENTE </w:t>
      </w:r>
      <w:proofErr w:type="gramStart"/>
      <w:r w:rsidR="00870596">
        <w:rPr>
          <w:rFonts w:asciiTheme="majorHAnsi" w:eastAsia="Cambria" w:hAnsiTheme="majorHAnsi" w:cs="Cambria"/>
          <w:b/>
          <w:sz w:val="24"/>
        </w:rPr>
        <w:t>A</w:t>
      </w:r>
      <w:proofErr w:type="gramEnd"/>
      <w:r w:rsidR="00870596">
        <w:rPr>
          <w:rFonts w:asciiTheme="majorHAnsi" w:eastAsia="Cambria" w:hAnsiTheme="majorHAnsi" w:cs="Cambria"/>
          <w:b/>
          <w:sz w:val="24"/>
        </w:rPr>
        <w:t xml:space="preserve"> COOPEAVI</w:t>
      </w:r>
      <w:r w:rsidR="005F158C">
        <w:rPr>
          <w:rFonts w:asciiTheme="majorHAnsi" w:eastAsia="Cambria" w:hAnsiTheme="majorHAnsi" w:cs="Cambria"/>
          <w:b/>
          <w:sz w:val="24"/>
        </w:rPr>
        <w:t>, POSTE PRÓXIMO AO PRÉ</w:t>
      </w:r>
      <w:r w:rsidR="006E3835">
        <w:rPr>
          <w:rFonts w:asciiTheme="majorHAnsi" w:eastAsia="Cambria" w:hAnsiTheme="majorHAnsi" w:cs="Cambria"/>
          <w:b/>
          <w:sz w:val="24"/>
        </w:rPr>
        <w:t xml:space="preserve">DIO DO TUBA </w:t>
      </w:r>
      <w:r w:rsidR="00870596" w:rsidRPr="00281EBF">
        <w:rPr>
          <w:rFonts w:asciiTheme="majorHAnsi" w:eastAsia="Cambria" w:hAnsiTheme="majorHAnsi" w:cs="Cambria"/>
          <w:b/>
          <w:sz w:val="24"/>
        </w:rPr>
        <w:t xml:space="preserve">NO BAIRRO </w:t>
      </w:r>
      <w:r w:rsidR="006E3835">
        <w:rPr>
          <w:rFonts w:asciiTheme="majorHAnsi" w:eastAsia="Cambria" w:hAnsiTheme="majorHAnsi" w:cs="Cambria"/>
          <w:b/>
          <w:sz w:val="24"/>
        </w:rPr>
        <w:t>RESIDENCIAL BAIM</w:t>
      </w:r>
      <w:r w:rsidR="00870596" w:rsidRPr="00281EBF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EE1CD2" w:rsidRPr="00281EBF" w:rsidRDefault="00EE1CD2" w:rsidP="00BF5B8C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6E3835" w:rsidRPr="00281EBF" w:rsidRDefault="00EE1CD2" w:rsidP="006E3835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</w:t>
      </w:r>
      <w:r w:rsidR="006E3835" w:rsidRPr="00281EBF">
        <w:rPr>
          <w:rFonts w:asciiTheme="majorHAnsi" w:eastAsia="Cambria" w:hAnsiTheme="majorHAnsi" w:cs="Cambria"/>
          <w:b/>
          <w:sz w:val="24"/>
        </w:rPr>
        <w:t>Leite, ao</w:t>
      </w:r>
      <w:r w:rsidR="006E3835">
        <w:rPr>
          <w:rFonts w:asciiTheme="majorHAnsi" w:eastAsia="Cambria" w:hAnsiTheme="majorHAnsi" w:cs="Cambria"/>
          <w:b/>
          <w:sz w:val="24"/>
        </w:rPr>
        <w:t xml:space="preserve"> primeiro dia </w:t>
      </w:r>
      <w:r w:rsidR="006E3835" w:rsidRPr="00281EBF">
        <w:rPr>
          <w:rFonts w:asciiTheme="majorHAnsi" w:eastAsia="Cambria" w:hAnsiTheme="majorHAnsi" w:cs="Cambria"/>
          <w:b/>
          <w:sz w:val="24"/>
        </w:rPr>
        <w:t xml:space="preserve">do mês de </w:t>
      </w:r>
      <w:r w:rsidR="006E3835">
        <w:rPr>
          <w:rFonts w:asciiTheme="majorHAnsi" w:eastAsia="Cambria" w:hAnsiTheme="majorHAnsi" w:cs="Cambria"/>
          <w:b/>
          <w:sz w:val="24"/>
        </w:rPr>
        <w:t xml:space="preserve">Abril </w:t>
      </w:r>
      <w:r w:rsidR="006E3835" w:rsidRPr="00281EBF">
        <w:rPr>
          <w:rFonts w:asciiTheme="majorHAnsi" w:eastAsia="Cambria" w:hAnsiTheme="majorHAnsi" w:cs="Cambria"/>
          <w:b/>
          <w:sz w:val="24"/>
        </w:rPr>
        <w:t>de 2021.</w:t>
      </w:r>
    </w:p>
    <w:p w:rsidR="00EE1CD2" w:rsidRPr="00281EBF" w:rsidRDefault="00EE1CD2" w:rsidP="006E3835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EE1CD2" w:rsidRPr="00281EBF" w:rsidRDefault="00EE1CD2" w:rsidP="00EE1CD2">
      <w:pPr>
        <w:rPr>
          <w:rFonts w:asciiTheme="majorHAnsi" w:eastAsia="Cambria" w:hAnsiTheme="majorHAnsi" w:cs="Cambria"/>
          <w:b/>
          <w:sz w:val="24"/>
        </w:rPr>
      </w:pPr>
    </w:p>
    <w:p w:rsidR="00EE1CD2" w:rsidRPr="00281EBF" w:rsidRDefault="00EE1CD2" w:rsidP="00EE1CD2">
      <w:pPr>
        <w:rPr>
          <w:rFonts w:asciiTheme="majorHAnsi" w:eastAsia="Cambria" w:hAnsiTheme="majorHAnsi" w:cs="Cambria"/>
          <w:b/>
          <w:sz w:val="24"/>
        </w:rPr>
      </w:pPr>
    </w:p>
    <w:p w:rsidR="00EE1CD2" w:rsidRPr="00281EBF" w:rsidRDefault="00EE1CD2" w:rsidP="00EE1CD2">
      <w:pPr>
        <w:rPr>
          <w:rFonts w:asciiTheme="majorHAnsi" w:eastAsia="Cambria" w:hAnsiTheme="majorHAnsi" w:cs="Cambria"/>
          <w:b/>
          <w:sz w:val="24"/>
        </w:rPr>
      </w:pPr>
    </w:p>
    <w:p w:rsidR="00EE1CD2" w:rsidRPr="00281EBF" w:rsidRDefault="00EE1CD2" w:rsidP="00EE1CD2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6F42E8" w:rsidRPr="00281EBF" w:rsidRDefault="006F42E8" w:rsidP="00EE1CD2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EE1C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EE1CD2" w:rsidRPr="00281EBF" w:rsidRDefault="00EE1CD2" w:rsidP="00EE1C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EE1CD2" w:rsidRPr="00281EBF" w:rsidRDefault="00EE1CD2" w:rsidP="00EE1C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EE1CD2" w:rsidRPr="00281EBF" w:rsidRDefault="00EE1CD2" w:rsidP="00EE1CD2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EE1CD2" w:rsidRPr="00281EBF" w:rsidRDefault="00EE1CD2" w:rsidP="00EE1CD2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EE1CD2" w:rsidRPr="00281EBF" w:rsidRDefault="00EE1CD2" w:rsidP="00EE1CD2">
      <w:pPr>
        <w:ind w:left="720"/>
        <w:jc w:val="center"/>
        <w:rPr>
          <w:rFonts w:asciiTheme="majorHAnsi" w:eastAsia="Cambria" w:hAnsiTheme="majorHAnsi" w:cs="Cambria"/>
          <w:b/>
          <w:sz w:val="24"/>
          <w:szCs w:val="24"/>
          <w:u w:val="single"/>
        </w:rPr>
      </w:pPr>
    </w:p>
    <w:p w:rsidR="00EE1CD2" w:rsidRPr="00281EBF" w:rsidRDefault="00EE1CD2" w:rsidP="00EE1CD2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  <w:szCs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Senhores Membros da Mesa Diretora da Câmara Municipal de Baixo Guandu/ES.</w:t>
      </w:r>
    </w:p>
    <w:p w:rsidR="00EE1CD2" w:rsidRPr="00281EBF" w:rsidRDefault="00EE1CD2" w:rsidP="00EE1CD2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B24F7F" w:rsidRPr="00281EBF" w:rsidRDefault="00EE1CD2" w:rsidP="00EE1CD2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: </w:t>
      </w:r>
      <w:r w:rsidR="006E3835" w:rsidRPr="00281EBF">
        <w:rPr>
          <w:rFonts w:asciiTheme="majorHAnsi" w:hAnsiTheme="majorHAnsi"/>
          <w:sz w:val="24"/>
          <w:szCs w:val="24"/>
        </w:rPr>
        <w:t xml:space="preserve">O presente pedido se faz necessário, visando atender as reivindicações dos moradores locais, além de proporcionar mais segurança aos cidadãos, </w:t>
      </w:r>
      <w:r w:rsidR="006E3835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tendo em vista que a falta de iluminação pública, e as péssimas condições do calçamento, aumenta ainda mais a sensação de insegurança, oferecendo perigo constante aos moradores do logradouro acima citado. </w:t>
      </w:r>
      <w:r w:rsidR="006E3835" w:rsidRPr="00281EBF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CB578A" w:rsidRPr="00281EBF" w:rsidRDefault="00CB578A" w:rsidP="00EE1CD2">
      <w:pPr>
        <w:ind w:left="720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</w:p>
    <w:p w:rsidR="00EE1CD2" w:rsidRPr="00281EBF" w:rsidRDefault="00EE1CD2" w:rsidP="00EE1CD2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EE1CD2" w:rsidRPr="00281EBF" w:rsidRDefault="00EE1CD2" w:rsidP="00EE1CD2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EE1CD2" w:rsidRPr="00281EBF" w:rsidRDefault="00EE1CD2" w:rsidP="00EE1CD2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6E3835" w:rsidRPr="00281EBF" w:rsidRDefault="00EE1CD2" w:rsidP="006E3835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Câmara Municipal de Baixo Guandu – ES, Plenário</w:t>
      </w:r>
      <w:r w:rsidRPr="00281EBF">
        <w:rPr>
          <w:rFonts w:asciiTheme="majorHAnsi" w:eastAsia="Cambria" w:hAnsiTheme="majorHAnsi" w:cs="Cambria"/>
          <w:b/>
          <w:sz w:val="24"/>
        </w:rPr>
        <w:t xml:space="preserve"> Monsenhor Alonso </w:t>
      </w:r>
      <w:r w:rsidR="006E3835" w:rsidRPr="00281EBF">
        <w:rPr>
          <w:rFonts w:asciiTheme="majorHAnsi" w:eastAsia="Cambria" w:hAnsiTheme="majorHAnsi" w:cs="Cambria"/>
          <w:b/>
          <w:sz w:val="24"/>
        </w:rPr>
        <w:t>Leite, ao</w:t>
      </w:r>
      <w:r w:rsidR="006E3835">
        <w:rPr>
          <w:rFonts w:asciiTheme="majorHAnsi" w:eastAsia="Cambria" w:hAnsiTheme="majorHAnsi" w:cs="Cambria"/>
          <w:b/>
          <w:sz w:val="24"/>
        </w:rPr>
        <w:t xml:space="preserve"> primeiro dia </w:t>
      </w:r>
      <w:r w:rsidR="006E3835" w:rsidRPr="00281EBF">
        <w:rPr>
          <w:rFonts w:asciiTheme="majorHAnsi" w:eastAsia="Cambria" w:hAnsiTheme="majorHAnsi" w:cs="Cambria"/>
          <w:b/>
          <w:sz w:val="24"/>
        </w:rPr>
        <w:t xml:space="preserve">do mês de </w:t>
      </w:r>
      <w:r w:rsidR="006E3835">
        <w:rPr>
          <w:rFonts w:asciiTheme="majorHAnsi" w:eastAsia="Cambria" w:hAnsiTheme="majorHAnsi" w:cs="Cambria"/>
          <w:b/>
          <w:sz w:val="24"/>
        </w:rPr>
        <w:t xml:space="preserve">Abril </w:t>
      </w:r>
      <w:r w:rsidR="006E3835" w:rsidRPr="00281EBF">
        <w:rPr>
          <w:rFonts w:asciiTheme="majorHAnsi" w:eastAsia="Cambria" w:hAnsiTheme="majorHAnsi" w:cs="Cambria"/>
          <w:b/>
          <w:sz w:val="24"/>
        </w:rPr>
        <w:t>de 2021.</w:t>
      </w:r>
    </w:p>
    <w:p w:rsidR="00EE1CD2" w:rsidRPr="00281EBF" w:rsidRDefault="00EE1CD2" w:rsidP="00EE1CD2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EE1CD2" w:rsidRPr="00281EBF" w:rsidRDefault="00EE1CD2" w:rsidP="00EE1CD2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EE1CD2" w:rsidRPr="00281EBF" w:rsidRDefault="00EE1CD2" w:rsidP="00EE1CD2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508F6" w:rsidRPr="00281EBF" w:rsidRDefault="009508F6" w:rsidP="00EE1CD2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EE1C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EE1CD2" w:rsidRPr="00281EBF" w:rsidRDefault="00EE1CD2" w:rsidP="00EE1C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EE1CD2" w:rsidRPr="00281EBF" w:rsidRDefault="00EE1CD2" w:rsidP="00EE1C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EE1CD2" w:rsidRPr="00281EBF" w:rsidRDefault="00EE1CD2" w:rsidP="00EE1CD2">
      <w:pPr>
        <w:ind w:left="720"/>
        <w:rPr>
          <w:rFonts w:asciiTheme="majorHAnsi" w:eastAsia="Courier New" w:hAnsiTheme="majorHAnsi" w:cs="Courier New"/>
          <w:sz w:val="24"/>
        </w:rPr>
      </w:pPr>
    </w:p>
    <w:p w:rsidR="00257B40" w:rsidRPr="00281EBF" w:rsidRDefault="006E3835" w:rsidP="00257B40">
      <w:pPr>
        <w:jc w:val="center"/>
        <w:rPr>
          <w:rFonts w:asciiTheme="majorHAnsi" w:eastAsia="Cambria" w:hAnsiTheme="majorHAnsi" w:cs="Cambria"/>
          <w:b/>
          <w:sz w:val="28"/>
        </w:rPr>
      </w:pPr>
      <w:r>
        <w:rPr>
          <w:rFonts w:asciiTheme="majorHAnsi" w:eastAsia="Cambria" w:hAnsiTheme="majorHAnsi" w:cs="Cambria"/>
          <w:b/>
          <w:sz w:val="28"/>
        </w:rPr>
        <w:lastRenderedPageBreak/>
        <w:t>PEDIDO DE PROVIDÊNCIA Nº 40</w:t>
      </w:r>
      <w:r w:rsidR="00257B40"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257B40" w:rsidRPr="00281EBF" w:rsidRDefault="00257B40" w:rsidP="00257B40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257B40" w:rsidRPr="00281EBF" w:rsidRDefault="00257B40" w:rsidP="00257B40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257B40" w:rsidRPr="00281EBF" w:rsidRDefault="00257B40" w:rsidP="00257B40">
      <w:pPr>
        <w:jc w:val="both"/>
        <w:rPr>
          <w:rFonts w:asciiTheme="majorHAnsi" w:eastAsia="Cambria" w:hAnsiTheme="majorHAnsi" w:cs="Cambria"/>
          <w:sz w:val="24"/>
        </w:rPr>
      </w:pPr>
    </w:p>
    <w:p w:rsidR="00257B40" w:rsidRPr="00281EBF" w:rsidRDefault="00257B40" w:rsidP="00257B40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257B40" w:rsidRPr="00281EBF" w:rsidRDefault="00257B40" w:rsidP="00257B40">
      <w:pPr>
        <w:jc w:val="both"/>
        <w:rPr>
          <w:rFonts w:asciiTheme="majorHAnsi" w:eastAsia="Cambria" w:hAnsiTheme="majorHAnsi" w:cs="Cambria"/>
          <w:sz w:val="24"/>
        </w:rPr>
      </w:pPr>
    </w:p>
    <w:p w:rsidR="00257B40" w:rsidRPr="00281EBF" w:rsidRDefault="00257B40" w:rsidP="00257B40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="0008632C" w:rsidRPr="00095498">
        <w:rPr>
          <w:rFonts w:asciiTheme="majorHAnsi" w:eastAsia="Cambria" w:hAnsiTheme="majorHAnsi" w:cs="Cambria"/>
          <w:b/>
          <w:sz w:val="24"/>
        </w:rPr>
        <w:t>“</w:t>
      </w:r>
      <w:r w:rsidR="0008632C">
        <w:rPr>
          <w:rFonts w:asciiTheme="majorHAnsi" w:eastAsia="Cambria" w:hAnsiTheme="majorHAnsi" w:cs="Cambria"/>
          <w:b/>
          <w:sz w:val="24"/>
        </w:rPr>
        <w:t xml:space="preserve">O </w:t>
      </w:r>
      <w:r w:rsidR="0008632C" w:rsidRPr="00095498">
        <w:rPr>
          <w:rFonts w:asciiTheme="majorHAnsi" w:eastAsia="Cambria" w:hAnsiTheme="majorHAnsi" w:cs="Cambria"/>
          <w:b/>
          <w:sz w:val="24"/>
        </w:rPr>
        <w:t xml:space="preserve">PATROLAMENTO E CASCALHAMENTO </w:t>
      </w:r>
      <w:r w:rsidR="0008632C">
        <w:rPr>
          <w:rFonts w:asciiTheme="majorHAnsi" w:eastAsia="Cambria" w:hAnsiTheme="majorHAnsi" w:cs="Cambria"/>
          <w:b/>
          <w:sz w:val="24"/>
        </w:rPr>
        <w:t>NO MORRO DO BANESTES</w:t>
      </w:r>
      <w:r w:rsidR="0008632C" w:rsidRPr="00095498">
        <w:rPr>
          <w:rFonts w:asciiTheme="majorHAnsi" w:eastAsia="Cambria" w:hAnsiTheme="majorHAnsi" w:cs="Cambria"/>
          <w:b/>
          <w:sz w:val="24"/>
        </w:rPr>
        <w:t>,</w:t>
      </w:r>
      <w:r w:rsidR="008341AD">
        <w:rPr>
          <w:rFonts w:asciiTheme="majorHAnsi" w:eastAsia="Cambria" w:hAnsiTheme="majorHAnsi" w:cs="Cambria"/>
          <w:b/>
          <w:sz w:val="24"/>
        </w:rPr>
        <w:t xml:space="preserve"> </w:t>
      </w:r>
      <w:r w:rsidR="00975756" w:rsidRPr="00281EBF">
        <w:rPr>
          <w:rFonts w:asciiTheme="majorHAnsi" w:eastAsia="Cambria" w:hAnsiTheme="majorHAnsi" w:cs="Cambria"/>
          <w:b/>
          <w:sz w:val="24"/>
        </w:rPr>
        <w:t>NESTE MUNICÍPIO BAIXO GUANDU/ES”.</w:t>
      </w:r>
    </w:p>
    <w:p w:rsidR="00257B40" w:rsidRPr="00281EBF" w:rsidRDefault="00257B40" w:rsidP="00257B40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8341AD" w:rsidRPr="00281EBF" w:rsidRDefault="00257B40" w:rsidP="008341AD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</w:t>
      </w:r>
      <w:r w:rsidR="008341AD" w:rsidRPr="00281EBF">
        <w:rPr>
          <w:rFonts w:asciiTheme="majorHAnsi" w:eastAsia="Cambria" w:hAnsiTheme="majorHAnsi" w:cs="Cambria"/>
          <w:b/>
          <w:sz w:val="24"/>
        </w:rPr>
        <w:t>Leite, ao</w:t>
      </w:r>
      <w:r w:rsidR="008341AD">
        <w:rPr>
          <w:rFonts w:asciiTheme="majorHAnsi" w:eastAsia="Cambria" w:hAnsiTheme="majorHAnsi" w:cs="Cambria"/>
          <w:b/>
          <w:sz w:val="24"/>
        </w:rPr>
        <w:t xml:space="preserve"> primeiro dia </w:t>
      </w:r>
      <w:r w:rsidR="008341AD" w:rsidRPr="00281EBF">
        <w:rPr>
          <w:rFonts w:asciiTheme="majorHAnsi" w:eastAsia="Cambria" w:hAnsiTheme="majorHAnsi" w:cs="Cambria"/>
          <w:b/>
          <w:sz w:val="24"/>
        </w:rPr>
        <w:t xml:space="preserve">do mês de </w:t>
      </w:r>
      <w:r w:rsidR="008341AD">
        <w:rPr>
          <w:rFonts w:asciiTheme="majorHAnsi" w:eastAsia="Cambria" w:hAnsiTheme="majorHAnsi" w:cs="Cambria"/>
          <w:b/>
          <w:sz w:val="24"/>
        </w:rPr>
        <w:t xml:space="preserve">Abril </w:t>
      </w:r>
      <w:r w:rsidR="008341AD" w:rsidRPr="00281EBF">
        <w:rPr>
          <w:rFonts w:asciiTheme="majorHAnsi" w:eastAsia="Cambria" w:hAnsiTheme="majorHAnsi" w:cs="Cambria"/>
          <w:b/>
          <w:sz w:val="24"/>
        </w:rPr>
        <w:t>de 2021.</w:t>
      </w:r>
    </w:p>
    <w:p w:rsidR="00257B40" w:rsidRPr="00281EBF" w:rsidRDefault="00257B40" w:rsidP="008341AD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257B40" w:rsidRPr="00281EBF" w:rsidRDefault="00257B40" w:rsidP="00257B40">
      <w:pPr>
        <w:rPr>
          <w:rFonts w:asciiTheme="majorHAnsi" w:eastAsia="Cambria" w:hAnsiTheme="majorHAnsi" w:cs="Cambria"/>
          <w:b/>
          <w:sz w:val="24"/>
        </w:rPr>
      </w:pPr>
    </w:p>
    <w:p w:rsidR="00257B40" w:rsidRPr="00281EBF" w:rsidRDefault="00257B40" w:rsidP="00257B40">
      <w:pPr>
        <w:rPr>
          <w:rFonts w:asciiTheme="majorHAnsi" w:eastAsia="Cambria" w:hAnsiTheme="majorHAnsi" w:cs="Cambria"/>
          <w:b/>
          <w:sz w:val="24"/>
        </w:rPr>
      </w:pPr>
    </w:p>
    <w:p w:rsidR="00257B40" w:rsidRPr="00281EBF" w:rsidRDefault="00257B40" w:rsidP="00257B40">
      <w:pPr>
        <w:rPr>
          <w:rFonts w:asciiTheme="majorHAnsi" w:eastAsia="Cambria" w:hAnsiTheme="majorHAnsi" w:cs="Cambria"/>
          <w:b/>
          <w:sz w:val="24"/>
        </w:rPr>
      </w:pPr>
    </w:p>
    <w:p w:rsidR="00136ED7" w:rsidRDefault="00136ED7" w:rsidP="00257B40">
      <w:pPr>
        <w:rPr>
          <w:rFonts w:asciiTheme="majorHAnsi" w:eastAsia="Cambria" w:hAnsiTheme="majorHAnsi" w:cs="Cambria"/>
          <w:b/>
          <w:sz w:val="24"/>
        </w:rPr>
      </w:pPr>
    </w:p>
    <w:p w:rsidR="00CB75A7" w:rsidRPr="00281EBF" w:rsidRDefault="00CB75A7" w:rsidP="00257B40">
      <w:pPr>
        <w:rPr>
          <w:rFonts w:asciiTheme="majorHAnsi" w:eastAsia="Cambria" w:hAnsiTheme="majorHAnsi" w:cs="Cambria"/>
          <w:b/>
          <w:sz w:val="24"/>
        </w:rPr>
      </w:pPr>
    </w:p>
    <w:p w:rsidR="00257B40" w:rsidRPr="00281EBF" w:rsidRDefault="00257B40" w:rsidP="00257B40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257B40" w:rsidRPr="00281EBF" w:rsidRDefault="00257B40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257B40" w:rsidRPr="00281EBF" w:rsidRDefault="00257B40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5345FE" w:rsidRPr="00281EBF" w:rsidRDefault="005345FE" w:rsidP="00257B40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</w:p>
    <w:p w:rsidR="00257B40" w:rsidRPr="00281EBF" w:rsidRDefault="00257B40" w:rsidP="00257B40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257B40" w:rsidRPr="00281EBF" w:rsidRDefault="00257B40" w:rsidP="00257B40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257B40" w:rsidRPr="00281EBF" w:rsidRDefault="00257B40" w:rsidP="00257B40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Membros da Mesa Diretora da Câmara Municipal de Baixo Guandu/ES.</w:t>
      </w:r>
    </w:p>
    <w:p w:rsidR="00257B40" w:rsidRPr="00281EBF" w:rsidRDefault="00257B40" w:rsidP="00257B40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6E0C81" w:rsidRPr="00281EBF" w:rsidRDefault="00257B40" w:rsidP="00257B40">
      <w:pPr>
        <w:ind w:left="720"/>
        <w:jc w:val="both"/>
        <w:rPr>
          <w:rFonts w:asciiTheme="majorHAnsi" w:eastAsia="Cambria" w:hAnsiTheme="majorHAnsi" w:cs="Cambria"/>
          <w:sz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: </w:t>
      </w:r>
      <w:r w:rsidR="00CB75A7" w:rsidRPr="00095498">
        <w:rPr>
          <w:rFonts w:asciiTheme="majorHAnsi" w:hAnsiTheme="majorHAnsi"/>
          <w:sz w:val="24"/>
          <w:szCs w:val="24"/>
        </w:rPr>
        <w:t>O presente pedido se faz necessário, visando atender os moradores locais</w:t>
      </w:r>
      <w:r w:rsidR="00CB75A7">
        <w:rPr>
          <w:rFonts w:asciiTheme="majorHAnsi" w:hAnsiTheme="majorHAnsi"/>
          <w:sz w:val="24"/>
          <w:szCs w:val="24"/>
        </w:rPr>
        <w:t xml:space="preserve">, e associados do clube Banestes, </w:t>
      </w:r>
      <w:r w:rsidR="00CB75A7" w:rsidRPr="00095498">
        <w:rPr>
          <w:rFonts w:asciiTheme="majorHAnsi" w:hAnsiTheme="majorHAnsi"/>
          <w:sz w:val="24"/>
          <w:szCs w:val="24"/>
        </w:rPr>
        <w:t>além de proporcionar mais segurança aos cidadãos, haja vista que as condições estão precária, simplesmente intransitável,</w:t>
      </w:r>
      <w:r w:rsidR="00CB75A7">
        <w:rPr>
          <w:rFonts w:asciiTheme="majorHAnsi" w:hAnsiTheme="majorHAnsi"/>
          <w:sz w:val="24"/>
          <w:szCs w:val="24"/>
        </w:rPr>
        <w:t xml:space="preserve"> com muitos buracos e valetas. </w:t>
      </w:r>
      <w:r w:rsidR="00CB75A7" w:rsidRPr="00095498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453F5F" w:rsidRPr="00281EBF" w:rsidRDefault="00453F5F" w:rsidP="00257B40">
      <w:pPr>
        <w:ind w:left="720"/>
        <w:jc w:val="both"/>
        <w:rPr>
          <w:rFonts w:asciiTheme="majorHAnsi" w:hAnsiTheme="majorHAnsi"/>
          <w:sz w:val="24"/>
          <w:szCs w:val="24"/>
        </w:rPr>
      </w:pPr>
    </w:p>
    <w:p w:rsidR="00257B40" w:rsidRPr="00281EBF" w:rsidRDefault="00257B40" w:rsidP="00257B40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257B40" w:rsidRPr="00281EBF" w:rsidRDefault="00257B40" w:rsidP="00257B40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257B40" w:rsidRPr="00281EBF" w:rsidRDefault="00257B40" w:rsidP="00257B40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6D41F4" w:rsidRPr="00281EBF" w:rsidRDefault="00257B40" w:rsidP="006D41F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</w:t>
      </w:r>
      <w:r w:rsidR="006D41F4" w:rsidRPr="00281EBF">
        <w:rPr>
          <w:rFonts w:asciiTheme="majorHAnsi" w:eastAsia="Cambria" w:hAnsiTheme="majorHAnsi" w:cs="Cambria"/>
          <w:b/>
          <w:sz w:val="24"/>
        </w:rPr>
        <w:t>Leite, ao</w:t>
      </w:r>
      <w:r w:rsidR="006D41F4">
        <w:rPr>
          <w:rFonts w:asciiTheme="majorHAnsi" w:eastAsia="Cambria" w:hAnsiTheme="majorHAnsi" w:cs="Cambria"/>
          <w:b/>
          <w:sz w:val="24"/>
        </w:rPr>
        <w:t xml:space="preserve"> primeiro dia </w:t>
      </w:r>
      <w:r w:rsidR="006D41F4" w:rsidRPr="00281EBF">
        <w:rPr>
          <w:rFonts w:asciiTheme="majorHAnsi" w:eastAsia="Cambria" w:hAnsiTheme="majorHAnsi" w:cs="Cambria"/>
          <w:b/>
          <w:sz w:val="24"/>
        </w:rPr>
        <w:t xml:space="preserve">do mês de </w:t>
      </w:r>
      <w:r w:rsidR="006D41F4">
        <w:rPr>
          <w:rFonts w:asciiTheme="majorHAnsi" w:eastAsia="Cambria" w:hAnsiTheme="majorHAnsi" w:cs="Cambria"/>
          <w:b/>
          <w:sz w:val="24"/>
        </w:rPr>
        <w:t xml:space="preserve">Abril </w:t>
      </w:r>
      <w:r w:rsidR="006D41F4" w:rsidRPr="00281EBF">
        <w:rPr>
          <w:rFonts w:asciiTheme="majorHAnsi" w:eastAsia="Cambria" w:hAnsiTheme="majorHAnsi" w:cs="Cambria"/>
          <w:b/>
          <w:sz w:val="24"/>
        </w:rPr>
        <w:t>de 2021.</w:t>
      </w:r>
    </w:p>
    <w:p w:rsidR="00257B40" w:rsidRPr="00281EBF" w:rsidRDefault="00257B40" w:rsidP="00257B40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257B40" w:rsidRPr="00281EBF" w:rsidRDefault="00257B40" w:rsidP="00257B40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257B40" w:rsidRPr="00281EBF" w:rsidRDefault="00257B40" w:rsidP="00257B40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36ED7" w:rsidRPr="00281EBF" w:rsidRDefault="00136ED7" w:rsidP="00257B40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63112" w:rsidRDefault="00163112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6D41F4" w:rsidRPr="00281EBF" w:rsidRDefault="006D41F4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257B40" w:rsidRPr="00281EBF" w:rsidRDefault="00257B40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257B40" w:rsidRPr="00281EBF" w:rsidRDefault="00257B40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257B40" w:rsidRPr="00281EBF" w:rsidRDefault="00257B40" w:rsidP="00EE1CD2">
      <w:pPr>
        <w:rPr>
          <w:rFonts w:asciiTheme="majorHAnsi" w:hAnsiTheme="majorHAnsi"/>
        </w:rPr>
      </w:pPr>
    </w:p>
    <w:p w:rsidR="00981427" w:rsidRPr="00281EBF" w:rsidRDefault="006D41F4" w:rsidP="00981427">
      <w:pPr>
        <w:jc w:val="center"/>
        <w:rPr>
          <w:rFonts w:asciiTheme="majorHAnsi" w:eastAsia="Cambria" w:hAnsiTheme="majorHAnsi" w:cs="Cambria"/>
          <w:b/>
          <w:sz w:val="28"/>
        </w:rPr>
      </w:pPr>
      <w:r>
        <w:rPr>
          <w:rFonts w:asciiTheme="majorHAnsi" w:eastAsia="Cambria" w:hAnsiTheme="majorHAnsi" w:cs="Cambria"/>
          <w:b/>
          <w:sz w:val="28"/>
        </w:rPr>
        <w:lastRenderedPageBreak/>
        <w:t>PEDIDO DE PROVIDÊNCIA Nº 41</w:t>
      </w:r>
      <w:r w:rsidR="00981427"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981427" w:rsidRPr="00281EBF" w:rsidRDefault="00981427" w:rsidP="00981427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981427" w:rsidRPr="00281EBF" w:rsidRDefault="00981427" w:rsidP="00981427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sz w:val="24"/>
        </w:rPr>
      </w:pP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Senhores Membros da Mesa Diretora da Câmara Municipal de Baixo Guandu/ES.</w:t>
      </w: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  <w:szCs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  <w:szCs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REQUER</w:t>
      </w:r>
      <w:r w:rsidRPr="00281EBF">
        <w:rPr>
          <w:rFonts w:asciiTheme="majorHAnsi" w:eastAsia="Cambria" w:hAnsiTheme="majorHAnsi" w:cs="Cambria"/>
          <w:sz w:val="24"/>
          <w:szCs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  <w:szCs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  <w:szCs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, </w:t>
      </w:r>
      <w:r w:rsidRPr="00281EBF">
        <w:rPr>
          <w:rFonts w:asciiTheme="majorHAnsi" w:eastAsia="Cambria" w:hAnsiTheme="majorHAnsi" w:cs="Cambria"/>
          <w:sz w:val="24"/>
          <w:szCs w:val="24"/>
        </w:rPr>
        <w:t xml:space="preserve">após deliberação do Plenário, providências no que tange: </w:t>
      </w:r>
      <w:r w:rsidR="00467A6C" w:rsidRPr="00E01CBC">
        <w:rPr>
          <w:rFonts w:asciiTheme="majorHAnsi" w:eastAsia="Cambria" w:hAnsiTheme="majorHAnsi" w:cs="Cambria"/>
          <w:b/>
          <w:sz w:val="24"/>
        </w:rPr>
        <w:t xml:space="preserve">“A COLOCAÇÃO DE REDUTOR DE VELOCIDADE (QUEBRA-MOLA) NA RUA </w:t>
      </w:r>
      <w:r w:rsidR="00467A6C">
        <w:rPr>
          <w:rFonts w:asciiTheme="majorHAnsi" w:eastAsia="Cambria" w:hAnsiTheme="majorHAnsi" w:cs="Cambria"/>
          <w:b/>
          <w:sz w:val="24"/>
        </w:rPr>
        <w:t xml:space="preserve">JOSÉ VIEIRA MILAGRES Nº 309 </w:t>
      </w:r>
      <w:r w:rsidR="00467A6C" w:rsidRPr="00E01CBC">
        <w:rPr>
          <w:rFonts w:asciiTheme="majorHAnsi" w:eastAsia="Cambria" w:hAnsiTheme="majorHAnsi" w:cs="Cambria"/>
          <w:b/>
          <w:sz w:val="24"/>
        </w:rPr>
        <w:t xml:space="preserve">NO BAIRRO </w:t>
      </w:r>
      <w:r w:rsidR="00467A6C">
        <w:rPr>
          <w:rFonts w:asciiTheme="majorHAnsi" w:eastAsia="Cambria" w:hAnsiTheme="majorHAnsi" w:cs="Cambria"/>
          <w:b/>
          <w:sz w:val="24"/>
        </w:rPr>
        <w:t>ROSÁRIO II</w:t>
      </w:r>
      <w:r w:rsidR="00467A6C" w:rsidRPr="00E01CBC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981427" w:rsidRPr="00281EBF" w:rsidRDefault="00981427" w:rsidP="00981427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E44BE3" w:rsidRPr="00281EBF" w:rsidRDefault="00981427" w:rsidP="00E44BE3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Câmara Municipal de Baixo Guandu - ES, Plenário Monsenhor Alonso </w:t>
      </w:r>
      <w:r w:rsidR="00E44BE3" w:rsidRPr="00281EBF">
        <w:rPr>
          <w:rFonts w:asciiTheme="majorHAnsi" w:eastAsia="Cambria" w:hAnsiTheme="majorHAnsi" w:cs="Cambria"/>
          <w:b/>
          <w:sz w:val="24"/>
        </w:rPr>
        <w:t>Leite, ao</w:t>
      </w:r>
      <w:r w:rsidR="00E44BE3">
        <w:rPr>
          <w:rFonts w:asciiTheme="majorHAnsi" w:eastAsia="Cambria" w:hAnsiTheme="majorHAnsi" w:cs="Cambria"/>
          <w:b/>
          <w:sz w:val="24"/>
        </w:rPr>
        <w:t xml:space="preserve"> primeiro dia </w:t>
      </w:r>
      <w:r w:rsidR="00E44BE3" w:rsidRPr="00281EBF">
        <w:rPr>
          <w:rFonts w:asciiTheme="majorHAnsi" w:eastAsia="Cambria" w:hAnsiTheme="majorHAnsi" w:cs="Cambria"/>
          <w:b/>
          <w:sz w:val="24"/>
        </w:rPr>
        <w:t xml:space="preserve">do mês de </w:t>
      </w:r>
      <w:r w:rsidR="00E44BE3">
        <w:rPr>
          <w:rFonts w:asciiTheme="majorHAnsi" w:eastAsia="Cambria" w:hAnsiTheme="majorHAnsi" w:cs="Cambria"/>
          <w:b/>
          <w:sz w:val="24"/>
        </w:rPr>
        <w:t xml:space="preserve">Abril </w:t>
      </w:r>
      <w:r w:rsidR="00E44BE3" w:rsidRPr="00281EBF">
        <w:rPr>
          <w:rFonts w:asciiTheme="majorHAnsi" w:eastAsia="Cambria" w:hAnsiTheme="majorHAnsi" w:cs="Cambria"/>
          <w:b/>
          <w:sz w:val="24"/>
        </w:rPr>
        <w:t>de 2021.</w:t>
      </w:r>
    </w:p>
    <w:p w:rsidR="00981427" w:rsidRPr="00281EBF" w:rsidRDefault="00981427" w:rsidP="00E44BE3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981427" w:rsidRPr="00281EBF" w:rsidRDefault="00981427" w:rsidP="00981427">
      <w:pPr>
        <w:rPr>
          <w:rFonts w:asciiTheme="majorHAnsi" w:eastAsia="Cambria" w:hAnsiTheme="majorHAnsi" w:cs="Cambria"/>
          <w:b/>
          <w:sz w:val="24"/>
        </w:rPr>
      </w:pPr>
    </w:p>
    <w:p w:rsidR="00981427" w:rsidRPr="00281EBF" w:rsidRDefault="00981427" w:rsidP="00981427">
      <w:pPr>
        <w:rPr>
          <w:rFonts w:asciiTheme="majorHAnsi" w:eastAsia="Cambria" w:hAnsiTheme="majorHAnsi" w:cs="Cambria"/>
          <w:b/>
          <w:sz w:val="24"/>
        </w:rPr>
      </w:pPr>
    </w:p>
    <w:p w:rsidR="00981427" w:rsidRPr="00281EBF" w:rsidRDefault="00981427" w:rsidP="00981427">
      <w:pPr>
        <w:rPr>
          <w:rFonts w:asciiTheme="majorHAnsi" w:eastAsia="Cambria" w:hAnsiTheme="majorHAnsi" w:cs="Cambria"/>
          <w:b/>
          <w:sz w:val="24"/>
        </w:rPr>
      </w:pPr>
    </w:p>
    <w:p w:rsidR="00136ED7" w:rsidRPr="00281EBF" w:rsidRDefault="00136ED7" w:rsidP="00981427">
      <w:pPr>
        <w:rPr>
          <w:rFonts w:asciiTheme="majorHAnsi" w:eastAsia="Cambria" w:hAnsiTheme="majorHAnsi" w:cs="Cambria"/>
          <w:b/>
          <w:sz w:val="24"/>
        </w:rPr>
      </w:pPr>
    </w:p>
    <w:p w:rsidR="00981427" w:rsidRPr="00281EBF" w:rsidRDefault="00981427" w:rsidP="00981427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981427" w:rsidRPr="00281EBF" w:rsidRDefault="00981427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981427" w:rsidRPr="00281EBF" w:rsidRDefault="00981427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981427" w:rsidRPr="00281EBF" w:rsidRDefault="00981427" w:rsidP="00981427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981427" w:rsidRPr="00281EBF" w:rsidRDefault="00981427" w:rsidP="00981427">
      <w:pPr>
        <w:ind w:left="720"/>
        <w:jc w:val="center"/>
        <w:rPr>
          <w:rFonts w:asciiTheme="majorHAnsi" w:eastAsia="Cambria" w:hAnsiTheme="majorHAnsi" w:cs="Cambria"/>
          <w:b/>
          <w:sz w:val="24"/>
          <w:szCs w:val="24"/>
          <w:u w:val="single"/>
        </w:rPr>
      </w:pP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  <w:szCs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Senhores Membros da Mesa Diretora da Câmara Municipal de Baixo Guandu/ES.</w:t>
      </w: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6F0D90" w:rsidRPr="00281EBF" w:rsidRDefault="00981427" w:rsidP="00981427">
      <w:pPr>
        <w:ind w:left="720"/>
        <w:jc w:val="both"/>
        <w:rPr>
          <w:rFonts w:asciiTheme="majorHAnsi" w:hAnsiTheme="majorHAnsi"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: </w:t>
      </w:r>
      <w:r w:rsidR="00E44BE3" w:rsidRPr="00E01CBC">
        <w:rPr>
          <w:rFonts w:asciiTheme="majorHAnsi" w:hAnsiTheme="majorHAnsi"/>
          <w:sz w:val="24"/>
          <w:szCs w:val="24"/>
        </w:rPr>
        <w:t xml:space="preserve">O presente pedido se faz necessário, pois nesse referido endereço o fluxo de automóveis e motocicletas é grande, e na maioria das vezes eles passam pela rua em alta velocidade. O objetivo da solicitação é atender ao pedido dos moradores do local, que acreditam que a medida irá evitar acidentes, além de proporcionar segurança para os pedestres, ciclistas e motoristas. </w:t>
      </w:r>
      <w:r w:rsidR="00780297" w:rsidRPr="00281EBF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981427" w:rsidRPr="00281EBF" w:rsidRDefault="00981427" w:rsidP="00981427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981427" w:rsidRPr="00281EBF" w:rsidRDefault="00981427" w:rsidP="00981427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1B4DD4" w:rsidRPr="00281EBF" w:rsidRDefault="00981427" w:rsidP="001B4DD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Câmara Municipal de Baixo Guandu – ES, Plenário Monsenhor Alonso </w:t>
      </w:r>
      <w:r w:rsidR="001B4DD4" w:rsidRPr="00281EBF">
        <w:rPr>
          <w:rFonts w:asciiTheme="majorHAnsi" w:eastAsia="Cambria" w:hAnsiTheme="majorHAnsi" w:cs="Cambria"/>
          <w:b/>
          <w:sz w:val="24"/>
        </w:rPr>
        <w:t>Leite, ao</w:t>
      </w:r>
      <w:r w:rsidR="001B4DD4">
        <w:rPr>
          <w:rFonts w:asciiTheme="majorHAnsi" w:eastAsia="Cambria" w:hAnsiTheme="majorHAnsi" w:cs="Cambria"/>
          <w:b/>
          <w:sz w:val="24"/>
        </w:rPr>
        <w:t xml:space="preserve"> primeiro dia </w:t>
      </w:r>
      <w:r w:rsidR="001B4DD4" w:rsidRPr="00281EBF">
        <w:rPr>
          <w:rFonts w:asciiTheme="majorHAnsi" w:eastAsia="Cambria" w:hAnsiTheme="majorHAnsi" w:cs="Cambria"/>
          <w:b/>
          <w:sz w:val="24"/>
        </w:rPr>
        <w:t xml:space="preserve">do mês de </w:t>
      </w:r>
      <w:r w:rsidR="001B4DD4">
        <w:rPr>
          <w:rFonts w:asciiTheme="majorHAnsi" w:eastAsia="Cambria" w:hAnsiTheme="majorHAnsi" w:cs="Cambria"/>
          <w:b/>
          <w:sz w:val="24"/>
        </w:rPr>
        <w:t xml:space="preserve">Abril </w:t>
      </w:r>
      <w:r w:rsidR="001B4DD4" w:rsidRPr="00281EBF">
        <w:rPr>
          <w:rFonts w:asciiTheme="majorHAnsi" w:eastAsia="Cambria" w:hAnsiTheme="majorHAnsi" w:cs="Cambria"/>
          <w:b/>
          <w:sz w:val="24"/>
        </w:rPr>
        <w:t>de 2021.</w:t>
      </w:r>
    </w:p>
    <w:p w:rsidR="00981427" w:rsidRPr="00281EBF" w:rsidRDefault="00981427" w:rsidP="00981427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981427" w:rsidRPr="00281EBF" w:rsidRDefault="00981427" w:rsidP="0098142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81427" w:rsidRPr="00281EBF" w:rsidRDefault="00981427" w:rsidP="0098142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36ED7" w:rsidRPr="00281EBF" w:rsidRDefault="00136ED7" w:rsidP="0098142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981427" w:rsidRPr="00281EBF" w:rsidRDefault="00981427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981427" w:rsidRPr="00281EBF" w:rsidRDefault="00981427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981427" w:rsidRPr="00281EBF" w:rsidRDefault="00981427" w:rsidP="00981427">
      <w:pPr>
        <w:ind w:left="720"/>
        <w:rPr>
          <w:rFonts w:asciiTheme="majorHAnsi" w:eastAsia="Courier New" w:hAnsiTheme="majorHAnsi" w:cs="Courier New"/>
          <w:sz w:val="24"/>
        </w:rPr>
      </w:pPr>
    </w:p>
    <w:p w:rsidR="00BA5D5E" w:rsidRPr="00281EBF" w:rsidRDefault="001B4DD4" w:rsidP="00BA5D5E">
      <w:pPr>
        <w:jc w:val="center"/>
        <w:rPr>
          <w:rFonts w:asciiTheme="majorHAnsi" w:eastAsia="Cambria" w:hAnsiTheme="majorHAnsi" w:cs="Cambria"/>
          <w:b/>
          <w:sz w:val="28"/>
        </w:rPr>
      </w:pPr>
      <w:r>
        <w:rPr>
          <w:rFonts w:asciiTheme="majorHAnsi" w:eastAsia="Cambria" w:hAnsiTheme="majorHAnsi" w:cs="Cambria"/>
          <w:b/>
          <w:sz w:val="28"/>
        </w:rPr>
        <w:lastRenderedPageBreak/>
        <w:t>PEDIDO DE PROVIDÊNCIA Nº 42</w:t>
      </w:r>
      <w:r w:rsidR="00BA5D5E"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BA5D5E" w:rsidRPr="00281EBF" w:rsidRDefault="00BA5D5E" w:rsidP="00BA5D5E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BA5D5E" w:rsidRPr="00281EBF" w:rsidRDefault="00BA5D5E" w:rsidP="00BA5D5E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sz w:val="24"/>
        </w:rPr>
      </w:pP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sz w:val="24"/>
        </w:rPr>
      </w:pPr>
    </w:p>
    <w:p w:rsidR="00BA5D5E" w:rsidRPr="00281EBF" w:rsidRDefault="00BA5D5E" w:rsidP="00A25177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="00A25177" w:rsidRPr="00E01CBC">
        <w:rPr>
          <w:rFonts w:asciiTheme="majorHAnsi" w:eastAsia="Cambria" w:hAnsiTheme="majorHAnsi" w:cs="Cambria"/>
          <w:b/>
          <w:sz w:val="24"/>
        </w:rPr>
        <w:t xml:space="preserve">“A MANUTENÇÃO DO CALÇAMENTO IRREGULAR, EM TODA EXTENSÃO DA RUA </w:t>
      </w:r>
      <w:r w:rsidR="00A25177">
        <w:rPr>
          <w:rFonts w:asciiTheme="majorHAnsi" w:eastAsia="Cambria" w:hAnsiTheme="majorHAnsi" w:cs="Cambria"/>
          <w:b/>
          <w:sz w:val="24"/>
        </w:rPr>
        <w:t>JOÃO MATOS FERREIRA (RUA DE ACESSO A BR 259</w:t>
      </w:r>
      <w:r w:rsidR="00A25177" w:rsidRPr="00E01CBC">
        <w:rPr>
          <w:rFonts w:asciiTheme="majorHAnsi" w:eastAsia="Cambria" w:hAnsiTheme="majorHAnsi" w:cs="Cambria"/>
          <w:b/>
          <w:sz w:val="24"/>
        </w:rPr>
        <w:t xml:space="preserve">) NO BAIRRO </w:t>
      </w:r>
      <w:r w:rsidR="00A25177">
        <w:rPr>
          <w:rFonts w:asciiTheme="majorHAnsi" w:eastAsia="Cambria" w:hAnsiTheme="majorHAnsi" w:cs="Cambria"/>
          <w:b/>
          <w:sz w:val="24"/>
        </w:rPr>
        <w:t>SÃO PEDRO</w:t>
      </w:r>
      <w:r w:rsidR="00A25177" w:rsidRPr="00E01CBC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1B4DD4" w:rsidRPr="00281EBF" w:rsidRDefault="00BA5D5E" w:rsidP="001B4DD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</w:t>
      </w:r>
      <w:r w:rsidR="001B4DD4" w:rsidRPr="00281EBF">
        <w:rPr>
          <w:rFonts w:asciiTheme="majorHAnsi" w:eastAsia="Cambria" w:hAnsiTheme="majorHAnsi" w:cs="Cambria"/>
          <w:b/>
          <w:sz w:val="24"/>
        </w:rPr>
        <w:t>Leite, ao</w:t>
      </w:r>
      <w:r w:rsidR="001B4DD4">
        <w:rPr>
          <w:rFonts w:asciiTheme="majorHAnsi" w:eastAsia="Cambria" w:hAnsiTheme="majorHAnsi" w:cs="Cambria"/>
          <w:b/>
          <w:sz w:val="24"/>
        </w:rPr>
        <w:t xml:space="preserve"> primeiro dia </w:t>
      </w:r>
      <w:r w:rsidR="001B4DD4" w:rsidRPr="00281EBF">
        <w:rPr>
          <w:rFonts w:asciiTheme="majorHAnsi" w:eastAsia="Cambria" w:hAnsiTheme="majorHAnsi" w:cs="Cambria"/>
          <w:b/>
          <w:sz w:val="24"/>
        </w:rPr>
        <w:t xml:space="preserve">do mês de </w:t>
      </w:r>
      <w:r w:rsidR="001B4DD4">
        <w:rPr>
          <w:rFonts w:asciiTheme="majorHAnsi" w:eastAsia="Cambria" w:hAnsiTheme="majorHAnsi" w:cs="Cambria"/>
          <w:b/>
          <w:sz w:val="24"/>
        </w:rPr>
        <w:t xml:space="preserve">Abril </w:t>
      </w:r>
      <w:r w:rsidR="001B4DD4" w:rsidRPr="00281EBF">
        <w:rPr>
          <w:rFonts w:asciiTheme="majorHAnsi" w:eastAsia="Cambria" w:hAnsiTheme="majorHAnsi" w:cs="Cambria"/>
          <w:b/>
          <w:sz w:val="24"/>
        </w:rPr>
        <w:t>de 2021.</w:t>
      </w:r>
    </w:p>
    <w:p w:rsidR="00BA5D5E" w:rsidRPr="00281EBF" w:rsidRDefault="00BA5D5E" w:rsidP="001B4DD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rPr>
          <w:rFonts w:asciiTheme="majorHAnsi" w:eastAsia="Cambria" w:hAnsiTheme="majorHAnsi" w:cs="Cambria"/>
          <w:b/>
          <w:sz w:val="24"/>
        </w:rPr>
      </w:pPr>
    </w:p>
    <w:p w:rsidR="00136ED7" w:rsidRPr="00281EBF" w:rsidRDefault="00136ED7" w:rsidP="00BA5D5E">
      <w:pPr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163112" w:rsidRPr="00281EBF" w:rsidRDefault="00163112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BA5D5E" w:rsidRPr="00281EBF" w:rsidRDefault="00BA5D5E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BA5D5E" w:rsidRPr="00281EBF" w:rsidRDefault="00BA5D5E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Senhores Membros da Mesa Diretora da Câmara Municipal de Baixo Guandu/ES.</w:t>
      </w: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BA5D5E" w:rsidRPr="00281EBF" w:rsidRDefault="00BA5D5E" w:rsidP="00BA5D5E">
      <w:pPr>
        <w:ind w:left="720"/>
        <w:jc w:val="both"/>
        <w:rPr>
          <w:rFonts w:asciiTheme="majorHAnsi" w:eastAsia="Cambria" w:hAnsiTheme="majorHAnsi" w:cs="Cambria"/>
          <w:sz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: </w:t>
      </w:r>
      <w:r w:rsidR="00B104CD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O presente pedido destina-se por meio de reivindicações de moradores do local, devido às péssimas condições do </w:t>
      </w:r>
      <w:r w:rsidR="00B104CD">
        <w:rPr>
          <w:rFonts w:asciiTheme="majorHAnsi" w:hAnsiTheme="majorHAnsi" w:cs="Arial"/>
          <w:sz w:val="24"/>
          <w:szCs w:val="24"/>
          <w:shd w:val="clear" w:color="auto" w:fill="FFFFFF"/>
        </w:rPr>
        <w:t>calçamento</w:t>
      </w:r>
      <w:r w:rsidR="00B104CD" w:rsidRPr="00E01CBC">
        <w:rPr>
          <w:rFonts w:asciiTheme="majorHAnsi" w:hAnsiTheme="majorHAnsi" w:cs="Arial"/>
          <w:sz w:val="24"/>
          <w:szCs w:val="24"/>
          <w:shd w:val="clear" w:color="auto" w:fill="FFFFFF"/>
        </w:rPr>
        <w:t>. Visando a melhoria da segurança e qualidade de vida dos pedestres, cadeirantes, motoristas e ciclistas que trafegam no local.</w:t>
      </w:r>
      <w:r w:rsidR="00B104CD">
        <w:rPr>
          <w:rFonts w:asciiTheme="majorHAnsi" w:eastAsia="Cambria" w:hAnsiTheme="majorHAnsi" w:cs="Cambria"/>
          <w:sz w:val="24"/>
          <w:szCs w:val="24"/>
        </w:rPr>
        <w:t xml:space="preserve"> </w:t>
      </w:r>
      <w:r w:rsidR="006C2A4C" w:rsidRPr="00281EBF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            Esclarece ainda, que tal procedimento é de competência do Município.</w:t>
      </w:r>
    </w:p>
    <w:p w:rsidR="00BA5D5E" w:rsidRPr="00281EBF" w:rsidRDefault="00BA5D5E" w:rsidP="00BA5D5E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</w:rPr>
        <w:t>JUSTIÇA.</w:t>
      </w:r>
    </w:p>
    <w:p w:rsidR="00BA5D5E" w:rsidRPr="00281EBF" w:rsidRDefault="00BA5D5E" w:rsidP="00BA5D5E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1B4DD4" w:rsidRPr="00281EBF" w:rsidRDefault="00BA5D5E" w:rsidP="001B4DD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</w:t>
      </w:r>
      <w:r w:rsidR="001B4DD4" w:rsidRPr="00281EBF">
        <w:rPr>
          <w:rFonts w:asciiTheme="majorHAnsi" w:eastAsia="Cambria" w:hAnsiTheme="majorHAnsi" w:cs="Cambria"/>
          <w:b/>
          <w:sz w:val="24"/>
        </w:rPr>
        <w:t>Leite, ao</w:t>
      </w:r>
      <w:r w:rsidR="001B4DD4">
        <w:rPr>
          <w:rFonts w:asciiTheme="majorHAnsi" w:eastAsia="Cambria" w:hAnsiTheme="majorHAnsi" w:cs="Cambria"/>
          <w:b/>
          <w:sz w:val="24"/>
        </w:rPr>
        <w:t xml:space="preserve"> primeiro dia </w:t>
      </w:r>
      <w:r w:rsidR="001B4DD4" w:rsidRPr="00281EBF">
        <w:rPr>
          <w:rFonts w:asciiTheme="majorHAnsi" w:eastAsia="Cambria" w:hAnsiTheme="majorHAnsi" w:cs="Cambria"/>
          <w:b/>
          <w:sz w:val="24"/>
        </w:rPr>
        <w:t xml:space="preserve">do mês de </w:t>
      </w:r>
      <w:r w:rsidR="001B4DD4">
        <w:rPr>
          <w:rFonts w:asciiTheme="majorHAnsi" w:eastAsia="Cambria" w:hAnsiTheme="majorHAnsi" w:cs="Cambria"/>
          <w:b/>
          <w:sz w:val="24"/>
        </w:rPr>
        <w:t xml:space="preserve">Abril </w:t>
      </w:r>
      <w:r w:rsidR="001B4DD4" w:rsidRPr="00281EBF">
        <w:rPr>
          <w:rFonts w:asciiTheme="majorHAnsi" w:eastAsia="Cambria" w:hAnsiTheme="majorHAnsi" w:cs="Cambria"/>
          <w:b/>
          <w:sz w:val="24"/>
        </w:rPr>
        <w:t>de 2021.</w:t>
      </w:r>
    </w:p>
    <w:p w:rsidR="00BA5D5E" w:rsidRPr="00281EBF" w:rsidRDefault="00BA5D5E" w:rsidP="00BA5D5E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36ED7" w:rsidRPr="00281EBF" w:rsidRDefault="00136ED7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163112" w:rsidRPr="00281EBF" w:rsidRDefault="00163112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304B50" w:rsidRDefault="00304B50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BA5D5E" w:rsidRPr="00281EBF" w:rsidRDefault="00BA5D5E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BA5D5E" w:rsidRPr="00281EBF" w:rsidRDefault="00BA5D5E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6F42E8" w:rsidRPr="00281EBF" w:rsidRDefault="006F42E8" w:rsidP="00900E17">
      <w:pPr>
        <w:jc w:val="center"/>
        <w:rPr>
          <w:rFonts w:asciiTheme="majorHAnsi" w:eastAsia="Cambria" w:hAnsiTheme="majorHAnsi" w:cs="Cambria"/>
          <w:b/>
          <w:sz w:val="28"/>
        </w:rPr>
      </w:pPr>
    </w:p>
    <w:sectPr w:rsidR="006F42E8" w:rsidRPr="00281EBF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2D6" w:rsidRDefault="008352D6" w:rsidP="00CE7E60">
      <w:pPr>
        <w:spacing w:after="0" w:line="240" w:lineRule="auto"/>
      </w:pPr>
      <w:r>
        <w:separator/>
      </w:r>
    </w:p>
  </w:endnote>
  <w:endnote w:type="continuationSeparator" w:id="0">
    <w:p w:rsidR="008352D6" w:rsidRDefault="008352D6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773874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18132CF" wp14:editId="2486D723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</w:t>
    </w:r>
    <w:proofErr w:type="gramStart"/>
    <w:r w:rsidR="00CE7E60">
      <w:t>1644</w:t>
    </w:r>
    <w:proofErr w:type="gramEnd"/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2D6" w:rsidRDefault="008352D6" w:rsidP="00CE7E60">
      <w:pPr>
        <w:spacing w:after="0" w:line="240" w:lineRule="auto"/>
      </w:pPr>
      <w:r>
        <w:separator/>
      </w:r>
    </w:p>
  </w:footnote>
  <w:footnote w:type="continuationSeparator" w:id="0">
    <w:p w:rsidR="008352D6" w:rsidRDefault="008352D6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8352D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8352D6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773874">
      <w:rPr>
        <w:b/>
        <w:noProof/>
        <w:spacing w:val="40"/>
        <w:lang w:eastAsia="pt-BR"/>
      </w:rPr>
      <w:drawing>
        <wp:inline distT="0" distB="0" distL="0" distR="0" wp14:anchorId="522162F4" wp14:editId="65DE0560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8352D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874"/>
    <w:rsid w:val="00002643"/>
    <w:rsid w:val="00003047"/>
    <w:rsid w:val="0002272B"/>
    <w:rsid w:val="0002564D"/>
    <w:rsid w:val="00055828"/>
    <w:rsid w:val="00056ED6"/>
    <w:rsid w:val="000818F8"/>
    <w:rsid w:val="0008632C"/>
    <w:rsid w:val="00087D7F"/>
    <w:rsid w:val="0009404F"/>
    <w:rsid w:val="00095498"/>
    <w:rsid w:val="000A16D3"/>
    <w:rsid w:val="000B3009"/>
    <w:rsid w:val="000C2C74"/>
    <w:rsid w:val="00103148"/>
    <w:rsid w:val="001111E5"/>
    <w:rsid w:val="00136ED7"/>
    <w:rsid w:val="00150EAF"/>
    <w:rsid w:val="00156C01"/>
    <w:rsid w:val="00163112"/>
    <w:rsid w:val="00190982"/>
    <w:rsid w:val="00193784"/>
    <w:rsid w:val="00196AEC"/>
    <w:rsid w:val="001A10DF"/>
    <w:rsid w:val="001B4DD4"/>
    <w:rsid w:val="001C30EE"/>
    <w:rsid w:val="001D62D7"/>
    <w:rsid w:val="001D7B42"/>
    <w:rsid w:val="001E4BE8"/>
    <w:rsid w:val="001F23EF"/>
    <w:rsid w:val="00226838"/>
    <w:rsid w:val="00230377"/>
    <w:rsid w:val="00236C8A"/>
    <w:rsid w:val="00257B40"/>
    <w:rsid w:val="00262F9F"/>
    <w:rsid w:val="002708B2"/>
    <w:rsid w:val="002739FE"/>
    <w:rsid w:val="00277309"/>
    <w:rsid w:val="00281EBF"/>
    <w:rsid w:val="002A41E1"/>
    <w:rsid w:val="002A7D4E"/>
    <w:rsid w:val="002B7DEC"/>
    <w:rsid w:val="002D3665"/>
    <w:rsid w:val="002E6183"/>
    <w:rsid w:val="002F12E6"/>
    <w:rsid w:val="00303EA7"/>
    <w:rsid w:val="00304B50"/>
    <w:rsid w:val="003068E2"/>
    <w:rsid w:val="00310059"/>
    <w:rsid w:val="003207CD"/>
    <w:rsid w:val="0033250C"/>
    <w:rsid w:val="00353D4C"/>
    <w:rsid w:val="00374257"/>
    <w:rsid w:val="0039619F"/>
    <w:rsid w:val="003E1613"/>
    <w:rsid w:val="00421A85"/>
    <w:rsid w:val="00453F36"/>
    <w:rsid w:val="00453F5F"/>
    <w:rsid w:val="00467A6C"/>
    <w:rsid w:val="0047241E"/>
    <w:rsid w:val="004B0A2F"/>
    <w:rsid w:val="004B3A43"/>
    <w:rsid w:val="004B3D32"/>
    <w:rsid w:val="004C03F9"/>
    <w:rsid w:val="004C1686"/>
    <w:rsid w:val="004C7AE5"/>
    <w:rsid w:val="004F27F5"/>
    <w:rsid w:val="00522D05"/>
    <w:rsid w:val="005345FE"/>
    <w:rsid w:val="00536583"/>
    <w:rsid w:val="005449DC"/>
    <w:rsid w:val="00547CFE"/>
    <w:rsid w:val="00562AC0"/>
    <w:rsid w:val="005A3711"/>
    <w:rsid w:val="005B6525"/>
    <w:rsid w:val="005B78F6"/>
    <w:rsid w:val="005F09CF"/>
    <w:rsid w:val="005F158C"/>
    <w:rsid w:val="0061559D"/>
    <w:rsid w:val="00616F77"/>
    <w:rsid w:val="0062303F"/>
    <w:rsid w:val="00635941"/>
    <w:rsid w:val="00665377"/>
    <w:rsid w:val="00667CD4"/>
    <w:rsid w:val="00680D48"/>
    <w:rsid w:val="006814B8"/>
    <w:rsid w:val="006B4209"/>
    <w:rsid w:val="006B6544"/>
    <w:rsid w:val="006B67D3"/>
    <w:rsid w:val="006C0678"/>
    <w:rsid w:val="006C2A4C"/>
    <w:rsid w:val="006D41F4"/>
    <w:rsid w:val="006E0C81"/>
    <w:rsid w:val="006E3835"/>
    <w:rsid w:val="006F0D90"/>
    <w:rsid w:val="006F42E8"/>
    <w:rsid w:val="0072110D"/>
    <w:rsid w:val="0076692B"/>
    <w:rsid w:val="00773874"/>
    <w:rsid w:val="007744E6"/>
    <w:rsid w:val="00780297"/>
    <w:rsid w:val="0078065F"/>
    <w:rsid w:val="007929BB"/>
    <w:rsid w:val="007A272C"/>
    <w:rsid w:val="007C68F4"/>
    <w:rsid w:val="007D68E6"/>
    <w:rsid w:val="007D7AEA"/>
    <w:rsid w:val="008226F9"/>
    <w:rsid w:val="0083246D"/>
    <w:rsid w:val="008341AD"/>
    <w:rsid w:val="008352D6"/>
    <w:rsid w:val="008365F9"/>
    <w:rsid w:val="00870596"/>
    <w:rsid w:val="00875192"/>
    <w:rsid w:val="00881680"/>
    <w:rsid w:val="008D4084"/>
    <w:rsid w:val="008F293B"/>
    <w:rsid w:val="00900E17"/>
    <w:rsid w:val="009220B4"/>
    <w:rsid w:val="009508F6"/>
    <w:rsid w:val="00950F38"/>
    <w:rsid w:val="0097075F"/>
    <w:rsid w:val="00975756"/>
    <w:rsid w:val="00981427"/>
    <w:rsid w:val="00990071"/>
    <w:rsid w:val="009955A6"/>
    <w:rsid w:val="009A49E5"/>
    <w:rsid w:val="009C06D0"/>
    <w:rsid w:val="009C44C0"/>
    <w:rsid w:val="009F43C2"/>
    <w:rsid w:val="00A1345A"/>
    <w:rsid w:val="00A25177"/>
    <w:rsid w:val="00A70EC6"/>
    <w:rsid w:val="00A75D6A"/>
    <w:rsid w:val="00A867C9"/>
    <w:rsid w:val="00AA33E3"/>
    <w:rsid w:val="00AA3AA4"/>
    <w:rsid w:val="00B00C52"/>
    <w:rsid w:val="00B104CD"/>
    <w:rsid w:val="00B14C21"/>
    <w:rsid w:val="00B16174"/>
    <w:rsid w:val="00B21A6C"/>
    <w:rsid w:val="00B24F7F"/>
    <w:rsid w:val="00B617F8"/>
    <w:rsid w:val="00B73CB0"/>
    <w:rsid w:val="00B76A6D"/>
    <w:rsid w:val="00B83BAB"/>
    <w:rsid w:val="00B87812"/>
    <w:rsid w:val="00BA1424"/>
    <w:rsid w:val="00BA5D5E"/>
    <w:rsid w:val="00BB33C7"/>
    <w:rsid w:val="00BB52C1"/>
    <w:rsid w:val="00BC196B"/>
    <w:rsid w:val="00BF0DC8"/>
    <w:rsid w:val="00BF5B8C"/>
    <w:rsid w:val="00C0030E"/>
    <w:rsid w:val="00C106CC"/>
    <w:rsid w:val="00C11F4B"/>
    <w:rsid w:val="00C2652E"/>
    <w:rsid w:val="00C37753"/>
    <w:rsid w:val="00C42E71"/>
    <w:rsid w:val="00C5087E"/>
    <w:rsid w:val="00C52606"/>
    <w:rsid w:val="00C70807"/>
    <w:rsid w:val="00C71CF3"/>
    <w:rsid w:val="00C7530B"/>
    <w:rsid w:val="00C8770D"/>
    <w:rsid w:val="00CB4730"/>
    <w:rsid w:val="00CB578A"/>
    <w:rsid w:val="00CB75A7"/>
    <w:rsid w:val="00CD1E4E"/>
    <w:rsid w:val="00CD243F"/>
    <w:rsid w:val="00CD5F8C"/>
    <w:rsid w:val="00CE7E60"/>
    <w:rsid w:val="00D05A48"/>
    <w:rsid w:val="00D062CB"/>
    <w:rsid w:val="00D15F8E"/>
    <w:rsid w:val="00D30150"/>
    <w:rsid w:val="00D305F5"/>
    <w:rsid w:val="00D6677E"/>
    <w:rsid w:val="00D846E0"/>
    <w:rsid w:val="00D8565D"/>
    <w:rsid w:val="00DA115A"/>
    <w:rsid w:val="00DA6783"/>
    <w:rsid w:val="00DD7EBD"/>
    <w:rsid w:val="00DE4D40"/>
    <w:rsid w:val="00E00C96"/>
    <w:rsid w:val="00E01CBC"/>
    <w:rsid w:val="00E03263"/>
    <w:rsid w:val="00E10C25"/>
    <w:rsid w:val="00E44BE3"/>
    <w:rsid w:val="00EA3DF4"/>
    <w:rsid w:val="00EB011D"/>
    <w:rsid w:val="00EB5B26"/>
    <w:rsid w:val="00EE1CD2"/>
    <w:rsid w:val="00EF40F6"/>
    <w:rsid w:val="00F04A6A"/>
    <w:rsid w:val="00F12888"/>
    <w:rsid w:val="00F311AA"/>
    <w:rsid w:val="00F42D9B"/>
    <w:rsid w:val="00F56C9E"/>
    <w:rsid w:val="00F80653"/>
    <w:rsid w:val="00F97761"/>
    <w:rsid w:val="00FA2C1F"/>
    <w:rsid w:val="00FB490E"/>
    <w:rsid w:val="00FB6BA2"/>
    <w:rsid w:val="00FC0855"/>
    <w:rsid w:val="00FC55AA"/>
    <w:rsid w:val="00FD501B"/>
    <w:rsid w:val="00FD5BC2"/>
    <w:rsid w:val="00FE0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7C68F4"/>
    <w:rPr>
      <w:i/>
      <w:iCs/>
    </w:rPr>
  </w:style>
  <w:style w:type="character" w:styleId="Forte">
    <w:name w:val="Strong"/>
    <w:basedOn w:val="Fontepargpadro"/>
    <w:uiPriority w:val="22"/>
    <w:qFormat/>
    <w:rsid w:val="008D40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7C68F4"/>
    <w:rPr>
      <w:i/>
      <w:iCs/>
    </w:rPr>
  </w:style>
  <w:style w:type="character" w:styleId="Forte">
    <w:name w:val="Strong"/>
    <w:basedOn w:val="Fontepargpadro"/>
    <w:uiPriority w:val="22"/>
    <w:qFormat/>
    <w:rsid w:val="008D40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242</TotalTime>
  <Pages>14</Pages>
  <Words>1701</Words>
  <Characters>9186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10866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Celma Cortes Bussular</dc:creator>
  <cp:lastModifiedBy>Marcelo</cp:lastModifiedBy>
  <cp:revision>36</cp:revision>
  <cp:lastPrinted>2019-03-15T13:55:00Z</cp:lastPrinted>
  <dcterms:created xsi:type="dcterms:W3CDTF">2021-03-07T21:39:00Z</dcterms:created>
  <dcterms:modified xsi:type="dcterms:W3CDTF">2021-04-01T00:51:00Z</dcterms:modified>
</cp:coreProperties>
</file>