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874" w:rsidRPr="00937440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  <w:r w:rsidRPr="00937440">
        <w:rPr>
          <w:rFonts w:asciiTheme="majorHAnsi" w:eastAsia="Cambria" w:hAnsiTheme="majorHAnsi" w:cs="Cambria"/>
          <w:b/>
          <w:sz w:val="28"/>
        </w:rPr>
        <w:t>PEDI</w:t>
      </w:r>
      <w:r w:rsidR="009B62E0" w:rsidRPr="00937440">
        <w:rPr>
          <w:rFonts w:asciiTheme="majorHAnsi" w:eastAsia="Cambria" w:hAnsiTheme="majorHAnsi" w:cs="Cambria"/>
          <w:b/>
          <w:sz w:val="28"/>
        </w:rPr>
        <w:t>DO DE PROVIDÊNCIA Nº 43</w:t>
      </w:r>
      <w:r w:rsidR="00A70EC6" w:rsidRPr="00937440">
        <w:rPr>
          <w:rFonts w:asciiTheme="majorHAnsi" w:eastAsia="Cambria" w:hAnsiTheme="majorHAnsi" w:cs="Cambria"/>
          <w:b/>
          <w:sz w:val="28"/>
        </w:rPr>
        <w:t>/2021</w:t>
      </w:r>
      <w:r w:rsidRPr="00937440">
        <w:rPr>
          <w:rFonts w:asciiTheme="majorHAnsi" w:eastAsia="Cambria" w:hAnsiTheme="majorHAnsi" w:cs="Cambria"/>
          <w:b/>
          <w:sz w:val="28"/>
        </w:rPr>
        <w:t>.</w:t>
      </w:r>
    </w:p>
    <w:p w:rsidR="00773874" w:rsidRPr="00937440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3874" w:rsidRPr="00937440" w:rsidRDefault="007D68E6" w:rsidP="00773874">
      <w:pPr>
        <w:jc w:val="center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b/>
          <w:sz w:val="24"/>
        </w:rPr>
        <w:t xml:space="preserve">Autor: Vereador </w:t>
      </w:r>
      <w:r w:rsidR="00A70EC6" w:rsidRPr="00937440">
        <w:rPr>
          <w:rFonts w:asciiTheme="majorHAnsi" w:eastAsia="Cambria" w:hAnsiTheme="majorHAnsi" w:cs="Cambria"/>
          <w:b/>
          <w:sz w:val="24"/>
        </w:rPr>
        <w:t>CLOVIS PASCOLAR</w:t>
      </w:r>
    </w:p>
    <w:p w:rsidR="00773874" w:rsidRPr="00937440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937440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937440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937440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937440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937440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937440">
        <w:rPr>
          <w:rFonts w:asciiTheme="majorHAnsi" w:eastAsia="Cambria" w:hAnsiTheme="majorHAnsi" w:cs="Cambria"/>
          <w:sz w:val="24"/>
        </w:rPr>
        <w:t>fulcrado</w:t>
      </w:r>
      <w:proofErr w:type="spellEnd"/>
      <w:r w:rsidRPr="00937440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937440">
        <w:rPr>
          <w:rFonts w:asciiTheme="majorHAnsi" w:eastAsia="Cambria" w:hAnsiTheme="majorHAnsi" w:cs="Cambria"/>
          <w:b/>
          <w:sz w:val="24"/>
        </w:rPr>
        <w:t>REQUER</w:t>
      </w:r>
      <w:r w:rsidRPr="00937440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937440">
        <w:rPr>
          <w:rFonts w:asciiTheme="majorHAnsi" w:eastAsia="Cambria" w:hAnsiTheme="majorHAnsi" w:cs="Cambria"/>
          <w:sz w:val="24"/>
        </w:rPr>
        <w:t>Exmº</w:t>
      </w:r>
      <w:proofErr w:type="spellEnd"/>
      <w:r w:rsidRPr="00937440">
        <w:rPr>
          <w:rFonts w:asciiTheme="majorHAnsi" w:eastAsia="Cambria" w:hAnsiTheme="majorHAnsi" w:cs="Cambria"/>
          <w:sz w:val="24"/>
        </w:rPr>
        <w:t xml:space="preserve"> Senhor Prefeito Municipal</w:t>
      </w:r>
      <w:r w:rsidR="007C68F4" w:rsidRPr="00937440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="007C68F4" w:rsidRPr="00937440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="007C68F4" w:rsidRPr="00937440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937440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937440">
        <w:rPr>
          <w:rFonts w:asciiTheme="majorHAnsi" w:eastAsia="Cambria" w:hAnsiTheme="majorHAnsi" w:cs="Cambria"/>
          <w:b/>
          <w:sz w:val="24"/>
        </w:rPr>
        <w:t xml:space="preserve"> </w:t>
      </w:r>
      <w:r w:rsidRPr="00937440">
        <w:rPr>
          <w:rFonts w:asciiTheme="majorHAnsi" w:eastAsia="Cambria" w:hAnsiTheme="majorHAnsi" w:cs="Cambria"/>
          <w:sz w:val="24"/>
        </w:rPr>
        <w:t>após deliberação do Ple</w:t>
      </w:r>
      <w:r w:rsidR="00AA33E3" w:rsidRPr="00937440">
        <w:rPr>
          <w:rFonts w:asciiTheme="majorHAnsi" w:eastAsia="Cambria" w:hAnsiTheme="majorHAnsi" w:cs="Cambria"/>
          <w:sz w:val="24"/>
        </w:rPr>
        <w:t>nário, providências no que tang</w:t>
      </w:r>
      <w:r w:rsidRPr="00937440">
        <w:rPr>
          <w:rFonts w:asciiTheme="majorHAnsi" w:eastAsia="Cambria" w:hAnsiTheme="majorHAnsi" w:cs="Cambria"/>
          <w:sz w:val="24"/>
        </w:rPr>
        <w:t xml:space="preserve">e: </w:t>
      </w:r>
      <w:r w:rsidRPr="00937440">
        <w:rPr>
          <w:rFonts w:asciiTheme="majorHAnsi" w:eastAsia="Cambria" w:hAnsiTheme="majorHAnsi" w:cs="Cambria"/>
          <w:b/>
          <w:sz w:val="24"/>
        </w:rPr>
        <w:t>“</w:t>
      </w:r>
      <w:r w:rsidR="003E1613" w:rsidRPr="00937440">
        <w:rPr>
          <w:rFonts w:asciiTheme="majorHAnsi" w:eastAsia="Cambria" w:hAnsiTheme="majorHAnsi" w:cs="Cambria"/>
          <w:b/>
          <w:sz w:val="24"/>
        </w:rPr>
        <w:t>A</w:t>
      </w:r>
      <w:r w:rsidR="009B62E0" w:rsidRPr="00937440">
        <w:rPr>
          <w:rFonts w:asciiTheme="majorHAnsi" w:eastAsia="Cambria" w:hAnsiTheme="majorHAnsi" w:cs="Cambria"/>
          <w:b/>
          <w:sz w:val="24"/>
        </w:rPr>
        <w:t xml:space="preserve"> INCLUSÃO</w:t>
      </w:r>
      <w:r w:rsidR="00CF4DC4" w:rsidRPr="00937440">
        <w:rPr>
          <w:rFonts w:asciiTheme="majorHAnsi" w:eastAsia="Cambria" w:hAnsiTheme="majorHAnsi" w:cs="Cambria"/>
          <w:b/>
          <w:sz w:val="24"/>
        </w:rPr>
        <w:t xml:space="preserve"> N</w:t>
      </w:r>
      <w:r w:rsidR="001C6611" w:rsidRPr="00937440">
        <w:rPr>
          <w:rFonts w:asciiTheme="majorHAnsi" w:eastAsia="Cambria" w:hAnsiTheme="majorHAnsi" w:cs="Cambria"/>
          <w:b/>
          <w:sz w:val="24"/>
        </w:rPr>
        <w:t xml:space="preserve">O GRUPO PRIORITÁRIO </w:t>
      </w:r>
      <w:r w:rsidR="00CF4DC4" w:rsidRPr="00937440">
        <w:rPr>
          <w:rFonts w:asciiTheme="majorHAnsi" w:eastAsia="Cambria" w:hAnsiTheme="majorHAnsi" w:cs="Cambria"/>
          <w:b/>
          <w:sz w:val="24"/>
        </w:rPr>
        <w:t xml:space="preserve">DO </w:t>
      </w:r>
      <w:r w:rsidR="009B62E0" w:rsidRPr="00937440">
        <w:rPr>
          <w:rFonts w:asciiTheme="majorHAnsi" w:eastAsia="Cambria" w:hAnsiTheme="majorHAnsi" w:cs="Cambria"/>
          <w:b/>
          <w:sz w:val="24"/>
        </w:rPr>
        <w:t>PLANO DE VACINAÇÃO MUNICIPAL</w:t>
      </w:r>
      <w:r w:rsidR="00CF4DC4" w:rsidRPr="00937440">
        <w:rPr>
          <w:rFonts w:asciiTheme="majorHAnsi" w:eastAsia="Cambria" w:hAnsiTheme="majorHAnsi" w:cs="Cambria"/>
          <w:b/>
          <w:sz w:val="24"/>
        </w:rPr>
        <w:t xml:space="preserve"> CONTRA A COVID-19, </w:t>
      </w:r>
      <w:r w:rsidR="00622D46" w:rsidRPr="00937440">
        <w:rPr>
          <w:rFonts w:asciiTheme="majorHAnsi" w:eastAsia="Cambria" w:hAnsiTheme="majorHAnsi" w:cs="Cambria"/>
          <w:b/>
          <w:sz w:val="24"/>
        </w:rPr>
        <w:t xml:space="preserve">OS </w:t>
      </w:r>
      <w:r w:rsidR="001C6611" w:rsidRPr="00937440">
        <w:rPr>
          <w:rFonts w:asciiTheme="majorHAnsi" w:eastAsia="Cambria" w:hAnsiTheme="majorHAnsi" w:cs="Cambria"/>
          <w:b/>
          <w:sz w:val="24"/>
        </w:rPr>
        <w:t xml:space="preserve">SERVIDORES </w:t>
      </w:r>
      <w:r w:rsidR="00622D46" w:rsidRPr="00937440">
        <w:rPr>
          <w:rFonts w:asciiTheme="majorHAnsi" w:eastAsia="Cambria" w:hAnsiTheme="majorHAnsi" w:cs="Cambria"/>
          <w:b/>
          <w:sz w:val="24"/>
        </w:rPr>
        <w:t>DA LIMPEZA</w:t>
      </w:r>
      <w:r w:rsidR="001C6611" w:rsidRPr="00937440">
        <w:rPr>
          <w:rFonts w:asciiTheme="majorHAnsi" w:eastAsia="Cambria" w:hAnsiTheme="majorHAnsi" w:cs="Cambria"/>
          <w:b/>
          <w:sz w:val="24"/>
        </w:rPr>
        <w:t xml:space="preserve"> URBANA, DO CEMITÉRIO MUNICIPAL </w:t>
      </w:r>
      <w:r w:rsidR="00622D46" w:rsidRPr="00937440">
        <w:rPr>
          <w:rFonts w:asciiTheme="majorHAnsi" w:eastAsia="Cambria" w:hAnsiTheme="majorHAnsi" w:cs="Cambria"/>
          <w:b/>
          <w:sz w:val="24"/>
        </w:rPr>
        <w:t>E</w:t>
      </w:r>
      <w:r w:rsidR="001C6611" w:rsidRPr="00937440">
        <w:rPr>
          <w:rFonts w:asciiTheme="majorHAnsi" w:eastAsia="Cambria" w:hAnsiTheme="majorHAnsi" w:cs="Cambria"/>
          <w:b/>
          <w:sz w:val="24"/>
        </w:rPr>
        <w:t xml:space="preserve"> OS PROFISSIONAIS DA </w:t>
      </w:r>
      <w:r w:rsidR="00622D46" w:rsidRPr="00937440">
        <w:rPr>
          <w:rFonts w:asciiTheme="majorHAnsi" w:eastAsia="Cambria" w:hAnsiTheme="majorHAnsi" w:cs="Cambria"/>
          <w:b/>
          <w:sz w:val="24"/>
        </w:rPr>
        <w:t>COLETA DE LIX</w:t>
      </w:r>
      <w:bookmarkStart w:id="0" w:name="_GoBack"/>
      <w:bookmarkEnd w:id="0"/>
      <w:r w:rsidR="00622D46" w:rsidRPr="00937440">
        <w:rPr>
          <w:rFonts w:asciiTheme="majorHAnsi" w:eastAsia="Cambria" w:hAnsiTheme="majorHAnsi" w:cs="Cambria"/>
          <w:b/>
          <w:sz w:val="24"/>
        </w:rPr>
        <w:t>O</w:t>
      </w:r>
      <w:r w:rsidR="00BC196B" w:rsidRPr="00937440">
        <w:rPr>
          <w:rFonts w:asciiTheme="majorHAnsi" w:eastAsia="Cambria" w:hAnsiTheme="majorHAnsi" w:cs="Cambria"/>
          <w:b/>
          <w:sz w:val="24"/>
        </w:rPr>
        <w:t>,</w:t>
      </w:r>
      <w:r w:rsidR="00150EAF" w:rsidRPr="00937440">
        <w:rPr>
          <w:rFonts w:asciiTheme="majorHAnsi" w:eastAsia="Cambria" w:hAnsiTheme="majorHAnsi" w:cs="Cambria"/>
          <w:b/>
          <w:sz w:val="24"/>
        </w:rPr>
        <w:t xml:space="preserve"> </w:t>
      </w:r>
      <w:r w:rsidR="00536583" w:rsidRPr="00937440">
        <w:rPr>
          <w:rFonts w:asciiTheme="majorHAnsi" w:eastAsia="Cambria" w:hAnsiTheme="majorHAnsi" w:cs="Cambria"/>
          <w:b/>
          <w:sz w:val="24"/>
        </w:rPr>
        <w:t>N</w:t>
      </w:r>
      <w:r w:rsidR="003E1613" w:rsidRPr="00937440">
        <w:rPr>
          <w:rFonts w:asciiTheme="majorHAnsi" w:eastAsia="Cambria" w:hAnsiTheme="majorHAnsi" w:cs="Cambria"/>
          <w:b/>
          <w:sz w:val="24"/>
        </w:rPr>
        <w:t>ESTE</w:t>
      </w:r>
      <w:r w:rsidR="009F43C2" w:rsidRPr="00937440">
        <w:rPr>
          <w:rFonts w:asciiTheme="majorHAnsi" w:eastAsia="Cambria" w:hAnsiTheme="majorHAnsi" w:cs="Cambria"/>
          <w:b/>
          <w:sz w:val="24"/>
        </w:rPr>
        <w:t xml:space="preserve"> </w:t>
      </w:r>
      <w:r w:rsidRPr="00937440">
        <w:rPr>
          <w:rFonts w:asciiTheme="majorHAnsi" w:eastAsia="Cambria" w:hAnsiTheme="majorHAnsi" w:cs="Cambria"/>
          <w:b/>
          <w:sz w:val="24"/>
        </w:rPr>
        <w:t>MUNICÍPIO BAIXO GUANDU/ES”.</w:t>
      </w:r>
    </w:p>
    <w:p w:rsidR="00773874" w:rsidRPr="00937440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FF61C9" w:rsidRPr="00937440" w:rsidRDefault="00773874" w:rsidP="00FF61C9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</w:t>
      </w:r>
      <w:r w:rsidR="00FF61C9" w:rsidRPr="00937440">
        <w:rPr>
          <w:rFonts w:asciiTheme="majorHAnsi" w:eastAsia="Cambria" w:hAnsiTheme="majorHAnsi" w:cs="Cambria"/>
          <w:b/>
          <w:sz w:val="24"/>
        </w:rPr>
        <w:t>Leite, aos vinte e três dias do mês de abril de 2021.</w:t>
      </w:r>
    </w:p>
    <w:p w:rsidR="00773874" w:rsidRPr="00937440" w:rsidRDefault="00773874" w:rsidP="00FF61C9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937440" w:rsidRDefault="00773874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937440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937440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9508F6" w:rsidRPr="00937440" w:rsidRDefault="009508F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F45EB" w:rsidRPr="00937440" w:rsidRDefault="009F45EB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3874" w:rsidRPr="00937440" w:rsidRDefault="00A70EC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3874" w:rsidRPr="00937440" w:rsidRDefault="00773874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3874" w:rsidRPr="00937440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937440" w:rsidRDefault="00773874" w:rsidP="00773874">
      <w:pPr>
        <w:ind w:left="720"/>
        <w:jc w:val="both"/>
        <w:rPr>
          <w:rFonts w:asciiTheme="majorHAnsi" w:eastAsia="Courier New" w:hAnsiTheme="majorHAnsi" w:cs="Courier New"/>
          <w:b/>
          <w:sz w:val="24"/>
        </w:rPr>
      </w:pPr>
    </w:p>
    <w:p w:rsidR="00773874" w:rsidRPr="00937440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937440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3874" w:rsidRPr="00937440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3874" w:rsidRPr="00937440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937440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937440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937440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04603B" w:rsidRPr="00937440" w:rsidRDefault="00A70EC6" w:rsidP="0083520C">
      <w:pPr>
        <w:ind w:left="720"/>
        <w:jc w:val="both"/>
        <w:rPr>
          <w:rFonts w:asciiTheme="majorHAnsi" w:hAnsiTheme="majorHAnsi" w:cs="Arial"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937440">
        <w:rPr>
          <w:rFonts w:asciiTheme="majorHAnsi" w:eastAsia="Cambria" w:hAnsiTheme="majorHAnsi" w:cs="Cambria"/>
          <w:b/>
          <w:sz w:val="24"/>
        </w:rPr>
        <w:t xml:space="preserve">: </w:t>
      </w:r>
      <w:r w:rsidR="004B3A43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>O pre</w:t>
      </w:r>
      <w:r w:rsidR="0083520C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sente pedido se faz </w:t>
      </w:r>
      <w:r w:rsidR="0004603B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>necessário</w:t>
      </w:r>
      <w:r w:rsidR="0083520C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>, a inclusão nos grupos prioritários para receber o imunizante contra covid-19 os</w:t>
      </w:r>
      <w:r w:rsidR="0004603B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profissionais </w:t>
      </w:r>
      <w:r w:rsidR="0083520C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acima citados, </w:t>
      </w:r>
      <w:r w:rsidR="0004603B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>que trabalham diariamente, com justificativa plausível de que o serviço se enquadra essencial à população</w:t>
      </w:r>
      <w:r w:rsidR="0083520C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e que d</w:t>
      </w:r>
      <w:r w:rsidR="0004603B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>esde o inicio da pandemia, não paralisaram suas atividades em nenhum momento.</w:t>
      </w:r>
      <w:r w:rsidR="0083520C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r w:rsidR="0083520C" w:rsidRPr="00937440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1A7DAB" w:rsidRPr="00937440" w:rsidRDefault="001A7DAB" w:rsidP="0083520C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:rsidR="00773874" w:rsidRPr="00937440" w:rsidRDefault="00667CD4" w:rsidP="00875192">
      <w:pPr>
        <w:jc w:val="both"/>
        <w:rPr>
          <w:rFonts w:asciiTheme="majorHAnsi" w:eastAsia="Cambria" w:hAnsiTheme="majorHAnsi" w:cs="Cambria"/>
          <w:sz w:val="24"/>
        </w:rPr>
      </w:pPr>
      <w:r w:rsidRPr="00937440">
        <w:rPr>
          <w:rFonts w:asciiTheme="majorHAnsi" w:eastAsia="Cambria" w:hAnsiTheme="majorHAnsi" w:cs="Cambria"/>
          <w:sz w:val="24"/>
        </w:rPr>
        <w:t xml:space="preserve">            </w:t>
      </w:r>
      <w:r w:rsidR="00773874" w:rsidRPr="00937440">
        <w:rPr>
          <w:rFonts w:asciiTheme="majorHAnsi" w:eastAsia="Cambria" w:hAnsiTheme="majorHAnsi" w:cs="Cambria"/>
          <w:sz w:val="24"/>
        </w:rPr>
        <w:t>Esclarece ainda, que tal procedimento é de competência do Município.</w:t>
      </w:r>
    </w:p>
    <w:p w:rsidR="00773874" w:rsidRPr="00937440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sz w:val="24"/>
        </w:rPr>
        <w:t>Faço ao acima alinhado, espero contar com o apoio do Poder Legislativo na aprovação deste Pedido</w:t>
      </w:r>
      <w:r w:rsidR="00150EAF" w:rsidRPr="00937440">
        <w:rPr>
          <w:rFonts w:asciiTheme="majorHAnsi" w:eastAsia="Cambria" w:hAnsiTheme="majorHAnsi" w:cs="Cambria"/>
          <w:sz w:val="24"/>
        </w:rPr>
        <w:t xml:space="preserve"> </w:t>
      </w:r>
      <w:r w:rsidRPr="00937440">
        <w:rPr>
          <w:rFonts w:asciiTheme="majorHAnsi" w:eastAsia="Cambria" w:hAnsiTheme="majorHAnsi" w:cs="Cambria"/>
          <w:sz w:val="24"/>
        </w:rPr>
        <w:t xml:space="preserve">de Providência e do Poder Executivo em sua execução, por ser medida de inteira </w:t>
      </w:r>
      <w:r w:rsidRPr="00937440">
        <w:rPr>
          <w:rFonts w:asciiTheme="majorHAnsi" w:eastAsia="Cambria" w:hAnsiTheme="majorHAnsi" w:cs="Cambria"/>
          <w:b/>
          <w:sz w:val="24"/>
        </w:rPr>
        <w:t>JUSTIÇA.</w:t>
      </w:r>
    </w:p>
    <w:p w:rsidR="00773874" w:rsidRPr="00937440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937440" w:rsidRDefault="00773874" w:rsidP="0077387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Leite, </w:t>
      </w:r>
      <w:r w:rsidR="00193784" w:rsidRPr="00937440">
        <w:rPr>
          <w:rFonts w:asciiTheme="majorHAnsi" w:eastAsia="Cambria" w:hAnsiTheme="majorHAnsi" w:cs="Cambria"/>
          <w:b/>
          <w:sz w:val="24"/>
        </w:rPr>
        <w:t xml:space="preserve">aos </w:t>
      </w:r>
      <w:r w:rsidR="00F81BE0" w:rsidRPr="00937440">
        <w:rPr>
          <w:rFonts w:asciiTheme="majorHAnsi" w:eastAsia="Cambria" w:hAnsiTheme="majorHAnsi" w:cs="Cambria"/>
          <w:b/>
          <w:sz w:val="24"/>
        </w:rPr>
        <w:t xml:space="preserve">vinte e três </w:t>
      </w:r>
      <w:r w:rsidR="00193784" w:rsidRPr="00937440">
        <w:rPr>
          <w:rFonts w:asciiTheme="majorHAnsi" w:eastAsia="Cambria" w:hAnsiTheme="majorHAnsi" w:cs="Cambria"/>
          <w:b/>
          <w:sz w:val="24"/>
        </w:rPr>
        <w:t xml:space="preserve">dias do mês de </w:t>
      </w:r>
      <w:r w:rsidR="00F81BE0" w:rsidRPr="00937440">
        <w:rPr>
          <w:rFonts w:asciiTheme="majorHAnsi" w:eastAsia="Cambria" w:hAnsiTheme="majorHAnsi" w:cs="Cambria"/>
          <w:b/>
          <w:sz w:val="24"/>
        </w:rPr>
        <w:t xml:space="preserve">abril </w:t>
      </w:r>
      <w:r w:rsidR="00193784" w:rsidRPr="00937440">
        <w:rPr>
          <w:rFonts w:asciiTheme="majorHAnsi" w:eastAsia="Cambria" w:hAnsiTheme="majorHAnsi" w:cs="Cambria"/>
          <w:b/>
          <w:sz w:val="24"/>
        </w:rPr>
        <w:t>de 2021.</w:t>
      </w:r>
    </w:p>
    <w:p w:rsidR="00773874" w:rsidRPr="00937440" w:rsidRDefault="00773874" w:rsidP="0077387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937440" w:rsidRDefault="00773874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C106CC" w:rsidRPr="00937440" w:rsidRDefault="00C106CC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C106CC" w:rsidRPr="00937440" w:rsidRDefault="00C106CC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F81BE0" w:rsidRPr="00937440" w:rsidRDefault="00F81BE0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C106CC" w:rsidRPr="00937440" w:rsidRDefault="00C106C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C106CC" w:rsidRPr="00937440" w:rsidRDefault="00C106C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3874" w:rsidRPr="00937440" w:rsidRDefault="00773874" w:rsidP="00773874">
      <w:pPr>
        <w:ind w:left="720"/>
        <w:rPr>
          <w:rFonts w:asciiTheme="majorHAnsi" w:eastAsia="Courier New" w:hAnsiTheme="majorHAnsi" w:cs="Courier New"/>
          <w:sz w:val="24"/>
        </w:rPr>
      </w:pPr>
    </w:p>
    <w:p w:rsidR="007A272C" w:rsidRPr="00937440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  <w:r w:rsidRPr="00937440">
        <w:rPr>
          <w:rFonts w:asciiTheme="majorHAnsi" w:eastAsia="Cambria" w:hAnsiTheme="majorHAnsi" w:cs="Cambria"/>
          <w:b/>
          <w:sz w:val="28"/>
        </w:rPr>
        <w:lastRenderedPageBreak/>
        <w:t>PEDI</w:t>
      </w:r>
      <w:r w:rsidR="001A7DAB" w:rsidRPr="00937440">
        <w:rPr>
          <w:rFonts w:asciiTheme="majorHAnsi" w:eastAsia="Cambria" w:hAnsiTheme="majorHAnsi" w:cs="Cambria"/>
          <w:b/>
          <w:sz w:val="28"/>
        </w:rPr>
        <w:t>DO DE PROVIDÊNCIA Nº 44</w:t>
      </w:r>
      <w:r w:rsidRPr="00937440">
        <w:rPr>
          <w:rFonts w:asciiTheme="majorHAnsi" w:eastAsia="Cambria" w:hAnsiTheme="majorHAnsi" w:cs="Cambria"/>
          <w:b/>
          <w:sz w:val="28"/>
        </w:rPr>
        <w:t>/2021.</w:t>
      </w:r>
    </w:p>
    <w:p w:rsidR="007A272C" w:rsidRPr="00937440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A272C" w:rsidRPr="00937440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A272C" w:rsidRPr="00937440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937440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937440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937440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937440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937440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937440">
        <w:rPr>
          <w:rFonts w:asciiTheme="majorHAnsi" w:eastAsia="Cambria" w:hAnsiTheme="majorHAnsi" w:cs="Cambria"/>
          <w:sz w:val="24"/>
        </w:rPr>
        <w:t>fulcrado</w:t>
      </w:r>
      <w:proofErr w:type="spellEnd"/>
      <w:r w:rsidRPr="00937440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937440">
        <w:rPr>
          <w:rFonts w:asciiTheme="majorHAnsi" w:eastAsia="Cambria" w:hAnsiTheme="majorHAnsi" w:cs="Cambria"/>
          <w:b/>
          <w:sz w:val="24"/>
        </w:rPr>
        <w:t>REQUER</w:t>
      </w:r>
      <w:r w:rsidRPr="00937440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937440">
        <w:rPr>
          <w:rFonts w:asciiTheme="majorHAnsi" w:eastAsia="Cambria" w:hAnsiTheme="majorHAnsi" w:cs="Cambria"/>
          <w:sz w:val="24"/>
        </w:rPr>
        <w:t>Exmº</w:t>
      </w:r>
      <w:proofErr w:type="spellEnd"/>
      <w:r w:rsidRPr="00937440">
        <w:rPr>
          <w:rFonts w:asciiTheme="majorHAnsi" w:eastAsia="Cambria" w:hAnsiTheme="majorHAnsi" w:cs="Cambria"/>
          <w:sz w:val="24"/>
        </w:rPr>
        <w:t xml:space="preserve"> Senhor Prefeito Municipal</w:t>
      </w:r>
      <w:r w:rsidRPr="00937440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937440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937440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937440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937440">
        <w:rPr>
          <w:rFonts w:asciiTheme="majorHAnsi" w:eastAsia="Cambria" w:hAnsiTheme="majorHAnsi" w:cs="Cambria"/>
          <w:b/>
          <w:sz w:val="24"/>
        </w:rPr>
        <w:t xml:space="preserve"> </w:t>
      </w:r>
      <w:r w:rsidRPr="00937440">
        <w:rPr>
          <w:rFonts w:asciiTheme="majorHAnsi" w:eastAsia="Cambria" w:hAnsiTheme="majorHAnsi" w:cs="Cambria"/>
          <w:sz w:val="24"/>
        </w:rPr>
        <w:t>após deliberação do Plenário, providências no que tang</w:t>
      </w:r>
      <w:r w:rsidR="0078065F" w:rsidRPr="00937440">
        <w:rPr>
          <w:rFonts w:asciiTheme="majorHAnsi" w:eastAsia="Cambria" w:hAnsiTheme="majorHAnsi" w:cs="Cambria"/>
          <w:sz w:val="24"/>
        </w:rPr>
        <w:t xml:space="preserve">e: </w:t>
      </w:r>
      <w:r w:rsidRPr="00937440">
        <w:rPr>
          <w:rFonts w:asciiTheme="majorHAnsi" w:eastAsia="Cambria" w:hAnsiTheme="majorHAnsi" w:cs="Cambria"/>
          <w:b/>
          <w:sz w:val="24"/>
        </w:rPr>
        <w:t>“</w:t>
      </w:r>
      <w:r w:rsidR="001A7DAB" w:rsidRPr="00937440">
        <w:rPr>
          <w:rFonts w:asciiTheme="majorHAnsi" w:eastAsia="Cambria" w:hAnsiTheme="majorHAnsi" w:cs="Cambria"/>
          <w:b/>
          <w:sz w:val="24"/>
        </w:rPr>
        <w:t>A MANUTENÇÃO DO CALÇAMENTO IRREGULAR,</w:t>
      </w:r>
      <w:r w:rsidR="001A7DAB" w:rsidRPr="00937440">
        <w:rPr>
          <w:rFonts w:asciiTheme="majorHAnsi" w:eastAsia="Cambria" w:hAnsiTheme="majorHAnsi" w:cs="Cambria"/>
          <w:b/>
          <w:sz w:val="24"/>
        </w:rPr>
        <w:t xml:space="preserve"> PRÓXIMO A BALANÇA </w:t>
      </w:r>
      <w:proofErr w:type="gramStart"/>
      <w:r w:rsidR="001A7DAB" w:rsidRPr="00937440">
        <w:rPr>
          <w:rFonts w:asciiTheme="majorHAnsi" w:eastAsia="Cambria" w:hAnsiTheme="majorHAnsi" w:cs="Cambria"/>
          <w:b/>
          <w:sz w:val="24"/>
        </w:rPr>
        <w:t>DA AGRO</w:t>
      </w:r>
      <w:proofErr w:type="gramEnd"/>
      <w:r w:rsidR="001A7DAB" w:rsidRPr="00937440">
        <w:rPr>
          <w:rFonts w:asciiTheme="majorHAnsi" w:eastAsia="Cambria" w:hAnsiTheme="majorHAnsi" w:cs="Cambria"/>
          <w:b/>
          <w:sz w:val="24"/>
        </w:rPr>
        <w:t xml:space="preserve"> RANCHO </w:t>
      </w:r>
      <w:r w:rsidR="001A7DAB" w:rsidRPr="00937440">
        <w:rPr>
          <w:rFonts w:asciiTheme="majorHAnsi" w:eastAsia="Cambria" w:hAnsiTheme="majorHAnsi" w:cs="Cambria"/>
          <w:b/>
          <w:sz w:val="24"/>
        </w:rPr>
        <w:t xml:space="preserve">NO BAIRRO </w:t>
      </w:r>
      <w:r w:rsidR="001A7DAB" w:rsidRPr="00937440">
        <w:rPr>
          <w:rFonts w:asciiTheme="majorHAnsi" w:eastAsia="Cambria" w:hAnsiTheme="majorHAnsi" w:cs="Cambria"/>
          <w:b/>
          <w:sz w:val="24"/>
        </w:rPr>
        <w:t>VAL PARAÍSO</w:t>
      </w:r>
      <w:r w:rsidR="001A7DAB" w:rsidRPr="00937440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7A272C" w:rsidRPr="00937440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1A7DAB" w:rsidRPr="00937440" w:rsidRDefault="007A272C" w:rsidP="001A7DAB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b/>
          <w:sz w:val="24"/>
        </w:rPr>
        <w:t xml:space="preserve">Câmara Municipal de Baixo Guandu - ES, Plenário </w:t>
      </w:r>
      <w:r w:rsidR="0061559D" w:rsidRPr="00937440">
        <w:rPr>
          <w:rFonts w:asciiTheme="majorHAnsi" w:eastAsia="Cambria" w:hAnsiTheme="majorHAnsi" w:cs="Cambria"/>
          <w:b/>
          <w:sz w:val="24"/>
        </w:rPr>
        <w:t xml:space="preserve">Monsenhor Alonso </w:t>
      </w:r>
      <w:r w:rsidR="001A7DAB" w:rsidRPr="00937440">
        <w:rPr>
          <w:rFonts w:asciiTheme="majorHAnsi" w:eastAsia="Cambria" w:hAnsiTheme="majorHAnsi" w:cs="Cambria"/>
          <w:b/>
          <w:sz w:val="24"/>
        </w:rPr>
        <w:t>Leite, aos vinte e três dias do mês de abril de 2021.</w:t>
      </w:r>
    </w:p>
    <w:p w:rsidR="007A272C" w:rsidRPr="00937440" w:rsidRDefault="007A272C" w:rsidP="001A7DAB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937440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937440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937440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937440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937440" w:rsidRDefault="009508F6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1A7DAB" w:rsidRPr="00937440" w:rsidRDefault="001A7DAB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937440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A272C" w:rsidRPr="00937440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A272C" w:rsidRPr="00937440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937440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937440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A272C" w:rsidRPr="00937440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A272C" w:rsidRPr="00937440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937440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937440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937440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937440" w:rsidRDefault="007A272C" w:rsidP="00690AE1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937440">
        <w:rPr>
          <w:rFonts w:asciiTheme="majorHAnsi" w:eastAsia="Cambria" w:hAnsiTheme="majorHAnsi" w:cs="Cambria"/>
          <w:b/>
          <w:sz w:val="24"/>
        </w:rPr>
        <w:t xml:space="preserve">: </w:t>
      </w:r>
      <w:r w:rsidR="00690AE1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>O presente pedido destina-se por meio d</w:t>
      </w:r>
      <w:r w:rsidR="00690AE1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>e reivindicações de moradores do local acima citado</w:t>
      </w:r>
      <w:r w:rsidR="00690AE1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>, devido ao grande excesso de poeira, buracos e lamas nos dias de chuvas, causando transtornos e desconfortos no cotidiano.</w:t>
      </w:r>
      <w:r w:rsidR="00690AE1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r w:rsidR="00690AE1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>Visando a melhoria da segurança e qualidade de vida dos moradores</w:t>
      </w:r>
      <w:r w:rsidR="00690AE1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e pessoas que por ali trafegam. </w:t>
      </w:r>
      <w:r w:rsidR="001A7DAB" w:rsidRPr="00937440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7A272C" w:rsidRPr="00937440" w:rsidRDefault="007A272C" w:rsidP="007A272C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937440" w:rsidRDefault="00667CD4" w:rsidP="007A272C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937440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A272C" w:rsidRPr="00937440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A272C" w:rsidRPr="00937440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937440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A272C" w:rsidRPr="00937440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690AE1" w:rsidRPr="00937440" w:rsidRDefault="007A272C" w:rsidP="00690AE1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690AE1" w:rsidRPr="00937440">
        <w:rPr>
          <w:rFonts w:asciiTheme="majorHAnsi" w:eastAsia="Cambria" w:hAnsiTheme="majorHAnsi" w:cs="Cambria"/>
          <w:b/>
          <w:sz w:val="24"/>
        </w:rPr>
        <w:t>Leite, aos vinte e três dias do mês de abril de 2021.</w:t>
      </w:r>
    </w:p>
    <w:p w:rsidR="007A272C" w:rsidRPr="00937440" w:rsidRDefault="007A272C" w:rsidP="007A272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937440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937440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690AE1" w:rsidRPr="00937440" w:rsidRDefault="00690AE1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FF61C9" w:rsidRPr="00937440" w:rsidRDefault="00FF61C9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937440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A272C" w:rsidRPr="00937440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A272C" w:rsidRPr="00937440" w:rsidRDefault="007A272C" w:rsidP="007A272C">
      <w:pPr>
        <w:ind w:left="720"/>
        <w:rPr>
          <w:rFonts w:asciiTheme="majorHAnsi" w:eastAsia="Courier New" w:hAnsiTheme="majorHAnsi" w:cs="Courier New"/>
          <w:sz w:val="24"/>
        </w:rPr>
      </w:pPr>
    </w:p>
    <w:p w:rsidR="007744E6" w:rsidRPr="00937440" w:rsidRDefault="00FF61C9" w:rsidP="007744E6">
      <w:pPr>
        <w:jc w:val="center"/>
        <w:rPr>
          <w:rFonts w:asciiTheme="majorHAnsi" w:eastAsia="Cambria" w:hAnsiTheme="majorHAnsi" w:cs="Cambria"/>
          <w:b/>
          <w:sz w:val="28"/>
        </w:rPr>
      </w:pPr>
      <w:r w:rsidRPr="00937440">
        <w:rPr>
          <w:rFonts w:asciiTheme="majorHAnsi" w:eastAsia="Cambria" w:hAnsiTheme="majorHAnsi" w:cs="Cambria"/>
          <w:b/>
          <w:sz w:val="28"/>
        </w:rPr>
        <w:lastRenderedPageBreak/>
        <w:t>PEDIDO DE PROVIDÊNCIA Nº 45</w:t>
      </w:r>
      <w:r w:rsidR="007744E6" w:rsidRPr="00937440">
        <w:rPr>
          <w:rFonts w:asciiTheme="majorHAnsi" w:eastAsia="Cambria" w:hAnsiTheme="majorHAnsi" w:cs="Cambria"/>
          <w:b/>
          <w:sz w:val="28"/>
        </w:rPr>
        <w:t>/2021.</w:t>
      </w:r>
    </w:p>
    <w:p w:rsidR="007744E6" w:rsidRPr="00937440" w:rsidRDefault="007744E6" w:rsidP="007744E6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44E6" w:rsidRPr="00937440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744E6" w:rsidRPr="00937440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937440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937440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937440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937440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937440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937440">
        <w:rPr>
          <w:rFonts w:asciiTheme="majorHAnsi" w:eastAsia="Cambria" w:hAnsiTheme="majorHAnsi" w:cs="Cambria"/>
          <w:sz w:val="24"/>
        </w:rPr>
        <w:t>fulcrado</w:t>
      </w:r>
      <w:proofErr w:type="spellEnd"/>
      <w:r w:rsidRPr="00937440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937440">
        <w:rPr>
          <w:rFonts w:asciiTheme="majorHAnsi" w:eastAsia="Cambria" w:hAnsiTheme="majorHAnsi" w:cs="Cambria"/>
          <w:b/>
          <w:sz w:val="24"/>
        </w:rPr>
        <w:t>REQUER</w:t>
      </w:r>
      <w:r w:rsidRPr="00937440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937440">
        <w:rPr>
          <w:rFonts w:asciiTheme="majorHAnsi" w:eastAsia="Cambria" w:hAnsiTheme="majorHAnsi" w:cs="Cambria"/>
          <w:sz w:val="24"/>
        </w:rPr>
        <w:t>Exmº</w:t>
      </w:r>
      <w:proofErr w:type="spellEnd"/>
      <w:r w:rsidRPr="00937440">
        <w:rPr>
          <w:rFonts w:asciiTheme="majorHAnsi" w:eastAsia="Cambria" w:hAnsiTheme="majorHAnsi" w:cs="Cambria"/>
          <w:sz w:val="24"/>
        </w:rPr>
        <w:t xml:space="preserve"> Senhor Prefeito Municipal</w:t>
      </w:r>
      <w:r w:rsidRPr="00937440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937440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937440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937440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937440">
        <w:rPr>
          <w:rFonts w:asciiTheme="majorHAnsi" w:eastAsia="Cambria" w:hAnsiTheme="majorHAnsi" w:cs="Cambria"/>
          <w:b/>
          <w:sz w:val="24"/>
        </w:rPr>
        <w:t xml:space="preserve"> </w:t>
      </w:r>
      <w:r w:rsidRPr="00937440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Pr="00937440">
        <w:rPr>
          <w:rFonts w:asciiTheme="majorHAnsi" w:eastAsia="Cambria" w:hAnsiTheme="majorHAnsi" w:cs="Cambria"/>
          <w:b/>
          <w:sz w:val="24"/>
        </w:rPr>
        <w:t>“</w:t>
      </w:r>
      <w:r w:rsidR="00FF61C9" w:rsidRPr="00937440">
        <w:rPr>
          <w:rFonts w:asciiTheme="majorHAnsi" w:eastAsia="Cambria" w:hAnsiTheme="majorHAnsi" w:cs="Cambria"/>
          <w:b/>
          <w:sz w:val="24"/>
          <w:szCs w:val="24"/>
        </w:rPr>
        <w:t xml:space="preserve">A MANUTENÇÃO DA REDE ELÉTRICA, </w:t>
      </w:r>
      <w:r w:rsidR="00FF61C9" w:rsidRPr="00937440">
        <w:rPr>
          <w:rFonts w:asciiTheme="majorHAnsi" w:eastAsia="Cambria" w:hAnsiTheme="majorHAnsi" w:cs="Cambria"/>
          <w:b/>
          <w:sz w:val="24"/>
        </w:rPr>
        <w:t>REPARAÇÃO E TROCA DE LÂMPADAS DE ILUMINAÇÃO</w:t>
      </w:r>
      <w:r w:rsidR="00FD0568" w:rsidRPr="00937440">
        <w:rPr>
          <w:rFonts w:asciiTheme="majorHAnsi" w:eastAsia="Cambria" w:hAnsiTheme="majorHAnsi" w:cs="Cambria"/>
          <w:b/>
          <w:sz w:val="24"/>
          <w:szCs w:val="24"/>
        </w:rPr>
        <w:t xml:space="preserve"> NA RUA DONA ARACY, NO </w:t>
      </w:r>
      <w:proofErr w:type="gramStart"/>
      <w:r w:rsidR="00FD0568" w:rsidRPr="00937440">
        <w:rPr>
          <w:rFonts w:asciiTheme="majorHAnsi" w:eastAsia="Cambria" w:hAnsiTheme="majorHAnsi" w:cs="Cambria"/>
          <w:b/>
          <w:sz w:val="24"/>
          <w:szCs w:val="24"/>
        </w:rPr>
        <w:t>BAIRRO SANTA</w:t>
      </w:r>
      <w:proofErr w:type="gramEnd"/>
      <w:r w:rsidR="00FD0568" w:rsidRPr="00937440">
        <w:rPr>
          <w:rFonts w:asciiTheme="majorHAnsi" w:eastAsia="Cambria" w:hAnsiTheme="majorHAnsi" w:cs="Cambria"/>
          <w:b/>
          <w:sz w:val="24"/>
          <w:szCs w:val="24"/>
        </w:rPr>
        <w:t xml:space="preserve"> MÔNICA</w:t>
      </w:r>
      <w:r w:rsidR="00FF61C9" w:rsidRPr="00937440">
        <w:rPr>
          <w:rFonts w:asciiTheme="majorHAnsi" w:eastAsia="Cambria" w:hAnsiTheme="majorHAnsi" w:cs="Cambria"/>
          <w:b/>
          <w:sz w:val="24"/>
          <w:szCs w:val="24"/>
        </w:rPr>
        <w:t>, NESTE MUNICÍPIO BAIXO GUANDU/ES”.</w:t>
      </w:r>
    </w:p>
    <w:p w:rsidR="007744E6" w:rsidRPr="00937440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FF61C9" w:rsidRPr="00937440" w:rsidRDefault="007744E6" w:rsidP="00FF61C9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b/>
          <w:sz w:val="24"/>
        </w:rPr>
        <w:t xml:space="preserve">Câmara Municipal de Baixo Guandu - ES, Plenário </w:t>
      </w:r>
      <w:r w:rsidR="0061559D" w:rsidRPr="00937440">
        <w:rPr>
          <w:rFonts w:asciiTheme="majorHAnsi" w:eastAsia="Cambria" w:hAnsiTheme="majorHAnsi" w:cs="Cambria"/>
          <w:b/>
          <w:sz w:val="24"/>
        </w:rPr>
        <w:t xml:space="preserve">Monsenhor Alonso </w:t>
      </w:r>
      <w:r w:rsidR="00FF61C9" w:rsidRPr="00937440">
        <w:rPr>
          <w:rFonts w:asciiTheme="majorHAnsi" w:eastAsia="Cambria" w:hAnsiTheme="majorHAnsi" w:cs="Cambria"/>
          <w:b/>
          <w:sz w:val="24"/>
        </w:rPr>
        <w:t>Leite, aos vinte e três dias do mês de abril de 2021.</w:t>
      </w:r>
    </w:p>
    <w:p w:rsidR="007744E6" w:rsidRPr="00937440" w:rsidRDefault="007744E6" w:rsidP="00FF61C9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937440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937440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937440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937440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937440" w:rsidRDefault="009508F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F45EB" w:rsidRPr="00937440" w:rsidRDefault="009F45EB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937440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44E6" w:rsidRPr="00937440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44E6" w:rsidRPr="00937440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937440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937440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44E6" w:rsidRPr="00937440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44E6" w:rsidRPr="00937440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937440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937440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937440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937440" w:rsidRDefault="007744E6" w:rsidP="007744E6">
      <w:pPr>
        <w:ind w:left="720"/>
        <w:jc w:val="both"/>
        <w:rPr>
          <w:rFonts w:asciiTheme="majorHAnsi" w:hAnsiTheme="majorHAnsi" w:cs="Arial"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937440">
        <w:rPr>
          <w:rFonts w:asciiTheme="majorHAnsi" w:eastAsia="Cambria" w:hAnsiTheme="majorHAnsi" w:cs="Cambria"/>
          <w:b/>
          <w:sz w:val="24"/>
        </w:rPr>
        <w:t xml:space="preserve">: </w:t>
      </w:r>
      <w:r w:rsidR="00FD0568" w:rsidRPr="00937440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O presente pedido se faz necessário, tendo em vista que a falta de iluminação pública, aumenta ainda mais a sensação de insegurança, oferecendo perigo constante aos moradores da localidade citada acima e principalmente para quem tem que sair cedo ou chegar tarde a suas residências. </w:t>
      </w:r>
      <w:r w:rsidR="00FD0568" w:rsidRPr="00937440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FD0568" w:rsidRPr="00937440" w:rsidRDefault="00FD0568" w:rsidP="007744E6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7744E6" w:rsidRPr="00937440" w:rsidRDefault="006814B8" w:rsidP="007744E6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937440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744E6" w:rsidRPr="00937440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744E6" w:rsidRPr="00937440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937440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744E6" w:rsidRPr="00937440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FF61C9" w:rsidRPr="00937440" w:rsidRDefault="007744E6" w:rsidP="00FF61C9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937440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FF61C9" w:rsidRPr="00937440">
        <w:rPr>
          <w:rFonts w:asciiTheme="majorHAnsi" w:eastAsia="Cambria" w:hAnsiTheme="majorHAnsi" w:cs="Cambria"/>
          <w:b/>
          <w:sz w:val="24"/>
        </w:rPr>
        <w:t>Leite, aos vinte e três dias do mês de abril de 2021.</w:t>
      </w:r>
    </w:p>
    <w:p w:rsidR="007744E6" w:rsidRPr="00937440" w:rsidRDefault="007744E6" w:rsidP="007744E6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937440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937440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F45EB" w:rsidRPr="00937440" w:rsidRDefault="009F45EB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F45EB" w:rsidRPr="00937440" w:rsidRDefault="009F45EB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937440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44E6" w:rsidRPr="00937440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937440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44E6" w:rsidRPr="00937440" w:rsidRDefault="007744E6" w:rsidP="007744E6">
      <w:pPr>
        <w:ind w:left="720"/>
        <w:rPr>
          <w:rFonts w:asciiTheme="majorHAnsi" w:eastAsia="Courier New" w:hAnsiTheme="majorHAnsi" w:cs="Courier New"/>
          <w:sz w:val="24"/>
        </w:rPr>
      </w:pPr>
    </w:p>
    <w:sectPr w:rsidR="007744E6" w:rsidRPr="00937440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60C" w:rsidRDefault="0048360C" w:rsidP="00CE7E60">
      <w:pPr>
        <w:spacing w:after="0" w:line="240" w:lineRule="auto"/>
      </w:pPr>
      <w:r>
        <w:separator/>
      </w:r>
    </w:p>
  </w:endnote>
  <w:endnote w:type="continuationSeparator" w:id="0">
    <w:p w:rsidR="0048360C" w:rsidRDefault="0048360C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773874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3BD45BD0" wp14:editId="5CD3124D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60C" w:rsidRDefault="0048360C" w:rsidP="00CE7E60">
      <w:pPr>
        <w:spacing w:after="0" w:line="240" w:lineRule="auto"/>
      </w:pPr>
      <w:r>
        <w:separator/>
      </w:r>
    </w:p>
  </w:footnote>
  <w:footnote w:type="continuationSeparator" w:id="0">
    <w:p w:rsidR="0048360C" w:rsidRDefault="0048360C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48360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48360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773874">
      <w:rPr>
        <w:b/>
        <w:noProof/>
        <w:spacing w:val="40"/>
        <w:lang w:eastAsia="pt-BR"/>
      </w:rPr>
      <w:drawing>
        <wp:inline distT="0" distB="0" distL="0" distR="0" wp14:anchorId="36713D18" wp14:editId="314193EB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48360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74"/>
    <w:rsid w:val="00003047"/>
    <w:rsid w:val="0002272B"/>
    <w:rsid w:val="0002564D"/>
    <w:rsid w:val="0004603B"/>
    <w:rsid w:val="00056ED6"/>
    <w:rsid w:val="00087D7F"/>
    <w:rsid w:val="0009404F"/>
    <w:rsid w:val="000A16D3"/>
    <w:rsid w:val="000B3009"/>
    <w:rsid w:val="000C2C74"/>
    <w:rsid w:val="001111E5"/>
    <w:rsid w:val="00136ED7"/>
    <w:rsid w:val="00150EAF"/>
    <w:rsid w:val="00190982"/>
    <w:rsid w:val="00193784"/>
    <w:rsid w:val="00196AEC"/>
    <w:rsid w:val="001A10DF"/>
    <w:rsid w:val="001A7DAB"/>
    <w:rsid w:val="001C30EE"/>
    <w:rsid w:val="001C6611"/>
    <w:rsid w:val="001D62D7"/>
    <w:rsid w:val="001D7B42"/>
    <w:rsid w:val="001F23EF"/>
    <w:rsid w:val="00226838"/>
    <w:rsid w:val="00230377"/>
    <w:rsid w:val="00257B40"/>
    <w:rsid w:val="00262F9F"/>
    <w:rsid w:val="002708B2"/>
    <w:rsid w:val="002739FE"/>
    <w:rsid w:val="002B7DEC"/>
    <w:rsid w:val="002D3665"/>
    <w:rsid w:val="002F12E6"/>
    <w:rsid w:val="003068E2"/>
    <w:rsid w:val="003207CD"/>
    <w:rsid w:val="00353D4C"/>
    <w:rsid w:val="00374257"/>
    <w:rsid w:val="003E1613"/>
    <w:rsid w:val="00453F36"/>
    <w:rsid w:val="00453F5F"/>
    <w:rsid w:val="0047241E"/>
    <w:rsid w:val="0048360C"/>
    <w:rsid w:val="004B0A2F"/>
    <w:rsid w:val="004B3A43"/>
    <w:rsid w:val="004C1686"/>
    <w:rsid w:val="004F27F5"/>
    <w:rsid w:val="00536583"/>
    <w:rsid w:val="005449DC"/>
    <w:rsid w:val="00547CFE"/>
    <w:rsid w:val="00562AC0"/>
    <w:rsid w:val="005B6525"/>
    <w:rsid w:val="005B78F6"/>
    <w:rsid w:val="0061559D"/>
    <w:rsid w:val="00616F77"/>
    <w:rsid w:val="00622D46"/>
    <w:rsid w:val="0062303F"/>
    <w:rsid w:val="00635941"/>
    <w:rsid w:val="00667CD4"/>
    <w:rsid w:val="006814B8"/>
    <w:rsid w:val="00690AE1"/>
    <w:rsid w:val="006B4209"/>
    <w:rsid w:val="006B6544"/>
    <w:rsid w:val="006F0501"/>
    <w:rsid w:val="0072110D"/>
    <w:rsid w:val="00773874"/>
    <w:rsid w:val="007744E6"/>
    <w:rsid w:val="0078065F"/>
    <w:rsid w:val="007A272C"/>
    <w:rsid w:val="007C68F4"/>
    <w:rsid w:val="007D68E6"/>
    <w:rsid w:val="007D7AEA"/>
    <w:rsid w:val="0083246D"/>
    <w:rsid w:val="0083520C"/>
    <w:rsid w:val="008365F9"/>
    <w:rsid w:val="00875192"/>
    <w:rsid w:val="00881680"/>
    <w:rsid w:val="008D4084"/>
    <w:rsid w:val="00900E17"/>
    <w:rsid w:val="009220B4"/>
    <w:rsid w:val="00937440"/>
    <w:rsid w:val="009508F6"/>
    <w:rsid w:val="00981427"/>
    <w:rsid w:val="009955A6"/>
    <w:rsid w:val="009A49E5"/>
    <w:rsid w:val="009B62E0"/>
    <w:rsid w:val="009C44C0"/>
    <w:rsid w:val="009F43C2"/>
    <w:rsid w:val="009F45EB"/>
    <w:rsid w:val="00A1345A"/>
    <w:rsid w:val="00A70EC6"/>
    <w:rsid w:val="00AA33E3"/>
    <w:rsid w:val="00B00C52"/>
    <w:rsid w:val="00B24F7F"/>
    <w:rsid w:val="00B617F8"/>
    <w:rsid w:val="00B76A6D"/>
    <w:rsid w:val="00B83BAB"/>
    <w:rsid w:val="00BA5D5E"/>
    <w:rsid w:val="00BB33C7"/>
    <w:rsid w:val="00BB52C1"/>
    <w:rsid w:val="00BC196B"/>
    <w:rsid w:val="00C106CC"/>
    <w:rsid w:val="00C37753"/>
    <w:rsid w:val="00C52606"/>
    <w:rsid w:val="00C70807"/>
    <w:rsid w:val="00C71CF3"/>
    <w:rsid w:val="00C7530B"/>
    <w:rsid w:val="00CD5F8C"/>
    <w:rsid w:val="00CE7E60"/>
    <w:rsid w:val="00CF4DC4"/>
    <w:rsid w:val="00D062CB"/>
    <w:rsid w:val="00D15F8E"/>
    <w:rsid w:val="00D305F5"/>
    <w:rsid w:val="00D6677E"/>
    <w:rsid w:val="00D846E0"/>
    <w:rsid w:val="00DA6783"/>
    <w:rsid w:val="00DD7EBD"/>
    <w:rsid w:val="00DE4D40"/>
    <w:rsid w:val="00E00C96"/>
    <w:rsid w:val="00E01CBC"/>
    <w:rsid w:val="00E03263"/>
    <w:rsid w:val="00EA3DF4"/>
    <w:rsid w:val="00EB011D"/>
    <w:rsid w:val="00EB5B26"/>
    <w:rsid w:val="00EE1CD2"/>
    <w:rsid w:val="00F04A6A"/>
    <w:rsid w:val="00F311AA"/>
    <w:rsid w:val="00F80653"/>
    <w:rsid w:val="00F81BE0"/>
    <w:rsid w:val="00FA2C1F"/>
    <w:rsid w:val="00FB6BA2"/>
    <w:rsid w:val="00FD0568"/>
    <w:rsid w:val="00FD501B"/>
    <w:rsid w:val="00FF6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506</TotalTime>
  <Pages>6</Pages>
  <Words>756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Celma Cortes Bussular</dc:creator>
  <cp:lastModifiedBy>Marcelo</cp:lastModifiedBy>
  <cp:revision>48</cp:revision>
  <cp:lastPrinted>2019-03-15T13:55:00Z</cp:lastPrinted>
  <dcterms:created xsi:type="dcterms:W3CDTF">2021-01-25T21:18:00Z</dcterms:created>
  <dcterms:modified xsi:type="dcterms:W3CDTF">2021-04-23T01:35:00Z</dcterms:modified>
</cp:coreProperties>
</file>