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24EB8" w14:textId="1E78581D" w:rsidR="005148C9" w:rsidRPr="0074681E" w:rsidRDefault="00D65347" w:rsidP="005148C9">
      <w:pPr>
        <w:pStyle w:val="Ttulo"/>
        <w:rPr>
          <w:rFonts w:ascii="Arial" w:hAnsi="Arial" w:cs="Arial"/>
          <w:b/>
          <w:bCs/>
          <w:sz w:val="24"/>
          <w:szCs w:val="24"/>
          <w:u w:val="single"/>
        </w:rPr>
      </w:pPr>
      <w:r w:rsidRPr="0074681E">
        <w:rPr>
          <w:rFonts w:ascii="Arial" w:hAnsi="Arial" w:cs="Arial"/>
          <w:b/>
          <w:bCs/>
          <w:sz w:val="24"/>
          <w:szCs w:val="24"/>
          <w:u w:val="single"/>
        </w:rPr>
        <w:t xml:space="preserve">VOTO DE </w:t>
      </w:r>
      <w:r w:rsidR="00B14540" w:rsidRPr="0074681E">
        <w:rPr>
          <w:rFonts w:ascii="Arial" w:hAnsi="Arial" w:cs="Arial"/>
          <w:b/>
          <w:bCs/>
          <w:sz w:val="24"/>
          <w:szCs w:val="24"/>
          <w:u w:val="single"/>
        </w:rPr>
        <w:t>PESAR N.º          /202</w:t>
      </w:r>
      <w:r w:rsidR="00604ED4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B14540" w:rsidRPr="0074681E">
        <w:rPr>
          <w:rFonts w:ascii="Arial" w:hAnsi="Arial" w:cs="Arial"/>
          <w:b/>
          <w:bCs/>
          <w:sz w:val="24"/>
          <w:szCs w:val="24"/>
          <w:u w:val="single"/>
        </w:rPr>
        <w:t xml:space="preserve">, DE  </w:t>
      </w:r>
      <w:r w:rsidR="00792BAE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6155CD">
        <w:rPr>
          <w:rFonts w:ascii="Arial" w:hAnsi="Arial" w:cs="Arial"/>
          <w:b/>
          <w:bCs/>
          <w:sz w:val="24"/>
          <w:szCs w:val="24"/>
          <w:u w:val="single"/>
        </w:rPr>
        <w:t>9</w:t>
      </w:r>
      <w:r w:rsidR="005148C9" w:rsidRPr="0074681E">
        <w:rPr>
          <w:rFonts w:ascii="Arial" w:hAnsi="Arial" w:cs="Arial"/>
          <w:b/>
          <w:bCs/>
          <w:sz w:val="24"/>
          <w:szCs w:val="24"/>
          <w:u w:val="single"/>
        </w:rPr>
        <w:t xml:space="preserve"> DE </w:t>
      </w:r>
      <w:r w:rsidR="00604ED4">
        <w:rPr>
          <w:rFonts w:ascii="Arial" w:hAnsi="Arial" w:cs="Arial"/>
          <w:b/>
          <w:bCs/>
          <w:sz w:val="24"/>
          <w:szCs w:val="24"/>
          <w:u w:val="single"/>
        </w:rPr>
        <w:t>ABRIL</w:t>
      </w:r>
      <w:r w:rsidR="005148C9" w:rsidRPr="0074681E">
        <w:rPr>
          <w:rFonts w:ascii="Arial" w:hAnsi="Arial" w:cs="Arial"/>
          <w:b/>
          <w:bCs/>
          <w:sz w:val="24"/>
          <w:szCs w:val="24"/>
          <w:u w:val="single"/>
        </w:rPr>
        <w:t xml:space="preserve"> DE 20</w:t>
      </w:r>
      <w:r w:rsidRPr="0074681E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="00604ED4">
        <w:rPr>
          <w:rFonts w:ascii="Arial" w:hAnsi="Arial" w:cs="Arial"/>
          <w:b/>
          <w:bCs/>
          <w:sz w:val="24"/>
          <w:szCs w:val="24"/>
          <w:u w:val="single"/>
        </w:rPr>
        <w:t>1</w:t>
      </w:r>
    </w:p>
    <w:p w14:paraId="18C2A4A4" w14:textId="77777777" w:rsidR="005148C9" w:rsidRPr="0074681E" w:rsidRDefault="005148C9" w:rsidP="005148C9">
      <w:pPr>
        <w:jc w:val="both"/>
        <w:rPr>
          <w:rFonts w:ascii="Arial" w:hAnsi="Arial" w:cs="Arial"/>
          <w:b/>
          <w:sz w:val="24"/>
          <w:szCs w:val="24"/>
        </w:rPr>
      </w:pPr>
    </w:p>
    <w:p w14:paraId="7E32D91A" w14:textId="77777777" w:rsidR="005148C9" w:rsidRPr="005148C9" w:rsidRDefault="005148C9" w:rsidP="005148C9">
      <w:pPr>
        <w:jc w:val="both"/>
        <w:rPr>
          <w:rFonts w:ascii="Arial" w:hAnsi="Arial" w:cs="Arial"/>
          <w:sz w:val="26"/>
          <w:szCs w:val="26"/>
        </w:rPr>
      </w:pPr>
      <w:r w:rsidRPr="005148C9">
        <w:rPr>
          <w:rFonts w:ascii="Arial" w:hAnsi="Arial" w:cs="Arial"/>
          <w:sz w:val="26"/>
          <w:szCs w:val="26"/>
        </w:rPr>
        <w:t xml:space="preserve">Excelentíssimos Senhores Representantes do Poder Legislativo Municipal de Baixo Guandu/ES.                   </w:t>
      </w:r>
    </w:p>
    <w:p w14:paraId="7FBFBD1E" w14:textId="77777777" w:rsidR="005148C9" w:rsidRPr="005148C9" w:rsidRDefault="005148C9" w:rsidP="005148C9">
      <w:pPr>
        <w:ind w:firstLine="708"/>
        <w:jc w:val="both"/>
        <w:rPr>
          <w:rFonts w:ascii="Arial" w:hAnsi="Arial" w:cs="Arial"/>
          <w:b/>
          <w:sz w:val="26"/>
          <w:szCs w:val="26"/>
        </w:rPr>
      </w:pPr>
    </w:p>
    <w:p w14:paraId="79C71FB5" w14:textId="64EBF980" w:rsidR="005148C9" w:rsidRPr="005148C9" w:rsidRDefault="005148C9" w:rsidP="005148C9">
      <w:pPr>
        <w:jc w:val="both"/>
        <w:rPr>
          <w:rFonts w:ascii="Arial" w:hAnsi="Arial" w:cs="Arial"/>
          <w:i/>
          <w:sz w:val="26"/>
          <w:szCs w:val="26"/>
        </w:rPr>
      </w:pPr>
      <w:r w:rsidRPr="005148C9">
        <w:rPr>
          <w:rFonts w:ascii="Arial" w:hAnsi="Arial" w:cs="Arial"/>
          <w:b/>
          <w:sz w:val="26"/>
          <w:szCs w:val="26"/>
        </w:rPr>
        <w:tab/>
      </w:r>
      <w:r w:rsidRPr="005148C9">
        <w:rPr>
          <w:rFonts w:ascii="Arial" w:hAnsi="Arial" w:cs="Arial"/>
          <w:bCs/>
          <w:sz w:val="26"/>
          <w:szCs w:val="26"/>
        </w:rPr>
        <w:t>Com fulcro no artigo 116, § 2º da Resolução nº 016/90 (Regimento Interno), a</w:t>
      </w:r>
      <w:r w:rsidRPr="005148C9">
        <w:rPr>
          <w:rFonts w:ascii="Arial" w:hAnsi="Arial" w:cs="Arial"/>
          <w:sz w:val="26"/>
          <w:szCs w:val="26"/>
        </w:rPr>
        <w:t>presento à Mesa Diretora, ouvido o Soberano Plenário e dispensado as demais formalidades Regimentais</w:t>
      </w:r>
      <w:r w:rsidRPr="005148C9">
        <w:rPr>
          <w:rFonts w:ascii="Arial" w:hAnsi="Arial" w:cs="Arial"/>
          <w:b/>
          <w:sz w:val="26"/>
          <w:szCs w:val="26"/>
        </w:rPr>
        <w:t>, VOTO DE PESAR</w:t>
      </w:r>
      <w:r w:rsidRPr="005148C9">
        <w:rPr>
          <w:rFonts w:ascii="Arial" w:hAnsi="Arial" w:cs="Arial"/>
          <w:sz w:val="26"/>
          <w:szCs w:val="26"/>
        </w:rPr>
        <w:t xml:space="preserve"> pelo falecimento d</w:t>
      </w:r>
      <w:r w:rsidR="0074681E">
        <w:rPr>
          <w:rFonts w:ascii="Arial" w:hAnsi="Arial" w:cs="Arial"/>
          <w:sz w:val="26"/>
          <w:szCs w:val="26"/>
        </w:rPr>
        <w:t>o</w:t>
      </w:r>
      <w:r w:rsidRPr="005148C9">
        <w:rPr>
          <w:rFonts w:ascii="Arial" w:hAnsi="Arial" w:cs="Arial"/>
          <w:sz w:val="26"/>
          <w:szCs w:val="26"/>
        </w:rPr>
        <w:t xml:space="preserve"> </w:t>
      </w:r>
      <w:r w:rsidR="0074681E">
        <w:rPr>
          <w:rFonts w:ascii="Arial" w:hAnsi="Arial" w:cs="Arial"/>
          <w:sz w:val="26"/>
          <w:szCs w:val="26"/>
        </w:rPr>
        <w:t xml:space="preserve">estimado </w:t>
      </w:r>
      <w:r w:rsidR="0074681E" w:rsidRPr="00023987">
        <w:rPr>
          <w:rFonts w:ascii="Arial" w:hAnsi="Arial" w:cs="Arial"/>
          <w:b/>
          <w:bCs/>
          <w:sz w:val="26"/>
          <w:szCs w:val="26"/>
        </w:rPr>
        <w:t>S</w:t>
      </w:r>
      <w:r w:rsidR="00023987">
        <w:rPr>
          <w:rFonts w:ascii="Arial" w:hAnsi="Arial" w:cs="Arial"/>
          <w:b/>
          <w:bCs/>
          <w:sz w:val="26"/>
          <w:szCs w:val="26"/>
        </w:rPr>
        <w:t>r</w:t>
      </w:r>
      <w:r w:rsidR="00604ED4">
        <w:rPr>
          <w:rFonts w:ascii="Arial" w:hAnsi="Arial" w:cs="Arial"/>
          <w:b/>
          <w:bCs/>
          <w:sz w:val="26"/>
          <w:szCs w:val="26"/>
        </w:rPr>
        <w:t>. JOSMAR</w:t>
      </w:r>
      <w:r w:rsidR="00604ED4">
        <w:rPr>
          <w:rFonts w:ascii="Arial" w:hAnsi="Arial" w:cs="Arial"/>
          <w:b/>
          <w:sz w:val="26"/>
          <w:szCs w:val="26"/>
        </w:rPr>
        <w:t xml:space="preserve"> JOSÉ GOBBO,</w:t>
      </w:r>
      <w:r w:rsidRPr="005148C9">
        <w:rPr>
          <w:rFonts w:ascii="Arial" w:hAnsi="Arial" w:cs="Arial"/>
          <w:b/>
          <w:sz w:val="26"/>
          <w:szCs w:val="26"/>
        </w:rPr>
        <w:t xml:space="preserve"> </w:t>
      </w:r>
      <w:r w:rsidRPr="005148C9">
        <w:rPr>
          <w:rFonts w:ascii="Arial" w:hAnsi="Arial" w:cs="Arial"/>
          <w:i/>
          <w:sz w:val="26"/>
          <w:szCs w:val="26"/>
        </w:rPr>
        <w:t xml:space="preserve">ocorrido no dia </w:t>
      </w:r>
      <w:r w:rsidR="00023987">
        <w:rPr>
          <w:rFonts w:ascii="Arial" w:hAnsi="Arial" w:cs="Arial"/>
          <w:i/>
          <w:sz w:val="26"/>
          <w:szCs w:val="26"/>
        </w:rPr>
        <w:t>0</w:t>
      </w:r>
      <w:r w:rsidR="00604ED4">
        <w:rPr>
          <w:rFonts w:ascii="Arial" w:hAnsi="Arial" w:cs="Arial"/>
          <w:i/>
          <w:sz w:val="26"/>
          <w:szCs w:val="26"/>
        </w:rPr>
        <w:t>2</w:t>
      </w:r>
      <w:r w:rsidRPr="005148C9">
        <w:rPr>
          <w:rFonts w:ascii="Arial" w:hAnsi="Arial" w:cs="Arial"/>
          <w:i/>
          <w:sz w:val="26"/>
          <w:szCs w:val="26"/>
        </w:rPr>
        <w:t xml:space="preserve"> de </w:t>
      </w:r>
      <w:r w:rsidR="00604ED4">
        <w:rPr>
          <w:rFonts w:ascii="Arial" w:hAnsi="Arial" w:cs="Arial"/>
          <w:i/>
          <w:sz w:val="26"/>
          <w:szCs w:val="26"/>
        </w:rPr>
        <w:t>abril</w:t>
      </w:r>
      <w:r w:rsidRPr="005148C9">
        <w:rPr>
          <w:rFonts w:ascii="Arial" w:hAnsi="Arial" w:cs="Arial"/>
          <w:i/>
          <w:sz w:val="26"/>
          <w:szCs w:val="26"/>
        </w:rPr>
        <w:t xml:space="preserve"> do ano de 20</w:t>
      </w:r>
      <w:r w:rsidR="00D65347">
        <w:rPr>
          <w:rFonts w:ascii="Arial" w:hAnsi="Arial" w:cs="Arial"/>
          <w:i/>
          <w:sz w:val="26"/>
          <w:szCs w:val="26"/>
        </w:rPr>
        <w:t>2</w:t>
      </w:r>
      <w:r w:rsidR="00604ED4">
        <w:rPr>
          <w:rFonts w:ascii="Arial" w:hAnsi="Arial" w:cs="Arial"/>
          <w:i/>
          <w:sz w:val="26"/>
          <w:szCs w:val="26"/>
        </w:rPr>
        <w:t>1</w:t>
      </w:r>
      <w:r w:rsidRPr="005148C9">
        <w:rPr>
          <w:rFonts w:ascii="Arial" w:hAnsi="Arial" w:cs="Arial"/>
          <w:i/>
          <w:sz w:val="26"/>
          <w:szCs w:val="26"/>
        </w:rPr>
        <w:t>.</w:t>
      </w:r>
    </w:p>
    <w:p w14:paraId="67184DAD" w14:textId="423FCB0D" w:rsidR="005148C9" w:rsidRPr="005148C9" w:rsidRDefault="005148C9" w:rsidP="005148C9">
      <w:pPr>
        <w:rPr>
          <w:rFonts w:ascii="Arial" w:hAnsi="Arial" w:cs="Arial"/>
          <w:sz w:val="26"/>
          <w:szCs w:val="26"/>
        </w:rPr>
      </w:pPr>
      <w:r w:rsidRPr="005148C9">
        <w:rPr>
          <w:rFonts w:ascii="Arial" w:hAnsi="Arial" w:cs="Arial"/>
          <w:sz w:val="26"/>
          <w:szCs w:val="26"/>
        </w:rPr>
        <w:tab/>
      </w:r>
    </w:p>
    <w:p w14:paraId="2A68C77B" w14:textId="77777777" w:rsidR="005148C9" w:rsidRDefault="005148C9" w:rsidP="005148C9">
      <w:pPr>
        <w:rPr>
          <w:sz w:val="26"/>
          <w:szCs w:val="26"/>
        </w:rPr>
      </w:pPr>
    </w:p>
    <w:p w14:paraId="10B9872A" w14:textId="43D02540" w:rsidR="005148C9" w:rsidRDefault="005148C9" w:rsidP="005148C9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</w:t>
      </w:r>
      <w:r w:rsidR="00604ED4">
        <w:rPr>
          <w:rFonts w:ascii="Arial" w:eastAsia="Times New Roman" w:hAnsi="Arial" w:cs="Arial"/>
          <w:sz w:val="24"/>
          <w:szCs w:val="24"/>
          <w:lang w:eastAsia="pt-BR"/>
        </w:rPr>
        <w:t xml:space="preserve">DEZENOVE </w:t>
      </w:r>
      <w:r w:rsidR="00B14540">
        <w:rPr>
          <w:rFonts w:ascii="Arial" w:eastAsia="Times New Roman" w:hAnsi="Arial" w:cs="Arial"/>
          <w:sz w:val="24"/>
          <w:szCs w:val="24"/>
          <w:lang w:eastAsia="pt-BR"/>
        </w:rPr>
        <w:t>DIAS</w:t>
      </w:r>
      <w:r w:rsidR="00D6534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DO MÊS DE </w:t>
      </w:r>
      <w:r w:rsidR="00604ED4">
        <w:rPr>
          <w:rFonts w:ascii="Arial" w:eastAsia="Times New Roman" w:hAnsi="Arial" w:cs="Arial"/>
          <w:sz w:val="24"/>
          <w:szCs w:val="24"/>
          <w:lang w:eastAsia="pt-BR"/>
        </w:rPr>
        <w:t>ABRIL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</w:t>
      </w:r>
      <w:r w:rsidR="00023987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604ED4">
        <w:rPr>
          <w:rFonts w:ascii="Arial" w:eastAsia="Times New Roman" w:hAnsi="Arial" w:cs="Arial"/>
          <w:sz w:val="24"/>
          <w:szCs w:val="24"/>
          <w:lang w:eastAsia="pt-BR"/>
        </w:rPr>
        <w:t>1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88302B1" w14:textId="09D923A2"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6A38C22F" w14:textId="77777777" w:rsidR="006155CD" w:rsidRDefault="006155CD" w:rsidP="005148C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150B0F21" w14:textId="77777777"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64501BC2" w14:textId="6A4DD2D6" w:rsidR="005148C9" w:rsidRPr="00023987" w:rsidRDefault="00604ED4" w:rsidP="00023987">
      <w:pPr>
        <w:tabs>
          <w:tab w:val="left" w:pos="-3686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</w:p>
    <w:p w14:paraId="7045D936" w14:textId="3575666A" w:rsidR="005148C9" w:rsidRPr="00023987" w:rsidRDefault="005148C9" w:rsidP="00023987">
      <w:pPr>
        <w:tabs>
          <w:tab w:val="left" w:pos="-3686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2398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Vereador</w:t>
      </w:r>
    </w:p>
    <w:p w14:paraId="42AAD07F" w14:textId="77777777" w:rsidR="005148C9" w:rsidRDefault="005148C9" w:rsidP="005148C9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E0D76EC" w14:textId="77777777" w:rsidR="005148C9" w:rsidRDefault="005148C9" w:rsidP="005148C9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5980CF5" w14:textId="77777777" w:rsidR="005148C9" w:rsidRDefault="005148C9" w:rsidP="005148C9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535E8F2" w14:textId="77777777" w:rsidR="005A3E10" w:rsidRDefault="005A3E10" w:rsidP="005A3E10">
      <w:pPr>
        <w:jc w:val="center"/>
        <w:rPr>
          <w:b/>
          <w:bCs/>
          <w:sz w:val="26"/>
          <w:szCs w:val="26"/>
        </w:rPr>
      </w:pPr>
    </w:p>
    <w:p w14:paraId="403672DE" w14:textId="77777777" w:rsidR="005A3E10" w:rsidRDefault="005A3E10" w:rsidP="005A3E10">
      <w:pPr>
        <w:jc w:val="center"/>
        <w:rPr>
          <w:b/>
          <w:bCs/>
          <w:sz w:val="26"/>
          <w:szCs w:val="26"/>
        </w:rPr>
      </w:pPr>
    </w:p>
    <w:p w14:paraId="31F4D5CD" w14:textId="77777777" w:rsidR="006155CD" w:rsidRDefault="006155CD" w:rsidP="00DC14F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1F9D3DB" w14:textId="034CBCD4" w:rsidR="005A3E10" w:rsidRPr="005A3E10" w:rsidRDefault="005148C9" w:rsidP="00DC14F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148C9">
        <w:rPr>
          <w:rFonts w:ascii="Arial" w:hAnsi="Arial" w:cs="Arial"/>
          <w:b/>
          <w:bCs/>
          <w:sz w:val="32"/>
          <w:szCs w:val="32"/>
        </w:rPr>
        <w:lastRenderedPageBreak/>
        <w:t>Justificativa</w:t>
      </w:r>
    </w:p>
    <w:p w14:paraId="284141EA" w14:textId="77777777" w:rsidR="005148C9" w:rsidRPr="003831EA" w:rsidRDefault="005148C9" w:rsidP="005148C9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3831EA">
        <w:rPr>
          <w:rFonts w:ascii="Arial" w:hAnsi="Arial" w:cs="Arial"/>
          <w:b/>
          <w:bCs/>
          <w:sz w:val="26"/>
          <w:szCs w:val="26"/>
        </w:rPr>
        <w:t>Excelentíssimos Senhores Vereadores,</w:t>
      </w:r>
    </w:p>
    <w:p w14:paraId="07FA683A" w14:textId="5D934A49" w:rsidR="00072F81" w:rsidRDefault="00877583" w:rsidP="00072F81">
      <w:pPr>
        <w:pStyle w:val="textomiolo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sz w:val="26"/>
          <w:szCs w:val="26"/>
        </w:rPr>
      </w:pPr>
      <w:r w:rsidRPr="003831EA">
        <w:rPr>
          <w:rFonts w:ascii="Arial" w:hAnsi="Arial" w:cs="Arial"/>
          <w:bCs/>
          <w:sz w:val="26"/>
          <w:szCs w:val="26"/>
        </w:rPr>
        <w:t>O Senhor</w:t>
      </w:r>
      <w:r w:rsidRPr="003831EA">
        <w:rPr>
          <w:rFonts w:ascii="Arial" w:hAnsi="Arial" w:cs="Arial"/>
          <w:sz w:val="26"/>
          <w:szCs w:val="26"/>
        </w:rPr>
        <w:t xml:space="preserve"> </w:t>
      </w:r>
      <w:r w:rsidRPr="003831EA">
        <w:rPr>
          <w:rFonts w:ascii="Arial" w:hAnsi="Arial" w:cs="Arial"/>
          <w:b/>
          <w:bCs/>
          <w:sz w:val="26"/>
          <w:szCs w:val="26"/>
        </w:rPr>
        <w:t>JOSMAR JOSÉ GOBBO</w:t>
      </w:r>
      <w:r w:rsidRPr="003831EA">
        <w:rPr>
          <w:rFonts w:ascii="Arial" w:hAnsi="Arial" w:cs="Arial"/>
          <w:sz w:val="26"/>
          <w:szCs w:val="26"/>
        </w:rPr>
        <w:t xml:space="preserve">, nasceu no dia 30/01/1955. Certas pessoas, ao longo de sua existência, deixam um exemplo perene, uma lição de vida, e quando partem, pode-se dizer que cumpriram com plenitude a missão a que se dedicaram, </w:t>
      </w:r>
      <w:r w:rsidR="003831EA" w:rsidRPr="003831EA">
        <w:rPr>
          <w:rFonts w:ascii="Arial" w:hAnsi="Arial" w:cs="Arial"/>
          <w:sz w:val="26"/>
          <w:szCs w:val="26"/>
        </w:rPr>
        <w:t>pois,</w:t>
      </w:r>
      <w:r w:rsidRPr="003831EA">
        <w:rPr>
          <w:rFonts w:ascii="Arial" w:hAnsi="Arial" w:cs="Arial"/>
          <w:sz w:val="26"/>
          <w:szCs w:val="26"/>
        </w:rPr>
        <w:t xml:space="preserve"> suas realizações foram do tamanho dos seus sonhos. É o caso de JOSMAR JOSÉ GOBBO, falecido no dia 02 de ABRIL de 2021, aos 66 anos, </w:t>
      </w:r>
      <w:r w:rsidR="003831EA" w:rsidRPr="003831EA">
        <w:rPr>
          <w:rFonts w:ascii="Arial" w:hAnsi="Arial" w:cs="Arial"/>
          <w:sz w:val="26"/>
          <w:szCs w:val="26"/>
        </w:rPr>
        <w:t xml:space="preserve">esposo de MARINETE DETTONI GOBBO, Pai de </w:t>
      </w:r>
      <w:r w:rsidR="00072F81">
        <w:rPr>
          <w:rFonts w:ascii="Arial" w:hAnsi="Arial" w:cs="Arial"/>
          <w:sz w:val="26"/>
          <w:szCs w:val="26"/>
        </w:rPr>
        <w:t>b</w:t>
      </w:r>
      <w:r w:rsidR="00072F81" w:rsidRPr="003831EA">
        <w:rPr>
          <w:rFonts w:ascii="Arial" w:hAnsi="Arial" w:cs="Arial"/>
          <w:sz w:val="26"/>
          <w:szCs w:val="26"/>
        </w:rPr>
        <w:t xml:space="preserve">árbara </w:t>
      </w:r>
      <w:proofErr w:type="spellStart"/>
      <w:r w:rsidR="00072F81">
        <w:rPr>
          <w:rFonts w:ascii="Arial" w:hAnsi="Arial" w:cs="Arial"/>
          <w:sz w:val="26"/>
          <w:szCs w:val="26"/>
        </w:rPr>
        <w:t>B</w:t>
      </w:r>
      <w:r w:rsidR="00072F81" w:rsidRPr="003831EA">
        <w:rPr>
          <w:rFonts w:ascii="Arial" w:hAnsi="Arial" w:cs="Arial"/>
          <w:sz w:val="26"/>
          <w:szCs w:val="26"/>
        </w:rPr>
        <w:t>inda</w:t>
      </w:r>
      <w:proofErr w:type="spellEnd"/>
      <w:r w:rsidR="00072F81" w:rsidRPr="003831EA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072F81">
        <w:rPr>
          <w:rFonts w:ascii="Arial" w:hAnsi="Arial" w:cs="Arial"/>
          <w:sz w:val="26"/>
          <w:szCs w:val="26"/>
        </w:rPr>
        <w:t>De</w:t>
      </w:r>
      <w:r w:rsidR="00072F81" w:rsidRPr="003831EA">
        <w:rPr>
          <w:rFonts w:ascii="Arial" w:hAnsi="Arial" w:cs="Arial"/>
          <w:sz w:val="26"/>
          <w:szCs w:val="26"/>
        </w:rPr>
        <w:t>ttoni</w:t>
      </w:r>
      <w:proofErr w:type="spellEnd"/>
      <w:r w:rsidR="00072F81" w:rsidRPr="003831EA">
        <w:rPr>
          <w:rFonts w:ascii="Arial" w:hAnsi="Arial" w:cs="Arial"/>
          <w:sz w:val="26"/>
          <w:szCs w:val="26"/>
        </w:rPr>
        <w:t xml:space="preserve"> </w:t>
      </w:r>
      <w:r w:rsidR="00072F81">
        <w:rPr>
          <w:rFonts w:ascii="Arial" w:hAnsi="Arial" w:cs="Arial"/>
          <w:sz w:val="26"/>
          <w:szCs w:val="26"/>
        </w:rPr>
        <w:t>G</w:t>
      </w:r>
      <w:r w:rsidR="00072F81" w:rsidRPr="003831EA">
        <w:rPr>
          <w:rFonts w:ascii="Arial" w:hAnsi="Arial" w:cs="Arial"/>
          <w:sz w:val="26"/>
          <w:szCs w:val="26"/>
        </w:rPr>
        <w:t xml:space="preserve">obbo, </w:t>
      </w:r>
      <w:r w:rsidR="00072F81">
        <w:rPr>
          <w:rFonts w:ascii="Arial" w:hAnsi="Arial" w:cs="Arial"/>
          <w:sz w:val="26"/>
          <w:szCs w:val="26"/>
        </w:rPr>
        <w:t>J</w:t>
      </w:r>
      <w:r w:rsidR="00072F81" w:rsidRPr="003831EA">
        <w:rPr>
          <w:rFonts w:ascii="Arial" w:hAnsi="Arial" w:cs="Arial"/>
          <w:sz w:val="26"/>
          <w:szCs w:val="26"/>
        </w:rPr>
        <w:t xml:space="preserve">oão </w:t>
      </w:r>
      <w:r w:rsidR="00072F81">
        <w:rPr>
          <w:rFonts w:ascii="Arial" w:hAnsi="Arial" w:cs="Arial"/>
          <w:sz w:val="26"/>
          <w:szCs w:val="26"/>
        </w:rPr>
        <w:t>J</w:t>
      </w:r>
      <w:r w:rsidR="00072F81" w:rsidRPr="003831EA">
        <w:rPr>
          <w:rFonts w:ascii="Arial" w:hAnsi="Arial" w:cs="Arial"/>
          <w:sz w:val="26"/>
          <w:szCs w:val="26"/>
        </w:rPr>
        <w:t xml:space="preserve">osé </w:t>
      </w:r>
      <w:proofErr w:type="spellStart"/>
      <w:r w:rsidR="00072F81">
        <w:rPr>
          <w:rFonts w:ascii="Arial" w:hAnsi="Arial" w:cs="Arial"/>
          <w:sz w:val="26"/>
          <w:szCs w:val="26"/>
        </w:rPr>
        <w:t>D</w:t>
      </w:r>
      <w:r w:rsidR="00072F81" w:rsidRPr="003831EA">
        <w:rPr>
          <w:rFonts w:ascii="Arial" w:hAnsi="Arial" w:cs="Arial"/>
          <w:sz w:val="26"/>
          <w:szCs w:val="26"/>
        </w:rPr>
        <w:t>ettoni</w:t>
      </w:r>
      <w:proofErr w:type="spellEnd"/>
      <w:r w:rsidR="00072F81" w:rsidRPr="003831EA">
        <w:rPr>
          <w:rFonts w:ascii="Arial" w:hAnsi="Arial" w:cs="Arial"/>
          <w:sz w:val="26"/>
          <w:szCs w:val="26"/>
        </w:rPr>
        <w:t xml:space="preserve"> </w:t>
      </w:r>
      <w:r w:rsidR="00072F81">
        <w:rPr>
          <w:rFonts w:ascii="Arial" w:hAnsi="Arial" w:cs="Arial"/>
          <w:sz w:val="26"/>
          <w:szCs w:val="26"/>
        </w:rPr>
        <w:t>G</w:t>
      </w:r>
      <w:r w:rsidR="00072F81" w:rsidRPr="003831EA">
        <w:rPr>
          <w:rFonts w:ascii="Arial" w:hAnsi="Arial" w:cs="Arial"/>
          <w:sz w:val="26"/>
          <w:szCs w:val="26"/>
        </w:rPr>
        <w:t xml:space="preserve">obbo </w:t>
      </w:r>
      <w:r w:rsidR="00072F81">
        <w:rPr>
          <w:rFonts w:ascii="Arial" w:hAnsi="Arial" w:cs="Arial"/>
          <w:sz w:val="26"/>
          <w:szCs w:val="26"/>
        </w:rPr>
        <w:t>e M</w:t>
      </w:r>
      <w:r w:rsidR="00072F81" w:rsidRPr="003831EA">
        <w:rPr>
          <w:rFonts w:ascii="Arial" w:hAnsi="Arial" w:cs="Arial"/>
          <w:sz w:val="26"/>
          <w:szCs w:val="26"/>
        </w:rPr>
        <w:t xml:space="preserve">ariana </w:t>
      </w:r>
      <w:proofErr w:type="spellStart"/>
      <w:r w:rsidR="00072F81">
        <w:rPr>
          <w:rFonts w:ascii="Arial" w:hAnsi="Arial" w:cs="Arial"/>
          <w:sz w:val="26"/>
          <w:szCs w:val="26"/>
        </w:rPr>
        <w:t>D</w:t>
      </w:r>
      <w:r w:rsidR="00072F81" w:rsidRPr="003831EA">
        <w:rPr>
          <w:rFonts w:ascii="Arial" w:hAnsi="Arial" w:cs="Arial"/>
          <w:sz w:val="26"/>
          <w:szCs w:val="26"/>
        </w:rPr>
        <w:t>ettoni</w:t>
      </w:r>
      <w:proofErr w:type="spellEnd"/>
      <w:r w:rsidR="00072F81" w:rsidRPr="003831EA">
        <w:rPr>
          <w:rFonts w:ascii="Arial" w:hAnsi="Arial" w:cs="Arial"/>
          <w:sz w:val="26"/>
          <w:szCs w:val="26"/>
        </w:rPr>
        <w:t xml:space="preserve"> </w:t>
      </w:r>
      <w:r w:rsidR="00072F81">
        <w:rPr>
          <w:rFonts w:ascii="Arial" w:hAnsi="Arial" w:cs="Arial"/>
          <w:sz w:val="26"/>
          <w:szCs w:val="26"/>
        </w:rPr>
        <w:t>G</w:t>
      </w:r>
      <w:r w:rsidR="00072F81" w:rsidRPr="003831EA">
        <w:rPr>
          <w:rFonts w:ascii="Arial" w:hAnsi="Arial" w:cs="Arial"/>
          <w:sz w:val="26"/>
          <w:szCs w:val="26"/>
        </w:rPr>
        <w:t>obbo.</w:t>
      </w:r>
      <w:r w:rsidR="00072F81" w:rsidRPr="00072F81">
        <w:rPr>
          <w:rFonts w:ascii="Arial" w:hAnsi="Arial" w:cs="Arial"/>
          <w:sz w:val="26"/>
          <w:szCs w:val="26"/>
        </w:rPr>
        <w:t xml:space="preserve"> </w:t>
      </w:r>
      <w:r w:rsidR="00072F81" w:rsidRPr="00792BAE">
        <w:rPr>
          <w:rFonts w:ascii="Arial" w:hAnsi="Arial" w:cs="Arial"/>
          <w:sz w:val="26"/>
          <w:szCs w:val="26"/>
        </w:rPr>
        <w:t xml:space="preserve">O Senhor </w:t>
      </w:r>
      <w:r w:rsidR="00072F81">
        <w:rPr>
          <w:rFonts w:ascii="Arial" w:hAnsi="Arial" w:cs="Arial"/>
          <w:b/>
          <w:bCs/>
          <w:sz w:val="26"/>
          <w:szCs w:val="26"/>
        </w:rPr>
        <w:t>JOSMAR JOSÉ GOBBO</w:t>
      </w:r>
      <w:r w:rsidR="00072F81" w:rsidRPr="00792BAE">
        <w:rPr>
          <w:rFonts w:ascii="Arial" w:hAnsi="Arial" w:cs="Arial"/>
          <w:sz w:val="26"/>
          <w:szCs w:val="26"/>
        </w:rPr>
        <w:t>,</w:t>
      </w:r>
      <w:r w:rsidR="00072F81">
        <w:rPr>
          <w:rFonts w:ascii="Arial" w:hAnsi="Arial" w:cs="Arial"/>
          <w:sz w:val="26"/>
          <w:szCs w:val="26"/>
        </w:rPr>
        <w:t xml:space="preserve"> era uma pessoa que se ressaltou pelo seu jeito simples, amigo, uma pessoa muito conselheira, do bem, durante toda a sua vida, sempre contribuiu muito como cidadão </w:t>
      </w:r>
      <w:proofErr w:type="spellStart"/>
      <w:r w:rsidR="00072F81">
        <w:rPr>
          <w:rFonts w:ascii="Arial" w:hAnsi="Arial" w:cs="Arial"/>
          <w:sz w:val="26"/>
          <w:szCs w:val="26"/>
        </w:rPr>
        <w:t>guanduense</w:t>
      </w:r>
      <w:proofErr w:type="spellEnd"/>
      <w:r w:rsidR="00072F81">
        <w:rPr>
          <w:rFonts w:ascii="Arial" w:hAnsi="Arial" w:cs="Arial"/>
          <w:sz w:val="26"/>
          <w:szCs w:val="26"/>
        </w:rPr>
        <w:t>.</w:t>
      </w:r>
    </w:p>
    <w:p w14:paraId="2C7D2115" w14:textId="77777777" w:rsidR="00072F81" w:rsidRDefault="00072F81" w:rsidP="00072F81">
      <w:pPr>
        <w:pStyle w:val="textomiolo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Atuou como comerciante do Município, dono da “Papelaria Gobbo” de 1983 a 2005.</w:t>
      </w:r>
    </w:p>
    <w:p w14:paraId="576AFC51" w14:textId="5814900B" w:rsidR="00072F81" w:rsidRDefault="00072F81" w:rsidP="00072F81">
      <w:pPr>
        <w:pStyle w:val="textomiolo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Em 2005 fechou o seu comércio para iniciar a sua atuação no Departamento do Meio Ambiente na Prefeitura Municipal, onde permaneceu por alguns anos e também trabalhou como Secretário da Agricultura, em prol do Município.</w:t>
      </w:r>
    </w:p>
    <w:p w14:paraId="3E5E9986" w14:textId="053DE3AC" w:rsidR="00072F81" w:rsidRDefault="00072F81" w:rsidP="00072F81">
      <w:pPr>
        <w:pStyle w:val="textomiolo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sz w:val="26"/>
          <w:szCs w:val="26"/>
        </w:rPr>
        <w:t xml:space="preserve">Agregando os seus valores em seu comércio e Prefeitura também </w:t>
      </w:r>
      <w:r w:rsidR="004708C9">
        <w:rPr>
          <w:rFonts w:ascii="Arial" w:hAnsi="Arial" w:cs="Arial"/>
          <w:sz w:val="26"/>
          <w:szCs w:val="26"/>
        </w:rPr>
        <w:t>era produtor</w:t>
      </w:r>
      <w:r>
        <w:rPr>
          <w:rFonts w:ascii="Arial" w:hAnsi="Arial" w:cs="Arial"/>
          <w:sz w:val="26"/>
          <w:szCs w:val="26"/>
        </w:rPr>
        <w:t xml:space="preserve"> rural, onde também se dedicou como todo zelo a maior parte de</w:t>
      </w:r>
      <w:r w:rsidR="004708C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sua Vida.</w:t>
      </w:r>
    </w:p>
    <w:p w14:paraId="4E348B50" w14:textId="77777777" w:rsidR="00072F81" w:rsidRDefault="00072F81" w:rsidP="00072F81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D1498A" w14:textId="77777777" w:rsidR="00072F81" w:rsidRDefault="00072F81" w:rsidP="00072F81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DEZENOVE DIAS DO MÊS DE ABRIL DO ANO DE 2021.</w:t>
      </w:r>
    </w:p>
    <w:p w14:paraId="356BCC09" w14:textId="77777777" w:rsidR="00892697" w:rsidRDefault="00892697" w:rsidP="005148C9">
      <w:pPr>
        <w:rPr>
          <w:sz w:val="26"/>
          <w:szCs w:val="26"/>
        </w:rPr>
      </w:pPr>
    </w:p>
    <w:p w14:paraId="38E4D5AC" w14:textId="1D1B8529" w:rsidR="00023987" w:rsidRPr="00023987" w:rsidRDefault="00604ED4" w:rsidP="00023987">
      <w:pPr>
        <w:tabs>
          <w:tab w:val="left" w:pos="-3686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</w:p>
    <w:p w14:paraId="46107696" w14:textId="49851DE2" w:rsidR="00B00C52" w:rsidRPr="005A3E10" w:rsidRDefault="00023987" w:rsidP="004708C9">
      <w:pPr>
        <w:tabs>
          <w:tab w:val="left" w:pos="-368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02398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Ve</w:t>
      </w:r>
      <w:bookmarkStart w:id="0" w:name="_GoBack"/>
      <w:bookmarkEnd w:id="0"/>
      <w:r w:rsidRPr="0002398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reador</w:t>
      </w:r>
    </w:p>
    <w:sectPr w:rsidR="00B00C52" w:rsidRPr="005A3E10" w:rsidSect="00072F8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274" w:bottom="1417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7FD43" w14:textId="77777777" w:rsidR="00ED2F51" w:rsidRDefault="00ED2F51" w:rsidP="00CE7E60">
      <w:pPr>
        <w:spacing w:after="0" w:line="240" w:lineRule="auto"/>
      </w:pPr>
      <w:r>
        <w:separator/>
      </w:r>
    </w:p>
  </w:endnote>
  <w:endnote w:type="continuationSeparator" w:id="0">
    <w:p w14:paraId="523C53A6" w14:textId="77777777" w:rsidR="00ED2F51" w:rsidRDefault="00ED2F51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E2A5E" w14:textId="77777777" w:rsidR="00CE7E60" w:rsidRDefault="00CE7E60">
    <w:pPr>
      <w:pStyle w:val="Rodap"/>
      <w:pBdr>
        <w:bottom w:val="single" w:sz="12" w:space="1" w:color="auto"/>
      </w:pBdr>
    </w:pPr>
  </w:p>
  <w:p w14:paraId="28BC2181" w14:textId="706E83FE"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0E5E7542" wp14:editId="58C5223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4" name="Imagem 14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 xml:space="preserve">Av. Carlos de Medeiros, </w:t>
    </w:r>
    <w:r w:rsidR="00023987">
      <w:t>231</w:t>
    </w:r>
    <w:r w:rsidR="00CE7E60">
      <w:t>, Centro, Baixo Guandu-ES, 29 730-000, Fone (27) 3732-1644</w:t>
    </w:r>
  </w:p>
  <w:p w14:paraId="545E2508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CF5AB" w14:textId="77777777" w:rsidR="00ED2F51" w:rsidRDefault="00ED2F51" w:rsidP="00CE7E60">
      <w:pPr>
        <w:spacing w:after="0" w:line="240" w:lineRule="auto"/>
      </w:pPr>
      <w:r>
        <w:separator/>
      </w:r>
    </w:p>
  </w:footnote>
  <w:footnote w:type="continuationSeparator" w:id="0">
    <w:p w14:paraId="16BACD24" w14:textId="77777777" w:rsidR="00ED2F51" w:rsidRDefault="00ED2F51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CBFC3" w14:textId="77777777" w:rsidR="007D7AEA" w:rsidRDefault="00ED2F51">
    <w:pPr>
      <w:pStyle w:val="Cabealho"/>
    </w:pPr>
    <w:r>
      <w:rPr>
        <w:noProof/>
        <w:lang w:eastAsia="pt-BR"/>
      </w:rPr>
      <w:pict w14:anchorId="5D6D5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B43A0" w14:textId="77777777" w:rsidR="00CE7E60" w:rsidRDefault="00ED2F5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46D4BF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6AB33103" wp14:editId="776C3C9E">
          <wp:extent cx="826770" cy="817880"/>
          <wp:effectExtent l="0" t="0" r="0" b="1270"/>
          <wp:docPr id="13" name="Imagem 13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FE45A3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4FC2695D" w14:textId="77777777" w:rsidR="00CE7E60" w:rsidRDefault="00CE7E60" w:rsidP="00CE7E60">
    <w:pPr>
      <w:pStyle w:val="Cabealho"/>
      <w:jc w:val="center"/>
    </w:pPr>
  </w:p>
  <w:p w14:paraId="7050E4E2" w14:textId="77777777" w:rsidR="00CE7E60" w:rsidRDefault="00CE7E60" w:rsidP="00CE7E60">
    <w:pPr>
      <w:pStyle w:val="Cabealho"/>
      <w:jc w:val="center"/>
    </w:pPr>
  </w:p>
  <w:p w14:paraId="6A69929B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9F0EE" w14:textId="77777777" w:rsidR="007D7AEA" w:rsidRDefault="00ED2F51">
    <w:pPr>
      <w:pStyle w:val="Cabealho"/>
    </w:pPr>
    <w:r>
      <w:rPr>
        <w:noProof/>
        <w:lang w:eastAsia="pt-BR"/>
      </w:rPr>
      <w:pict w14:anchorId="1DBD9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2D"/>
    <w:rsid w:val="00011398"/>
    <w:rsid w:val="00023987"/>
    <w:rsid w:val="0004182D"/>
    <w:rsid w:val="00071717"/>
    <w:rsid w:val="00072F81"/>
    <w:rsid w:val="00115F3A"/>
    <w:rsid w:val="00125BDA"/>
    <w:rsid w:val="001624DF"/>
    <w:rsid w:val="001F3E7A"/>
    <w:rsid w:val="00224492"/>
    <w:rsid w:val="00290E38"/>
    <w:rsid w:val="002D1078"/>
    <w:rsid w:val="002D19F6"/>
    <w:rsid w:val="002E357E"/>
    <w:rsid w:val="002F12E6"/>
    <w:rsid w:val="003831EA"/>
    <w:rsid w:val="00447B38"/>
    <w:rsid w:val="004640C7"/>
    <w:rsid w:val="00467484"/>
    <w:rsid w:val="004708C9"/>
    <w:rsid w:val="005148C9"/>
    <w:rsid w:val="00540FD8"/>
    <w:rsid w:val="005A3E10"/>
    <w:rsid w:val="005B278E"/>
    <w:rsid w:val="00604ED4"/>
    <w:rsid w:val="006155CD"/>
    <w:rsid w:val="006E3F3B"/>
    <w:rsid w:val="007460AF"/>
    <w:rsid w:val="0074681E"/>
    <w:rsid w:val="00792BAE"/>
    <w:rsid w:val="007D7AEA"/>
    <w:rsid w:val="00842F02"/>
    <w:rsid w:val="00877583"/>
    <w:rsid w:val="00886AC3"/>
    <w:rsid w:val="00892697"/>
    <w:rsid w:val="00897581"/>
    <w:rsid w:val="0097744D"/>
    <w:rsid w:val="00980295"/>
    <w:rsid w:val="00A124E8"/>
    <w:rsid w:val="00A45C0E"/>
    <w:rsid w:val="00AE5AD6"/>
    <w:rsid w:val="00AF64C3"/>
    <w:rsid w:val="00B00C52"/>
    <w:rsid w:val="00B06C71"/>
    <w:rsid w:val="00B14540"/>
    <w:rsid w:val="00B26162"/>
    <w:rsid w:val="00B80713"/>
    <w:rsid w:val="00BB52C1"/>
    <w:rsid w:val="00BE517B"/>
    <w:rsid w:val="00C1393D"/>
    <w:rsid w:val="00C174F6"/>
    <w:rsid w:val="00C7530B"/>
    <w:rsid w:val="00CA2F89"/>
    <w:rsid w:val="00CD6345"/>
    <w:rsid w:val="00CE7E60"/>
    <w:rsid w:val="00D06198"/>
    <w:rsid w:val="00D53BDB"/>
    <w:rsid w:val="00D65347"/>
    <w:rsid w:val="00D77DA7"/>
    <w:rsid w:val="00DC14FD"/>
    <w:rsid w:val="00E00C96"/>
    <w:rsid w:val="00E269DA"/>
    <w:rsid w:val="00E46497"/>
    <w:rsid w:val="00E767FD"/>
    <w:rsid w:val="00ED2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17E103A"/>
  <w15:docId w15:val="{14B1375E-E5EC-4D2E-8B88-BC0D7D05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5148C9"/>
    <w:pPr>
      <w:spacing w:after="0" w:line="240" w:lineRule="auto"/>
      <w:jc w:val="center"/>
    </w:pPr>
    <w:rPr>
      <w:rFonts w:ascii="Times New Roman" w:eastAsia="Times New Roman" w:hAnsi="Times New Roman"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148C9"/>
    <w:rPr>
      <w:rFonts w:ascii="Times New Roman" w:eastAsia="Times New Roman" w:hAnsi="Times New Roman"/>
      <w:sz w:val="40"/>
    </w:rPr>
  </w:style>
  <w:style w:type="paragraph" w:customStyle="1" w:styleId="textomiolo">
    <w:name w:val="textomiolo"/>
    <w:basedOn w:val="Normal"/>
    <w:rsid w:val="000239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miolo-">
    <w:name w:val="textomiolo-"/>
    <w:basedOn w:val="Normal"/>
    <w:rsid w:val="000239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6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0</TotalTime>
  <Pages>2</Pages>
  <Words>307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Wilton</cp:lastModifiedBy>
  <cp:revision>2</cp:revision>
  <cp:lastPrinted>2021-04-26T14:20:00Z</cp:lastPrinted>
  <dcterms:created xsi:type="dcterms:W3CDTF">2021-04-26T14:20:00Z</dcterms:created>
  <dcterms:modified xsi:type="dcterms:W3CDTF">2021-04-26T14:20:00Z</dcterms:modified>
</cp:coreProperties>
</file>