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74" w:rsidRPr="00C63FE4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  <w:r w:rsidRPr="00C63FE4">
        <w:rPr>
          <w:rFonts w:asciiTheme="majorHAnsi" w:eastAsia="Cambria" w:hAnsiTheme="majorHAnsi" w:cs="Cambria"/>
          <w:b/>
          <w:sz w:val="28"/>
        </w:rPr>
        <w:t>PEDI</w:t>
      </w:r>
      <w:r w:rsidR="003D4374" w:rsidRPr="00C63FE4">
        <w:rPr>
          <w:rFonts w:asciiTheme="majorHAnsi" w:eastAsia="Cambria" w:hAnsiTheme="majorHAnsi" w:cs="Cambria"/>
          <w:b/>
          <w:sz w:val="28"/>
        </w:rPr>
        <w:t>DO DE PROVIDÊNCIA Nº 51</w:t>
      </w:r>
      <w:r w:rsidR="00A70EC6" w:rsidRPr="00C63FE4">
        <w:rPr>
          <w:rFonts w:asciiTheme="majorHAnsi" w:eastAsia="Cambria" w:hAnsiTheme="majorHAnsi" w:cs="Cambria"/>
          <w:b/>
          <w:sz w:val="28"/>
        </w:rPr>
        <w:t>/2021</w:t>
      </w:r>
      <w:r w:rsidRPr="00C63FE4">
        <w:rPr>
          <w:rFonts w:asciiTheme="majorHAnsi" w:eastAsia="Cambria" w:hAnsiTheme="majorHAnsi" w:cs="Cambria"/>
          <w:b/>
          <w:sz w:val="28"/>
        </w:rPr>
        <w:t>.</w:t>
      </w:r>
    </w:p>
    <w:p w:rsidR="00773874" w:rsidRPr="00C63FE4" w:rsidRDefault="00773874" w:rsidP="00773874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3874" w:rsidRPr="00C63FE4" w:rsidRDefault="007D68E6" w:rsidP="00773874">
      <w:pPr>
        <w:jc w:val="center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Autor: Vereador </w:t>
      </w:r>
      <w:r w:rsidR="00A70EC6" w:rsidRPr="00C63FE4">
        <w:rPr>
          <w:rFonts w:asciiTheme="majorHAnsi" w:eastAsia="Cambria" w:hAnsiTheme="majorHAnsi" w:cs="Cambria"/>
          <w:b/>
          <w:sz w:val="24"/>
        </w:rPr>
        <w:t>CLOVIS PASCOLAR</w:t>
      </w:r>
    </w:p>
    <w:p w:rsidR="00773874" w:rsidRPr="00C63FE4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C63FE4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C63FE4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773874" w:rsidRPr="00C63FE4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C63FE4">
        <w:rPr>
          <w:rFonts w:asciiTheme="majorHAnsi" w:eastAsia="Cambria" w:hAnsiTheme="majorHAnsi" w:cs="Cambria"/>
          <w:sz w:val="24"/>
        </w:rPr>
        <w:t>fulcrado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C63FE4">
        <w:rPr>
          <w:rFonts w:asciiTheme="majorHAnsi" w:eastAsia="Cambria" w:hAnsiTheme="majorHAnsi" w:cs="Cambria"/>
          <w:b/>
          <w:sz w:val="24"/>
        </w:rPr>
        <w:t>REQUER</w:t>
      </w:r>
      <w:r w:rsidRPr="00C63FE4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C63FE4">
        <w:rPr>
          <w:rFonts w:asciiTheme="majorHAnsi" w:eastAsia="Cambria" w:hAnsiTheme="majorHAnsi" w:cs="Cambria"/>
          <w:sz w:val="24"/>
        </w:rPr>
        <w:t>Exmº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Senhor Prefeito Municipal</w:t>
      </w:r>
      <w:r w:rsidR="007C68F4" w:rsidRPr="00C63FE4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="007C68F4"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="007C68F4"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C63FE4">
        <w:rPr>
          <w:rFonts w:asciiTheme="majorHAnsi" w:eastAsia="Cambria" w:hAnsiTheme="majorHAnsi" w:cs="Cambria"/>
          <w:b/>
          <w:sz w:val="24"/>
        </w:rPr>
        <w:t xml:space="preserve"> </w:t>
      </w:r>
      <w:r w:rsidRPr="00C63FE4">
        <w:rPr>
          <w:rFonts w:asciiTheme="majorHAnsi" w:eastAsia="Cambria" w:hAnsiTheme="majorHAnsi" w:cs="Cambria"/>
          <w:sz w:val="24"/>
        </w:rPr>
        <w:t>após deliberação do Ple</w:t>
      </w:r>
      <w:r w:rsidR="00AA33E3" w:rsidRPr="00C63FE4">
        <w:rPr>
          <w:rFonts w:asciiTheme="majorHAnsi" w:eastAsia="Cambria" w:hAnsiTheme="majorHAnsi" w:cs="Cambria"/>
          <w:sz w:val="24"/>
        </w:rPr>
        <w:t>nário, providências no que tang</w:t>
      </w:r>
      <w:r w:rsidR="003D4374" w:rsidRPr="00C63FE4">
        <w:rPr>
          <w:rFonts w:asciiTheme="majorHAnsi" w:eastAsia="Cambria" w:hAnsiTheme="majorHAnsi" w:cs="Cambria"/>
          <w:sz w:val="24"/>
        </w:rPr>
        <w:t xml:space="preserve">e: </w:t>
      </w:r>
      <w:r w:rsidR="003D4374" w:rsidRPr="00C63FE4">
        <w:rPr>
          <w:rFonts w:asciiTheme="majorHAnsi" w:eastAsia="Cambria" w:hAnsiTheme="majorHAnsi" w:cs="Cambria"/>
          <w:b/>
          <w:sz w:val="24"/>
        </w:rPr>
        <w:t>“</w:t>
      </w:r>
      <w:r w:rsidR="00F82F9D" w:rsidRPr="00C63FE4">
        <w:rPr>
          <w:rFonts w:asciiTheme="majorHAnsi" w:eastAsia="Cambria" w:hAnsiTheme="majorHAnsi" w:cs="Cambria"/>
          <w:b/>
          <w:sz w:val="24"/>
        </w:rPr>
        <w:t xml:space="preserve">QUE SEJA FEITO </w:t>
      </w:r>
      <w:r w:rsidR="003D4374" w:rsidRPr="00C63FE4">
        <w:rPr>
          <w:rFonts w:asciiTheme="majorHAnsi" w:eastAsia="Cambria" w:hAnsiTheme="majorHAnsi" w:cs="Cambria"/>
          <w:b/>
          <w:sz w:val="24"/>
        </w:rPr>
        <w:t xml:space="preserve">FAIXA PARA PEDESTRE </w:t>
      </w:r>
      <w:r w:rsidR="003D4374" w:rsidRPr="00C63FE4">
        <w:rPr>
          <w:rFonts w:asciiTheme="majorHAnsi" w:eastAsia="Cambria" w:hAnsiTheme="majorHAnsi" w:cs="Cambria"/>
          <w:b/>
          <w:sz w:val="24"/>
        </w:rPr>
        <w:t xml:space="preserve">NA </w:t>
      </w:r>
      <w:r w:rsidR="003D4374" w:rsidRPr="00C63FE4">
        <w:rPr>
          <w:rFonts w:asciiTheme="majorHAnsi" w:eastAsia="Cambria" w:hAnsiTheme="majorHAnsi" w:cs="Cambria"/>
          <w:b/>
          <w:sz w:val="24"/>
        </w:rPr>
        <w:t xml:space="preserve">RUA </w:t>
      </w:r>
      <w:r w:rsidR="00945E8E" w:rsidRPr="00C63FE4">
        <w:rPr>
          <w:rFonts w:asciiTheme="majorHAnsi" w:eastAsia="Cambria" w:hAnsiTheme="majorHAnsi" w:cs="Cambria"/>
          <w:b/>
          <w:sz w:val="24"/>
        </w:rPr>
        <w:t xml:space="preserve">OTAVIANO FERREIRA (EM FRENTE AO SUPERMERCADO BALDUÍNO E A FARMÁCIA REDE MINAS), </w:t>
      </w:r>
      <w:r w:rsidR="003D4374" w:rsidRPr="00C63FE4">
        <w:rPr>
          <w:rFonts w:asciiTheme="majorHAnsi" w:eastAsia="Cambria" w:hAnsiTheme="majorHAnsi" w:cs="Cambria"/>
          <w:b/>
          <w:sz w:val="24"/>
        </w:rPr>
        <w:t>NO BAIRRO</w:t>
      </w:r>
      <w:r w:rsidR="00945E8E" w:rsidRPr="00C63FE4">
        <w:rPr>
          <w:rFonts w:asciiTheme="majorHAnsi" w:eastAsia="Cambria" w:hAnsiTheme="majorHAnsi" w:cs="Cambria"/>
          <w:b/>
          <w:sz w:val="24"/>
        </w:rPr>
        <w:t xml:space="preserve"> SÃO JOSÉ</w:t>
      </w:r>
      <w:r w:rsidR="003D4374" w:rsidRPr="00C63FE4">
        <w:rPr>
          <w:rFonts w:asciiTheme="majorHAnsi" w:eastAsia="Cambria" w:hAnsiTheme="majorHAnsi" w:cs="Cambria"/>
          <w:b/>
          <w:sz w:val="24"/>
        </w:rPr>
        <w:t xml:space="preserve"> NESTE MUNICÍPIO BAIXO GUANDU/ES”.</w:t>
      </w:r>
    </w:p>
    <w:p w:rsidR="00773874" w:rsidRPr="00C63FE4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FF61C9" w:rsidRPr="00C63FE4" w:rsidRDefault="00773874" w:rsidP="00FF61C9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945E8E" w:rsidRPr="00C63FE4">
        <w:rPr>
          <w:rFonts w:asciiTheme="majorHAnsi" w:eastAsia="Cambria" w:hAnsiTheme="majorHAnsi" w:cs="Cambria"/>
          <w:b/>
          <w:sz w:val="24"/>
        </w:rPr>
        <w:t xml:space="preserve">Leite, aos quatorzes dias </w:t>
      </w:r>
      <w:r w:rsidR="00771968" w:rsidRPr="00C63FE4">
        <w:rPr>
          <w:rFonts w:asciiTheme="majorHAnsi" w:eastAsia="Cambria" w:hAnsiTheme="majorHAnsi" w:cs="Cambria"/>
          <w:b/>
          <w:sz w:val="24"/>
        </w:rPr>
        <w:t xml:space="preserve">do mês de maio </w:t>
      </w:r>
      <w:r w:rsidR="00FF61C9" w:rsidRPr="00C63FE4">
        <w:rPr>
          <w:rFonts w:asciiTheme="majorHAnsi" w:eastAsia="Cambria" w:hAnsiTheme="majorHAnsi" w:cs="Cambria"/>
          <w:b/>
          <w:sz w:val="24"/>
        </w:rPr>
        <w:t>de 2021.</w:t>
      </w:r>
    </w:p>
    <w:p w:rsidR="00773874" w:rsidRPr="00C63FE4" w:rsidRDefault="00773874" w:rsidP="00FF61C9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C63FE4" w:rsidRDefault="00773874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C63FE4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A70EC6" w:rsidRPr="00C63FE4" w:rsidRDefault="00A70EC6" w:rsidP="00773874">
      <w:pPr>
        <w:rPr>
          <w:rFonts w:asciiTheme="majorHAnsi" w:eastAsia="Cambria" w:hAnsiTheme="majorHAnsi" w:cs="Cambria"/>
          <w:b/>
          <w:sz w:val="24"/>
        </w:rPr>
      </w:pPr>
    </w:p>
    <w:p w:rsidR="009508F6" w:rsidRPr="00C63FE4" w:rsidRDefault="009508F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F45EB" w:rsidRPr="00C63FE4" w:rsidRDefault="009F45EB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768E6" w:rsidRPr="00C63FE4" w:rsidRDefault="00C768E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E49DC" w:rsidRPr="00C63FE4" w:rsidRDefault="00BE49DC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3874" w:rsidRPr="00C63FE4" w:rsidRDefault="00A70EC6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3874" w:rsidRPr="00C63FE4" w:rsidRDefault="00773874" w:rsidP="00773874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3874" w:rsidRPr="00C63FE4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C63FE4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3874" w:rsidRPr="00C63FE4" w:rsidRDefault="00773874" w:rsidP="00773874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3874" w:rsidRPr="00C63FE4" w:rsidRDefault="00773874" w:rsidP="00773874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3874" w:rsidRPr="00C63FE4" w:rsidRDefault="00773874" w:rsidP="00773874">
      <w:pPr>
        <w:jc w:val="both"/>
        <w:rPr>
          <w:rFonts w:asciiTheme="majorHAnsi" w:eastAsia="Cambria" w:hAnsiTheme="majorHAnsi" w:cs="Cambria"/>
          <w:sz w:val="24"/>
        </w:rPr>
      </w:pPr>
    </w:p>
    <w:p w:rsidR="0004603B" w:rsidRPr="00C63FE4" w:rsidRDefault="00A70EC6" w:rsidP="001350EC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C63FE4">
        <w:rPr>
          <w:rFonts w:asciiTheme="majorHAnsi" w:eastAsia="Cambria" w:hAnsiTheme="majorHAnsi" w:cs="Cambria"/>
          <w:b/>
          <w:sz w:val="24"/>
        </w:rPr>
        <w:t xml:space="preserve">: </w:t>
      </w:r>
      <w:r w:rsidR="00945E8E" w:rsidRPr="00C63FE4">
        <w:rPr>
          <w:rFonts w:asciiTheme="majorHAnsi" w:hAnsiTheme="majorHAnsi"/>
          <w:sz w:val="24"/>
          <w:szCs w:val="24"/>
        </w:rPr>
        <w:t xml:space="preserve">O presente pedido se faz necessário, pois nesse referido endereço o fluxo de automóveis e motocicletas é grande, e na maioria das vezes eles passam pela rua em alta velocidade. O objetivo da solicitação é atender ao pedido dos moradores do local, que acreditam que a medida irá evitar </w:t>
      </w:r>
      <w:r w:rsidR="00945E8E" w:rsidRPr="00C63FE4">
        <w:rPr>
          <w:rFonts w:asciiTheme="majorHAnsi" w:hAnsiTheme="majorHAnsi"/>
          <w:sz w:val="24"/>
          <w:szCs w:val="24"/>
        </w:rPr>
        <w:t xml:space="preserve">acidentes, além de proporcionar </w:t>
      </w:r>
      <w:r w:rsidR="00945E8E" w:rsidRPr="00C63FE4">
        <w:rPr>
          <w:rFonts w:asciiTheme="majorHAnsi" w:hAnsiTheme="majorHAnsi"/>
          <w:sz w:val="24"/>
          <w:szCs w:val="24"/>
        </w:rPr>
        <w:t>segurança para os pedestres, ciclistas e motoristas.</w:t>
      </w:r>
    </w:p>
    <w:p w:rsidR="001A7DAB" w:rsidRPr="00C63FE4" w:rsidRDefault="001A7DAB" w:rsidP="0083520C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773874" w:rsidRPr="00C63FE4" w:rsidRDefault="00667CD4" w:rsidP="00875192">
      <w:pPr>
        <w:jc w:val="both"/>
        <w:rPr>
          <w:rFonts w:asciiTheme="majorHAnsi" w:eastAsia="Cambria" w:hAnsiTheme="majorHAnsi" w:cs="Cambria"/>
          <w:sz w:val="24"/>
        </w:rPr>
      </w:pPr>
      <w:r w:rsidRPr="00C63FE4">
        <w:rPr>
          <w:rFonts w:asciiTheme="majorHAnsi" w:eastAsia="Cambria" w:hAnsiTheme="majorHAnsi" w:cs="Cambria"/>
          <w:sz w:val="24"/>
        </w:rPr>
        <w:t xml:space="preserve">            </w:t>
      </w:r>
      <w:r w:rsidR="00773874" w:rsidRPr="00C63FE4">
        <w:rPr>
          <w:rFonts w:asciiTheme="majorHAnsi" w:eastAsia="Cambria" w:hAnsiTheme="majorHAnsi" w:cs="Cambria"/>
          <w:sz w:val="24"/>
        </w:rPr>
        <w:t>Esclarece ainda, que tal procedimento é de competência do Município.</w:t>
      </w:r>
    </w:p>
    <w:p w:rsidR="00773874" w:rsidRPr="00C63FE4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sz w:val="24"/>
        </w:rPr>
        <w:t>Faço ao acima alinhado, espero contar com o apoio do Poder Legislativo na aprovação deste Pedido</w:t>
      </w:r>
      <w:r w:rsidR="00150EAF" w:rsidRPr="00C63FE4">
        <w:rPr>
          <w:rFonts w:asciiTheme="majorHAnsi" w:eastAsia="Cambria" w:hAnsiTheme="majorHAnsi" w:cs="Cambria"/>
          <w:sz w:val="24"/>
        </w:rPr>
        <w:t xml:space="preserve"> </w:t>
      </w:r>
      <w:r w:rsidRPr="00C63FE4">
        <w:rPr>
          <w:rFonts w:asciiTheme="majorHAnsi" w:eastAsia="Cambria" w:hAnsiTheme="majorHAnsi" w:cs="Cambria"/>
          <w:sz w:val="24"/>
        </w:rPr>
        <w:t xml:space="preserve">de Providência e do Poder Executivo em sua execução, por ser medida de inteira </w:t>
      </w:r>
      <w:r w:rsidRPr="00C63FE4">
        <w:rPr>
          <w:rFonts w:asciiTheme="majorHAnsi" w:eastAsia="Cambria" w:hAnsiTheme="majorHAnsi" w:cs="Cambria"/>
          <w:b/>
          <w:sz w:val="24"/>
        </w:rPr>
        <w:t>JUSTIÇA.</w:t>
      </w:r>
    </w:p>
    <w:p w:rsidR="00773874" w:rsidRPr="00C63FE4" w:rsidRDefault="00773874" w:rsidP="00773874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773874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773874" w:rsidRPr="00C63FE4" w:rsidRDefault="00773874" w:rsidP="00773874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3874" w:rsidRPr="00C63FE4" w:rsidRDefault="00773874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C63FE4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C106CC" w:rsidRPr="00C63FE4" w:rsidRDefault="00C106CC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F81BE0" w:rsidRPr="00C63FE4" w:rsidRDefault="00F81BE0" w:rsidP="00773874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1350EC" w:rsidRPr="00C63FE4" w:rsidRDefault="001350E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C106CC" w:rsidRPr="00C63FE4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C106CC" w:rsidRPr="00C63FE4" w:rsidRDefault="00C106CC" w:rsidP="00C106C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  <w:r w:rsidRPr="00C63FE4">
        <w:rPr>
          <w:rFonts w:asciiTheme="majorHAnsi" w:eastAsia="Cambria" w:hAnsiTheme="majorHAnsi" w:cs="Cambria"/>
          <w:b/>
          <w:sz w:val="28"/>
        </w:rPr>
        <w:lastRenderedPageBreak/>
        <w:t>PEDI</w:t>
      </w:r>
      <w:r w:rsidR="001A7DAB" w:rsidRPr="00C63FE4">
        <w:rPr>
          <w:rFonts w:asciiTheme="majorHAnsi" w:eastAsia="Cambria" w:hAnsiTheme="majorHAnsi" w:cs="Cambria"/>
          <w:b/>
          <w:sz w:val="28"/>
        </w:rPr>
        <w:t xml:space="preserve">DO </w:t>
      </w:r>
      <w:r w:rsidR="00CA1C01" w:rsidRPr="00C63FE4">
        <w:rPr>
          <w:rFonts w:asciiTheme="majorHAnsi" w:eastAsia="Cambria" w:hAnsiTheme="majorHAnsi" w:cs="Cambria"/>
          <w:b/>
          <w:sz w:val="28"/>
        </w:rPr>
        <w:t xml:space="preserve">DE </w:t>
      </w:r>
      <w:r w:rsidR="00945E8E" w:rsidRPr="00C63FE4">
        <w:rPr>
          <w:rFonts w:asciiTheme="majorHAnsi" w:eastAsia="Cambria" w:hAnsiTheme="majorHAnsi" w:cs="Cambria"/>
          <w:b/>
          <w:sz w:val="28"/>
        </w:rPr>
        <w:t>PROVIDÊNCIA Nº 52</w:t>
      </w:r>
      <w:r w:rsidRPr="00C63FE4">
        <w:rPr>
          <w:rFonts w:asciiTheme="majorHAnsi" w:eastAsia="Cambria" w:hAnsiTheme="majorHAnsi" w:cs="Cambria"/>
          <w:b/>
          <w:sz w:val="28"/>
        </w:rPr>
        <w:t>/2021.</w:t>
      </w: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A272C" w:rsidRPr="00C63FE4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C63FE4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C63FE4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C63FE4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C63FE4">
        <w:rPr>
          <w:rFonts w:asciiTheme="majorHAnsi" w:eastAsia="Cambria" w:hAnsiTheme="majorHAnsi" w:cs="Cambria"/>
          <w:sz w:val="24"/>
        </w:rPr>
        <w:t>fulcrado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C63FE4">
        <w:rPr>
          <w:rFonts w:asciiTheme="majorHAnsi" w:eastAsia="Cambria" w:hAnsiTheme="majorHAnsi" w:cs="Cambria"/>
          <w:b/>
          <w:sz w:val="24"/>
        </w:rPr>
        <w:t>REQUER</w:t>
      </w:r>
      <w:r w:rsidRPr="00C63FE4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C63FE4">
        <w:rPr>
          <w:rFonts w:asciiTheme="majorHAnsi" w:eastAsia="Cambria" w:hAnsiTheme="majorHAnsi" w:cs="Cambria"/>
          <w:sz w:val="24"/>
        </w:rPr>
        <w:t>Exmº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Senhor Prefeito Municipal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C63FE4">
        <w:rPr>
          <w:rFonts w:asciiTheme="majorHAnsi" w:eastAsia="Cambria" w:hAnsiTheme="majorHAnsi" w:cs="Cambria"/>
          <w:b/>
          <w:sz w:val="24"/>
        </w:rPr>
        <w:t xml:space="preserve"> </w:t>
      </w:r>
      <w:r w:rsidRPr="00C63FE4">
        <w:rPr>
          <w:rFonts w:asciiTheme="majorHAnsi" w:eastAsia="Cambria" w:hAnsiTheme="majorHAnsi" w:cs="Cambria"/>
          <w:sz w:val="24"/>
        </w:rPr>
        <w:t>após deliberação do Plenário, providências no que tang</w:t>
      </w:r>
      <w:r w:rsidR="0078065F" w:rsidRPr="00C63FE4">
        <w:rPr>
          <w:rFonts w:asciiTheme="majorHAnsi" w:eastAsia="Cambria" w:hAnsiTheme="majorHAnsi" w:cs="Cambria"/>
          <w:sz w:val="24"/>
        </w:rPr>
        <w:t xml:space="preserve">e: </w:t>
      </w:r>
      <w:r w:rsidR="00564D1B" w:rsidRPr="00C63FE4">
        <w:rPr>
          <w:rFonts w:asciiTheme="majorHAnsi" w:eastAsia="Cambria" w:hAnsiTheme="majorHAnsi" w:cs="Cambria"/>
          <w:b/>
          <w:sz w:val="24"/>
        </w:rPr>
        <w:t>“</w:t>
      </w:r>
      <w:r w:rsidR="006B5853" w:rsidRPr="00C63FE4">
        <w:rPr>
          <w:rFonts w:asciiTheme="majorHAnsi" w:eastAsia="Cambria" w:hAnsiTheme="majorHAnsi" w:cs="Cambria"/>
          <w:b/>
          <w:sz w:val="24"/>
        </w:rPr>
        <w:t xml:space="preserve">QUE SEJA FEITO REDUTOR DE VELOCIDADE </w:t>
      </w:r>
      <w:r w:rsidR="009904CA" w:rsidRPr="00C63FE4">
        <w:rPr>
          <w:rFonts w:asciiTheme="majorHAnsi" w:eastAsia="Cambria" w:hAnsiTheme="majorHAnsi" w:cs="Cambria"/>
          <w:b/>
          <w:sz w:val="24"/>
        </w:rPr>
        <w:t>“</w:t>
      </w:r>
      <w:r w:rsidR="00F82F9D" w:rsidRPr="00C63FE4">
        <w:rPr>
          <w:rFonts w:asciiTheme="majorHAnsi" w:eastAsia="Cambria" w:hAnsiTheme="majorHAnsi" w:cs="Cambria"/>
          <w:b/>
          <w:sz w:val="24"/>
        </w:rPr>
        <w:t>QUEBRA-MOLAS</w:t>
      </w:r>
      <w:r w:rsidR="009904CA" w:rsidRPr="00C63FE4">
        <w:rPr>
          <w:rFonts w:asciiTheme="majorHAnsi" w:eastAsia="Cambria" w:hAnsiTheme="majorHAnsi" w:cs="Cambria"/>
          <w:b/>
          <w:sz w:val="24"/>
        </w:rPr>
        <w:t>”</w:t>
      </w:r>
      <w:r w:rsidR="00DA23DC" w:rsidRPr="00C63FE4">
        <w:rPr>
          <w:rFonts w:asciiTheme="majorHAnsi" w:eastAsia="Cambria" w:hAnsiTheme="majorHAnsi" w:cs="Cambria"/>
          <w:b/>
          <w:sz w:val="24"/>
        </w:rPr>
        <w:t xml:space="preserve"> </w:t>
      </w:r>
      <w:r w:rsidR="00F82F9D" w:rsidRPr="00C63FE4">
        <w:rPr>
          <w:rFonts w:asciiTheme="majorHAnsi" w:eastAsia="Cambria" w:hAnsiTheme="majorHAnsi" w:cs="Cambria"/>
          <w:b/>
          <w:sz w:val="24"/>
        </w:rPr>
        <w:t xml:space="preserve">NA RUA </w:t>
      </w:r>
      <w:r w:rsidR="006B5853" w:rsidRPr="00C63FE4">
        <w:rPr>
          <w:rFonts w:asciiTheme="majorHAnsi" w:eastAsia="Cambria" w:hAnsiTheme="majorHAnsi" w:cs="Cambria"/>
          <w:b/>
          <w:sz w:val="24"/>
        </w:rPr>
        <w:t xml:space="preserve">DONA AMÁLIA (EM FRENTE </w:t>
      </w:r>
      <w:proofErr w:type="gramStart"/>
      <w:r w:rsidR="006B5853" w:rsidRPr="00C63FE4">
        <w:rPr>
          <w:rFonts w:asciiTheme="majorHAnsi" w:eastAsia="Cambria" w:hAnsiTheme="majorHAnsi" w:cs="Cambria"/>
          <w:b/>
          <w:sz w:val="24"/>
        </w:rPr>
        <w:t>A</w:t>
      </w:r>
      <w:proofErr w:type="gramEnd"/>
      <w:r w:rsidR="006B5853" w:rsidRPr="00C63FE4">
        <w:rPr>
          <w:rFonts w:asciiTheme="majorHAnsi" w:eastAsia="Cambria" w:hAnsiTheme="majorHAnsi" w:cs="Cambria"/>
          <w:b/>
          <w:sz w:val="24"/>
        </w:rPr>
        <w:t xml:space="preserve"> CASA DO DR. DÉCIO E A CASA DO SARGENTO DÁRIO), </w:t>
      </w:r>
      <w:r w:rsidR="00F82F9D" w:rsidRPr="00C63FE4">
        <w:rPr>
          <w:rFonts w:asciiTheme="majorHAnsi" w:eastAsia="Cambria" w:hAnsiTheme="majorHAnsi" w:cs="Cambria"/>
          <w:b/>
          <w:sz w:val="24"/>
        </w:rPr>
        <w:t>NO</w:t>
      </w:r>
      <w:r w:rsidR="006B5853" w:rsidRPr="00C63FE4">
        <w:rPr>
          <w:rFonts w:asciiTheme="majorHAnsi" w:eastAsia="Cambria" w:hAnsiTheme="majorHAnsi" w:cs="Cambria"/>
          <w:b/>
          <w:sz w:val="24"/>
        </w:rPr>
        <w:t xml:space="preserve"> </w:t>
      </w:r>
      <w:r w:rsidR="00F82F9D" w:rsidRPr="00C63FE4">
        <w:rPr>
          <w:rFonts w:asciiTheme="majorHAnsi" w:eastAsia="Cambria" w:hAnsiTheme="majorHAnsi" w:cs="Cambria"/>
          <w:b/>
          <w:sz w:val="24"/>
        </w:rPr>
        <w:t xml:space="preserve">BAIRRO </w:t>
      </w:r>
      <w:r w:rsidR="006B5853" w:rsidRPr="00C63FE4">
        <w:rPr>
          <w:rFonts w:asciiTheme="majorHAnsi" w:eastAsia="Cambria" w:hAnsiTheme="majorHAnsi" w:cs="Cambria"/>
          <w:b/>
          <w:sz w:val="24"/>
        </w:rPr>
        <w:t>VILA KENNEDY</w:t>
      </w:r>
      <w:r w:rsidR="00F82F9D" w:rsidRPr="00C63FE4">
        <w:rPr>
          <w:rFonts w:asciiTheme="majorHAnsi" w:eastAsia="Cambria" w:hAnsiTheme="majorHAnsi" w:cs="Cambria"/>
          <w:b/>
          <w:sz w:val="24"/>
        </w:rPr>
        <w:t>, NESTE MUNICÍPIO BAIXO GUANDU/ES”.</w:t>
      </w:r>
    </w:p>
    <w:p w:rsidR="007A272C" w:rsidRPr="00C63FE4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7A272C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C63FE4">
        <w:rPr>
          <w:rFonts w:asciiTheme="majorHAnsi" w:eastAsia="Cambria" w:hAnsiTheme="majorHAnsi" w:cs="Cambria"/>
          <w:b/>
          <w:sz w:val="24"/>
        </w:rPr>
        <w:t xml:space="preserve">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7A272C" w:rsidRPr="00C63FE4" w:rsidRDefault="007A272C" w:rsidP="0041090F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C63FE4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C63FE4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C63FE4" w:rsidRDefault="007A272C" w:rsidP="007A272C">
      <w:pPr>
        <w:rPr>
          <w:rFonts w:asciiTheme="majorHAnsi" w:eastAsia="Cambria" w:hAnsiTheme="majorHAnsi" w:cs="Cambria"/>
          <w:b/>
          <w:sz w:val="24"/>
        </w:rPr>
      </w:pP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E49DC" w:rsidRPr="00C63FE4" w:rsidRDefault="00BE49D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BE49DC" w:rsidRPr="00C63FE4" w:rsidRDefault="00BE49DC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C63FE4" w:rsidRDefault="009508F6" w:rsidP="007A272C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A272C" w:rsidRPr="00C63FE4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C63FE4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A272C" w:rsidRPr="00C63FE4" w:rsidRDefault="007A272C" w:rsidP="007A272C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A272C" w:rsidRPr="00C63FE4" w:rsidRDefault="007A272C" w:rsidP="007A272C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A272C" w:rsidRPr="00C63FE4" w:rsidRDefault="007A272C" w:rsidP="007A272C">
      <w:pPr>
        <w:jc w:val="both"/>
        <w:rPr>
          <w:rFonts w:asciiTheme="majorHAnsi" w:eastAsia="Cambria" w:hAnsiTheme="majorHAnsi" w:cs="Cambria"/>
          <w:sz w:val="24"/>
        </w:rPr>
      </w:pPr>
    </w:p>
    <w:p w:rsidR="007A272C" w:rsidRPr="00C63FE4" w:rsidRDefault="007A272C" w:rsidP="00690AE1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C63FE4">
        <w:rPr>
          <w:rFonts w:asciiTheme="majorHAnsi" w:eastAsia="Cambria" w:hAnsiTheme="majorHAnsi" w:cs="Cambria"/>
          <w:b/>
          <w:sz w:val="24"/>
        </w:rPr>
        <w:t xml:space="preserve">: </w:t>
      </w:r>
      <w:r w:rsidR="007C3BF4" w:rsidRPr="00C63FE4">
        <w:rPr>
          <w:rFonts w:asciiTheme="majorHAnsi" w:hAnsiTheme="majorHAnsi"/>
          <w:sz w:val="24"/>
          <w:szCs w:val="24"/>
        </w:rPr>
        <w:t>O presente pedido se faz necessário, pois nesse referido endereço o fluxo de automóveis e motocicletas é grande, e na maioria das vezes eles passam pela rua em alta velocidade. O objetivo da solicitação é atender ao pedido dos moradores do local, que acreditam que a medida irá evitar acidentes, além de proporcionar segurança para os pedestres, ciclistas e motoristas.</w:t>
      </w:r>
      <w:r w:rsidR="00DA23DC" w:rsidRPr="00C63FE4">
        <w:rPr>
          <w:rFonts w:asciiTheme="majorHAnsi" w:hAnsiTheme="majorHAnsi"/>
          <w:sz w:val="24"/>
          <w:szCs w:val="24"/>
        </w:rPr>
        <w:t xml:space="preserve"> </w:t>
      </w:r>
      <w:r w:rsidR="00DA23DC" w:rsidRPr="00C63FE4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7A272C" w:rsidRPr="00C63FE4" w:rsidRDefault="007A272C" w:rsidP="007A272C">
      <w:pPr>
        <w:jc w:val="both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C63FE4" w:rsidRDefault="00667CD4" w:rsidP="007A272C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A272C" w:rsidRPr="00C63FE4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A272C" w:rsidRPr="00C63FE4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A272C" w:rsidRPr="00C63FE4" w:rsidRDefault="007A272C" w:rsidP="007A272C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7A272C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7A272C" w:rsidRPr="00C63FE4" w:rsidRDefault="007A272C" w:rsidP="007A272C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C63FE4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A272C" w:rsidRPr="00C63FE4" w:rsidRDefault="007A272C" w:rsidP="007A272C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690AE1" w:rsidRPr="00C63FE4" w:rsidRDefault="00690AE1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FF61C9" w:rsidRPr="00C63FE4" w:rsidRDefault="00FF61C9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A272C" w:rsidRPr="00C63FE4" w:rsidRDefault="007A272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BE49DC" w:rsidRPr="00C63FE4" w:rsidRDefault="00BE49DC" w:rsidP="007A272C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C63FE4" w:rsidRDefault="007C3BF4" w:rsidP="007744E6">
      <w:pPr>
        <w:jc w:val="center"/>
        <w:rPr>
          <w:rFonts w:asciiTheme="majorHAnsi" w:eastAsia="Cambria" w:hAnsiTheme="majorHAnsi" w:cs="Cambria"/>
          <w:b/>
          <w:sz w:val="28"/>
        </w:rPr>
      </w:pPr>
      <w:r w:rsidRPr="00C63FE4">
        <w:rPr>
          <w:rFonts w:asciiTheme="majorHAnsi" w:eastAsia="Cambria" w:hAnsiTheme="majorHAnsi" w:cs="Cambria"/>
          <w:b/>
          <w:sz w:val="28"/>
        </w:rPr>
        <w:lastRenderedPageBreak/>
        <w:t>PEDIDO DE PROVIDÊNCIA Nº 53</w:t>
      </w:r>
      <w:r w:rsidR="007744E6" w:rsidRPr="00C63FE4">
        <w:rPr>
          <w:rFonts w:asciiTheme="majorHAnsi" w:eastAsia="Cambria" w:hAnsiTheme="majorHAnsi" w:cs="Cambria"/>
          <w:b/>
          <w:sz w:val="28"/>
        </w:rPr>
        <w:t>/2021.</w:t>
      </w:r>
    </w:p>
    <w:p w:rsidR="007744E6" w:rsidRPr="00C63FE4" w:rsidRDefault="007744E6" w:rsidP="007744E6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7744E6" w:rsidRPr="00C63FE4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7744E6" w:rsidRPr="00C63FE4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C63FE4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C63FE4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C63FE4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C63FE4">
        <w:rPr>
          <w:rFonts w:asciiTheme="majorHAnsi" w:eastAsia="Cambria" w:hAnsiTheme="majorHAnsi" w:cs="Cambria"/>
          <w:sz w:val="24"/>
        </w:rPr>
        <w:t>fulcrado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C63FE4">
        <w:rPr>
          <w:rFonts w:asciiTheme="majorHAnsi" w:eastAsia="Cambria" w:hAnsiTheme="majorHAnsi" w:cs="Cambria"/>
          <w:b/>
          <w:sz w:val="24"/>
        </w:rPr>
        <w:t>REQUER</w:t>
      </w:r>
      <w:r w:rsidRPr="00C63FE4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C63FE4">
        <w:rPr>
          <w:rFonts w:asciiTheme="majorHAnsi" w:eastAsia="Cambria" w:hAnsiTheme="majorHAnsi" w:cs="Cambria"/>
          <w:sz w:val="24"/>
        </w:rPr>
        <w:t>Exmº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Senhor Prefeito Municipal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C63FE4">
        <w:rPr>
          <w:rFonts w:asciiTheme="majorHAnsi" w:eastAsia="Cambria" w:hAnsiTheme="majorHAnsi" w:cs="Cambria"/>
          <w:b/>
          <w:sz w:val="24"/>
        </w:rPr>
        <w:t xml:space="preserve"> </w:t>
      </w:r>
      <w:r w:rsidRPr="00C63FE4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7C3BF4" w:rsidRPr="00C63FE4">
        <w:rPr>
          <w:rFonts w:asciiTheme="majorHAnsi" w:eastAsia="Cambria" w:hAnsiTheme="majorHAnsi" w:cs="Cambria"/>
          <w:b/>
          <w:sz w:val="24"/>
        </w:rPr>
        <w:t>“</w:t>
      </w:r>
      <w:r w:rsidR="007C3BF4" w:rsidRPr="00C63FE4">
        <w:rPr>
          <w:rFonts w:asciiTheme="majorHAnsi" w:eastAsia="Cambria" w:hAnsiTheme="majorHAnsi" w:cs="Cambria"/>
          <w:b/>
          <w:sz w:val="24"/>
        </w:rPr>
        <w:t>QUE SEJ</w:t>
      </w:r>
      <w:r w:rsidR="007C3BF4" w:rsidRPr="00C63FE4">
        <w:rPr>
          <w:rFonts w:asciiTheme="majorHAnsi" w:eastAsia="Cambria" w:hAnsiTheme="majorHAnsi" w:cs="Cambria"/>
          <w:b/>
          <w:sz w:val="24"/>
        </w:rPr>
        <w:t>A</w:t>
      </w:r>
      <w:r w:rsidR="007C3BF4" w:rsidRPr="00C63FE4">
        <w:rPr>
          <w:rFonts w:asciiTheme="majorHAnsi" w:eastAsia="Cambria" w:hAnsiTheme="majorHAnsi" w:cs="Cambria"/>
          <w:b/>
          <w:sz w:val="24"/>
        </w:rPr>
        <w:t xml:space="preserve"> FEITO A </w:t>
      </w:r>
      <w:r w:rsidR="007C3BF4" w:rsidRPr="00C63FE4">
        <w:rPr>
          <w:rFonts w:asciiTheme="majorHAnsi" w:eastAsia="Cambria" w:hAnsiTheme="majorHAnsi" w:cs="Cambria"/>
          <w:b/>
          <w:sz w:val="24"/>
        </w:rPr>
        <w:t xml:space="preserve">MANUTENÇÃO DO CALÇAMENTO IRREGULAR, EM TODA EXTENSÃO DA </w:t>
      </w:r>
      <w:r w:rsidR="007C3BF4" w:rsidRPr="00C63FE4">
        <w:rPr>
          <w:rFonts w:asciiTheme="majorHAnsi" w:eastAsia="Cambria" w:hAnsiTheme="majorHAnsi" w:cs="Cambria"/>
          <w:b/>
          <w:sz w:val="24"/>
        </w:rPr>
        <w:t xml:space="preserve">AV. RUBENS GARCIA QUADRA 15 NO </w:t>
      </w:r>
      <w:r w:rsidR="007C3BF4" w:rsidRPr="00C63FE4">
        <w:rPr>
          <w:rFonts w:asciiTheme="majorHAnsi" w:eastAsia="Cambria" w:hAnsiTheme="majorHAnsi" w:cs="Cambria"/>
          <w:b/>
          <w:sz w:val="24"/>
        </w:rPr>
        <w:t xml:space="preserve">BAIRRO </w:t>
      </w:r>
      <w:r w:rsidR="007C3BF4" w:rsidRPr="00C63FE4">
        <w:rPr>
          <w:rFonts w:asciiTheme="majorHAnsi" w:eastAsia="Cambria" w:hAnsiTheme="majorHAnsi" w:cs="Cambria"/>
          <w:b/>
          <w:sz w:val="24"/>
        </w:rPr>
        <w:t xml:space="preserve">RESIDENCIAL BAIM, </w:t>
      </w:r>
      <w:r w:rsidR="007C3BF4" w:rsidRPr="00C63FE4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7744E6" w:rsidRPr="00C63FE4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7744E6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- ES, Plenário </w:t>
      </w:r>
      <w:r w:rsidR="0061559D" w:rsidRPr="00C63FE4">
        <w:rPr>
          <w:rFonts w:asciiTheme="majorHAnsi" w:eastAsia="Cambria" w:hAnsiTheme="majorHAnsi" w:cs="Cambria"/>
          <w:b/>
          <w:sz w:val="24"/>
        </w:rPr>
        <w:t xml:space="preserve">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7744E6" w:rsidRPr="00C63FE4" w:rsidRDefault="007744E6" w:rsidP="0041090F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C63FE4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C63FE4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C63FE4" w:rsidRDefault="007744E6" w:rsidP="007744E6">
      <w:pPr>
        <w:rPr>
          <w:rFonts w:asciiTheme="majorHAnsi" w:eastAsia="Cambria" w:hAnsiTheme="majorHAnsi" w:cs="Cambria"/>
          <w:b/>
          <w:sz w:val="24"/>
        </w:rPr>
      </w:pPr>
    </w:p>
    <w:p w:rsidR="007744E6" w:rsidRPr="00C63FE4" w:rsidRDefault="007744E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508F6" w:rsidRPr="00C63FE4" w:rsidRDefault="009508F6" w:rsidP="007744E6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9F45EB" w:rsidRPr="00C63FE4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E49DC" w:rsidRPr="00C63FE4" w:rsidRDefault="00BE49DC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C63FE4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C63FE4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7744E6" w:rsidRPr="00C63FE4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C63FE4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7744E6" w:rsidRPr="00C63FE4" w:rsidRDefault="007744E6" w:rsidP="007744E6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7744E6" w:rsidRPr="00C63FE4" w:rsidRDefault="007744E6" w:rsidP="007744E6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7744E6" w:rsidRPr="00C63FE4" w:rsidRDefault="007744E6" w:rsidP="007744E6">
      <w:pPr>
        <w:jc w:val="both"/>
        <w:rPr>
          <w:rFonts w:asciiTheme="majorHAnsi" w:eastAsia="Cambria" w:hAnsiTheme="majorHAnsi" w:cs="Cambria"/>
          <w:sz w:val="24"/>
        </w:rPr>
      </w:pPr>
    </w:p>
    <w:p w:rsidR="007744E6" w:rsidRPr="00C63FE4" w:rsidRDefault="007744E6" w:rsidP="007744E6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C63FE4">
        <w:rPr>
          <w:rFonts w:asciiTheme="majorHAnsi" w:eastAsia="Cambria" w:hAnsiTheme="majorHAnsi" w:cs="Cambria"/>
          <w:b/>
          <w:sz w:val="24"/>
        </w:rPr>
        <w:t xml:space="preserve">: </w:t>
      </w:r>
      <w:r w:rsidR="007C3BF4" w:rsidRPr="00C63FE4">
        <w:rPr>
          <w:rFonts w:asciiTheme="majorHAnsi" w:hAnsiTheme="majorHAnsi" w:cs="Arial"/>
          <w:sz w:val="24"/>
          <w:szCs w:val="24"/>
          <w:shd w:val="clear" w:color="auto" w:fill="FFFFFF"/>
        </w:rPr>
        <w:t>O presente pedido destina-se por meio de reivindicações de moradores do local, devido às péssimas condições do calçamento, sendo que há acúmulo de resíduos descartados e matos nas encostas das calçadas, da referida via, necessitando de limpeza e manutenção. Visando a melhoria da segurança e qualidade de vida dos pedestres, cadeirantes, motoristas e ciclistas que trafegam no local</w:t>
      </w:r>
      <w:r w:rsidR="007C3BF4" w:rsidRPr="00C63FE4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. </w:t>
      </w:r>
      <w:r w:rsidR="00FD0568" w:rsidRPr="00C63FE4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FD0568" w:rsidRPr="00C63FE4" w:rsidRDefault="00FD0568" w:rsidP="007744E6">
      <w:pPr>
        <w:ind w:left="720"/>
        <w:jc w:val="both"/>
        <w:rPr>
          <w:rFonts w:asciiTheme="majorHAnsi" w:eastAsia="Cambria" w:hAnsiTheme="majorHAnsi" w:cs="Cambria"/>
          <w:sz w:val="24"/>
          <w:szCs w:val="24"/>
        </w:rPr>
      </w:pPr>
    </w:p>
    <w:p w:rsidR="007744E6" w:rsidRPr="00C63FE4" w:rsidRDefault="006814B8" w:rsidP="007744E6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            </w:t>
      </w:r>
      <w:r w:rsidR="007744E6" w:rsidRPr="00C63FE4">
        <w:rPr>
          <w:rFonts w:asciiTheme="majorHAnsi" w:eastAsia="Cambria" w:hAnsiTheme="majorHAnsi" w:cs="Cambria"/>
          <w:sz w:val="24"/>
          <w:szCs w:val="24"/>
        </w:rPr>
        <w:t>Esclarece ainda, que tal procedimento é de competência do Município.</w:t>
      </w:r>
    </w:p>
    <w:p w:rsidR="007744E6" w:rsidRPr="00C63FE4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7744E6" w:rsidRPr="00C63FE4" w:rsidRDefault="007744E6" w:rsidP="007744E6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7744E6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7744E6" w:rsidRPr="00C63FE4" w:rsidRDefault="007744E6" w:rsidP="007744E6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C63FE4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7744E6" w:rsidRPr="00C63FE4" w:rsidRDefault="007744E6" w:rsidP="007744E6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9F45EB" w:rsidRPr="00C63FE4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F45EB" w:rsidRPr="00C63FE4" w:rsidRDefault="009F45EB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7744E6" w:rsidRPr="00C63FE4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7744E6" w:rsidRPr="00C63FE4" w:rsidRDefault="007744E6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D47AD2" w:rsidRPr="00C63FE4" w:rsidRDefault="00D47AD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D47AD2" w:rsidRPr="00C63FE4" w:rsidRDefault="00C172EE" w:rsidP="00D47AD2">
      <w:pPr>
        <w:jc w:val="center"/>
        <w:rPr>
          <w:rFonts w:asciiTheme="majorHAnsi" w:eastAsia="Cambria" w:hAnsiTheme="majorHAnsi" w:cs="Cambria"/>
          <w:b/>
          <w:sz w:val="28"/>
        </w:rPr>
      </w:pPr>
      <w:r w:rsidRPr="00C63FE4">
        <w:rPr>
          <w:rFonts w:asciiTheme="majorHAnsi" w:eastAsia="Cambria" w:hAnsiTheme="majorHAnsi" w:cs="Cambria"/>
          <w:b/>
          <w:sz w:val="28"/>
        </w:rPr>
        <w:lastRenderedPageBreak/>
        <w:t>PEDIDO DE PROVIDÊNCIA Nº 54</w:t>
      </w:r>
      <w:r w:rsidR="00D47AD2" w:rsidRPr="00C63FE4">
        <w:rPr>
          <w:rFonts w:asciiTheme="majorHAnsi" w:eastAsia="Cambria" w:hAnsiTheme="majorHAnsi" w:cs="Cambria"/>
          <w:b/>
          <w:sz w:val="28"/>
        </w:rPr>
        <w:t>/2021.</w:t>
      </w: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sz w:val="24"/>
        </w:rPr>
      </w:pP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sz w:val="24"/>
        </w:rPr>
      </w:pP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sz w:val="24"/>
        </w:rPr>
        <w:t xml:space="preserve">O Vereador que este subscreve </w:t>
      </w:r>
      <w:proofErr w:type="spellStart"/>
      <w:r w:rsidRPr="00C63FE4">
        <w:rPr>
          <w:rFonts w:asciiTheme="majorHAnsi" w:eastAsia="Cambria" w:hAnsiTheme="majorHAnsi" w:cs="Cambria"/>
          <w:sz w:val="24"/>
        </w:rPr>
        <w:t>fulcrado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no artigo 112 da Resolução nº 016/90 (Regimento Interno), </w:t>
      </w:r>
      <w:r w:rsidRPr="00C63FE4">
        <w:rPr>
          <w:rFonts w:asciiTheme="majorHAnsi" w:eastAsia="Cambria" w:hAnsiTheme="majorHAnsi" w:cs="Cambria"/>
          <w:b/>
          <w:sz w:val="24"/>
        </w:rPr>
        <w:t>REQUER</w:t>
      </w:r>
      <w:r w:rsidRPr="00C63FE4">
        <w:rPr>
          <w:rFonts w:asciiTheme="majorHAnsi" w:eastAsia="Cambria" w:hAnsiTheme="majorHAnsi" w:cs="Cambria"/>
          <w:sz w:val="24"/>
        </w:rPr>
        <w:t xml:space="preserve"> AO </w:t>
      </w:r>
      <w:proofErr w:type="spellStart"/>
      <w:r w:rsidRPr="00C63FE4">
        <w:rPr>
          <w:rFonts w:asciiTheme="majorHAnsi" w:eastAsia="Cambria" w:hAnsiTheme="majorHAnsi" w:cs="Cambria"/>
          <w:sz w:val="24"/>
        </w:rPr>
        <w:t>Exmº</w:t>
      </w:r>
      <w:proofErr w:type="spellEnd"/>
      <w:r w:rsidRPr="00C63FE4">
        <w:rPr>
          <w:rFonts w:asciiTheme="majorHAnsi" w:eastAsia="Cambria" w:hAnsiTheme="majorHAnsi" w:cs="Cambria"/>
          <w:sz w:val="24"/>
        </w:rPr>
        <w:t xml:space="preserve"> Senhor Prefeito Municipal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 xml:space="preserve"> </w:t>
      </w:r>
      <w:proofErr w:type="spellStart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,</w:t>
      </w:r>
      <w:r w:rsidRPr="00C63FE4">
        <w:rPr>
          <w:rFonts w:asciiTheme="majorHAnsi" w:eastAsia="Cambria" w:hAnsiTheme="majorHAnsi" w:cs="Cambria"/>
          <w:b/>
          <w:sz w:val="24"/>
        </w:rPr>
        <w:t xml:space="preserve"> </w:t>
      </w:r>
      <w:r w:rsidRPr="00C63FE4">
        <w:rPr>
          <w:rFonts w:asciiTheme="majorHAnsi" w:eastAsia="Cambria" w:hAnsiTheme="majorHAnsi" w:cs="Cambria"/>
          <w:sz w:val="24"/>
        </w:rPr>
        <w:t xml:space="preserve">após deliberação do Plenário, providências no que tange: </w:t>
      </w:r>
      <w:r w:rsidR="00C172EE" w:rsidRPr="00C63FE4">
        <w:rPr>
          <w:rFonts w:asciiTheme="majorHAnsi" w:eastAsia="Cambria" w:hAnsiTheme="majorHAnsi" w:cs="Cambria"/>
          <w:b/>
          <w:sz w:val="24"/>
        </w:rPr>
        <w:t>“</w:t>
      </w:r>
      <w:r w:rsidR="00C172EE" w:rsidRPr="00C63FE4">
        <w:rPr>
          <w:rFonts w:asciiTheme="majorHAnsi" w:eastAsia="Cambria" w:hAnsiTheme="majorHAnsi" w:cs="Cambria"/>
          <w:b/>
          <w:sz w:val="24"/>
        </w:rPr>
        <w:t xml:space="preserve">QUE SEJA FEITO DOIS </w:t>
      </w:r>
      <w:r w:rsidR="00C172EE" w:rsidRPr="00C63FE4">
        <w:rPr>
          <w:rFonts w:asciiTheme="majorHAnsi" w:eastAsia="Cambria" w:hAnsiTheme="majorHAnsi" w:cs="Cambria"/>
          <w:b/>
          <w:sz w:val="24"/>
        </w:rPr>
        <w:t>REDUTOR</w:t>
      </w:r>
      <w:r w:rsidR="00C172EE" w:rsidRPr="00C63FE4">
        <w:rPr>
          <w:rFonts w:asciiTheme="majorHAnsi" w:eastAsia="Cambria" w:hAnsiTheme="majorHAnsi" w:cs="Cambria"/>
          <w:b/>
          <w:sz w:val="24"/>
        </w:rPr>
        <w:t xml:space="preserve">ES </w:t>
      </w:r>
      <w:r w:rsidR="00C172EE" w:rsidRPr="00C63FE4">
        <w:rPr>
          <w:rFonts w:asciiTheme="majorHAnsi" w:eastAsia="Cambria" w:hAnsiTheme="majorHAnsi" w:cs="Cambria"/>
          <w:b/>
          <w:sz w:val="24"/>
        </w:rPr>
        <w:t xml:space="preserve">DE VELOCIDADE </w:t>
      </w:r>
      <w:r w:rsidR="00C172EE" w:rsidRPr="00C63FE4">
        <w:rPr>
          <w:rFonts w:asciiTheme="majorHAnsi" w:eastAsia="Cambria" w:hAnsiTheme="majorHAnsi" w:cs="Cambria"/>
          <w:b/>
          <w:sz w:val="24"/>
        </w:rPr>
        <w:t>“</w:t>
      </w:r>
      <w:r w:rsidR="00C172EE" w:rsidRPr="00C63FE4">
        <w:rPr>
          <w:rFonts w:asciiTheme="majorHAnsi" w:eastAsia="Cambria" w:hAnsiTheme="majorHAnsi" w:cs="Cambria"/>
          <w:b/>
          <w:sz w:val="24"/>
        </w:rPr>
        <w:t>QUEBRA-MOLAS</w:t>
      </w:r>
      <w:r w:rsidR="00C172EE" w:rsidRPr="00C63FE4">
        <w:rPr>
          <w:rFonts w:asciiTheme="majorHAnsi" w:eastAsia="Cambria" w:hAnsiTheme="majorHAnsi" w:cs="Cambria"/>
          <w:b/>
          <w:sz w:val="24"/>
        </w:rPr>
        <w:t xml:space="preserve">” </w:t>
      </w:r>
      <w:r w:rsidR="00C172EE" w:rsidRPr="00C63FE4">
        <w:rPr>
          <w:rFonts w:asciiTheme="majorHAnsi" w:eastAsia="Cambria" w:hAnsiTheme="majorHAnsi" w:cs="Cambria"/>
          <w:b/>
          <w:sz w:val="24"/>
        </w:rPr>
        <w:t xml:space="preserve">NA RUA </w:t>
      </w:r>
      <w:r w:rsidR="00C172EE" w:rsidRPr="00C63FE4">
        <w:rPr>
          <w:rFonts w:asciiTheme="majorHAnsi" w:eastAsia="Cambria" w:hAnsiTheme="majorHAnsi" w:cs="Cambria"/>
          <w:b/>
          <w:sz w:val="24"/>
        </w:rPr>
        <w:t xml:space="preserve">PRINCIPAL DA VILA NOVA DO BANANAL (EM FRENTE </w:t>
      </w:r>
      <w:proofErr w:type="gramStart"/>
      <w:r w:rsidR="00C172EE" w:rsidRPr="00C63FE4">
        <w:rPr>
          <w:rFonts w:asciiTheme="majorHAnsi" w:eastAsia="Cambria" w:hAnsiTheme="majorHAnsi" w:cs="Cambria"/>
          <w:b/>
          <w:sz w:val="24"/>
        </w:rPr>
        <w:t>A</w:t>
      </w:r>
      <w:proofErr w:type="gramEnd"/>
      <w:r w:rsidR="00C172EE" w:rsidRPr="00C63FE4">
        <w:rPr>
          <w:rFonts w:asciiTheme="majorHAnsi" w:eastAsia="Cambria" w:hAnsiTheme="majorHAnsi" w:cs="Cambria"/>
          <w:b/>
          <w:sz w:val="24"/>
        </w:rPr>
        <w:t xml:space="preserve"> LANCHONETE DA PAULINA, ANTES DA PONTE DA DONA NENÉM, </w:t>
      </w:r>
      <w:r w:rsidR="00C172EE" w:rsidRPr="00C63FE4">
        <w:rPr>
          <w:rFonts w:asciiTheme="majorHAnsi" w:eastAsia="Cambria" w:hAnsiTheme="majorHAnsi" w:cs="Cambria"/>
          <w:b/>
          <w:sz w:val="24"/>
        </w:rPr>
        <w:t>NESTE MUNICÍPIO BAIXO GUANDU/ES”.</w:t>
      </w:r>
    </w:p>
    <w:p w:rsidR="00D47AD2" w:rsidRPr="00C63FE4" w:rsidRDefault="00D47AD2" w:rsidP="00D47AD2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D47AD2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D47AD2" w:rsidRPr="00C63FE4" w:rsidRDefault="00D47AD2" w:rsidP="00D47AD2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D47AD2" w:rsidRPr="00C63FE4" w:rsidRDefault="00D47AD2" w:rsidP="00D47AD2">
      <w:pPr>
        <w:rPr>
          <w:rFonts w:asciiTheme="majorHAnsi" w:eastAsia="Cambria" w:hAnsiTheme="majorHAnsi" w:cs="Cambria"/>
          <w:b/>
          <w:sz w:val="24"/>
        </w:rPr>
      </w:pPr>
    </w:p>
    <w:p w:rsidR="00D41475" w:rsidRPr="00C63FE4" w:rsidRDefault="00D41475" w:rsidP="00D47AD2">
      <w:pPr>
        <w:rPr>
          <w:rFonts w:asciiTheme="majorHAnsi" w:eastAsia="Cambria" w:hAnsiTheme="majorHAnsi" w:cs="Cambria"/>
          <w:b/>
          <w:sz w:val="24"/>
        </w:rPr>
      </w:pPr>
    </w:p>
    <w:p w:rsidR="00D41475" w:rsidRPr="00C63FE4" w:rsidRDefault="00D41475" w:rsidP="00D47AD2">
      <w:pPr>
        <w:rPr>
          <w:rFonts w:asciiTheme="majorHAnsi" w:eastAsia="Cambria" w:hAnsiTheme="majorHAnsi" w:cs="Cambria"/>
          <w:b/>
          <w:sz w:val="24"/>
        </w:rPr>
      </w:pPr>
    </w:p>
    <w:p w:rsidR="00D41475" w:rsidRPr="00C63FE4" w:rsidRDefault="00D41475" w:rsidP="00D47AD2">
      <w:pPr>
        <w:rPr>
          <w:rFonts w:asciiTheme="majorHAnsi" w:eastAsia="Cambria" w:hAnsiTheme="majorHAnsi" w:cs="Cambria"/>
          <w:b/>
          <w:sz w:val="24"/>
        </w:rPr>
      </w:pP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b/>
          <w:sz w:val="24"/>
        </w:rPr>
      </w:pPr>
    </w:p>
    <w:p w:rsidR="00D47AD2" w:rsidRPr="00C63FE4" w:rsidRDefault="00D47AD2" w:rsidP="00D47AD2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C63FE4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D47AD2" w:rsidRPr="00C63FE4" w:rsidRDefault="00D47AD2" w:rsidP="00D47AD2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sz w:val="24"/>
        </w:rPr>
      </w:pPr>
    </w:p>
    <w:p w:rsidR="002C1498" w:rsidRPr="00C63FE4" w:rsidRDefault="00D47AD2" w:rsidP="002C1498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C63FE4">
        <w:rPr>
          <w:rFonts w:asciiTheme="majorHAnsi" w:eastAsia="Cambria" w:hAnsiTheme="majorHAnsi" w:cs="Cambria"/>
          <w:b/>
          <w:sz w:val="24"/>
        </w:rPr>
        <w:t xml:space="preserve">: </w:t>
      </w:r>
      <w:r w:rsidR="00DA23DC" w:rsidRPr="00C63FE4">
        <w:rPr>
          <w:rFonts w:asciiTheme="majorHAnsi" w:hAnsiTheme="majorHAnsi"/>
          <w:sz w:val="24"/>
          <w:szCs w:val="24"/>
        </w:rPr>
        <w:t>O presente pedido se faz necessário, pois nesse referido endereço o fluxo de automóveis e motocicletas é grande, e na maioria das vezes eles passam pela rua em alta velocidade. O objetivo da solicitação é atender ao pedido dos moradores do local, que acreditam que a medida irá evitar acidentes, além de proporcionar segurança para os pedestres, ciclistas e motoristas.</w:t>
      </w:r>
      <w:r w:rsidR="00DA23DC" w:rsidRPr="00C63FE4">
        <w:rPr>
          <w:rFonts w:asciiTheme="majorHAnsi" w:hAnsiTheme="majorHAnsi"/>
          <w:sz w:val="24"/>
          <w:szCs w:val="24"/>
        </w:rPr>
        <w:t xml:space="preserve"> </w:t>
      </w:r>
      <w:r w:rsidR="00DA23DC" w:rsidRPr="00C63FE4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227853" w:rsidRPr="00C63FE4" w:rsidRDefault="00227853" w:rsidP="002C1498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D47AD2" w:rsidRPr="00C63FE4" w:rsidRDefault="00D47AD2" w:rsidP="00D47AD2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D47AD2" w:rsidRPr="00C63FE4" w:rsidRDefault="00D47AD2" w:rsidP="00D47AD2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D47AD2" w:rsidRPr="00C63FE4" w:rsidRDefault="00D47AD2" w:rsidP="00D47AD2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D47AD2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D47AD2" w:rsidRPr="00C63FE4" w:rsidRDefault="00D47AD2" w:rsidP="00D47AD2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D47AD2" w:rsidRPr="00C63FE4" w:rsidRDefault="00D47AD2" w:rsidP="00D47A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D47AD2" w:rsidRPr="00C63FE4" w:rsidRDefault="00D47AD2" w:rsidP="00D47AD2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9F6B0D" w:rsidRPr="00C63FE4" w:rsidRDefault="009F6B0D" w:rsidP="00D47A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D47AD2" w:rsidRPr="00C63FE4" w:rsidRDefault="00D47AD2" w:rsidP="00D47AD2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D47AD2" w:rsidRPr="00C63FE4" w:rsidRDefault="00D47AD2" w:rsidP="007744E6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580DFE" w:rsidRPr="00C63FE4" w:rsidRDefault="00771968" w:rsidP="00580DFE">
      <w:pPr>
        <w:jc w:val="center"/>
        <w:rPr>
          <w:rFonts w:asciiTheme="majorHAnsi" w:eastAsia="Cambria" w:hAnsiTheme="majorHAnsi" w:cs="Cambria"/>
          <w:b/>
          <w:sz w:val="28"/>
        </w:rPr>
      </w:pPr>
      <w:r w:rsidRPr="00C63FE4">
        <w:rPr>
          <w:rFonts w:asciiTheme="majorHAnsi" w:eastAsia="Cambria" w:hAnsiTheme="majorHAnsi" w:cs="Cambria"/>
          <w:b/>
          <w:sz w:val="28"/>
        </w:rPr>
        <w:lastRenderedPageBreak/>
        <w:t>PEDIDO DE PROVIDÊNCIA Nº 55</w:t>
      </w:r>
      <w:r w:rsidR="00580DFE" w:rsidRPr="00C63FE4">
        <w:rPr>
          <w:rFonts w:asciiTheme="majorHAnsi" w:eastAsia="Cambria" w:hAnsiTheme="majorHAnsi" w:cs="Cambria"/>
          <w:b/>
          <w:sz w:val="28"/>
        </w:rPr>
        <w:t>/2021.</w:t>
      </w: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8"/>
        </w:rPr>
      </w:pP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>Autor: Vereador CLOVIS PASCOLAR</w:t>
      </w:r>
    </w:p>
    <w:p w:rsidR="00580DFE" w:rsidRPr="00C63FE4" w:rsidRDefault="00580DFE" w:rsidP="00580DFE">
      <w:pPr>
        <w:jc w:val="both"/>
        <w:rPr>
          <w:rFonts w:asciiTheme="majorHAnsi" w:eastAsia="Cambria" w:hAnsiTheme="majorHAnsi" w:cs="Cambria"/>
          <w:sz w:val="24"/>
        </w:rPr>
      </w:pPr>
    </w:p>
    <w:p w:rsidR="00580DFE" w:rsidRPr="00C63FE4" w:rsidRDefault="00580DFE" w:rsidP="00580DFE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580DFE" w:rsidRPr="00C63FE4" w:rsidRDefault="00580DFE" w:rsidP="00580DFE">
      <w:pPr>
        <w:jc w:val="both"/>
        <w:rPr>
          <w:rFonts w:asciiTheme="majorHAnsi" w:eastAsia="Cambria" w:hAnsiTheme="majorHAnsi" w:cs="Cambria"/>
          <w:sz w:val="24"/>
        </w:rPr>
      </w:pPr>
    </w:p>
    <w:p w:rsidR="00580DFE" w:rsidRPr="00C63FE4" w:rsidRDefault="001F7613" w:rsidP="00C63FE4">
      <w:pPr>
        <w:jc w:val="both"/>
        <w:rPr>
          <w:rFonts w:asciiTheme="majorHAnsi" w:eastAsia="Cambria" w:hAnsiTheme="majorHAnsi"/>
          <w:sz w:val="24"/>
          <w:szCs w:val="24"/>
        </w:rPr>
      </w:pPr>
      <w:r w:rsidRPr="00C63FE4">
        <w:rPr>
          <w:rFonts w:asciiTheme="majorHAnsi" w:eastAsia="Cambria" w:hAnsiTheme="majorHAnsi"/>
          <w:sz w:val="24"/>
          <w:szCs w:val="24"/>
        </w:rPr>
        <w:t xml:space="preserve">O Vereador que este subscreve </w:t>
      </w:r>
      <w:proofErr w:type="spellStart"/>
      <w:r w:rsidRPr="00C63FE4">
        <w:rPr>
          <w:rFonts w:asciiTheme="majorHAnsi" w:eastAsia="Cambria" w:hAnsiTheme="majorHAnsi"/>
          <w:sz w:val="24"/>
          <w:szCs w:val="24"/>
        </w:rPr>
        <w:t>fulcrado</w:t>
      </w:r>
      <w:proofErr w:type="spellEnd"/>
      <w:r w:rsidRPr="00C63FE4">
        <w:rPr>
          <w:rFonts w:asciiTheme="majorHAnsi" w:eastAsia="Cambria" w:hAnsiTheme="majorHAnsi"/>
          <w:sz w:val="24"/>
          <w:szCs w:val="24"/>
        </w:rPr>
        <w:t xml:space="preserve"> no artigo 112 da Resolução nº 016/90 (Regimento Interno), </w:t>
      </w:r>
      <w:r w:rsidRPr="00C63FE4">
        <w:rPr>
          <w:rFonts w:asciiTheme="majorHAnsi" w:eastAsia="Cambria" w:hAnsiTheme="majorHAnsi"/>
          <w:b/>
          <w:sz w:val="24"/>
          <w:szCs w:val="24"/>
        </w:rPr>
        <w:t>REQUER</w:t>
      </w:r>
      <w:r w:rsidRPr="00C63FE4">
        <w:rPr>
          <w:rFonts w:asciiTheme="majorHAnsi" w:eastAsia="Cambria" w:hAnsiTheme="majorHAnsi"/>
          <w:sz w:val="24"/>
          <w:szCs w:val="24"/>
        </w:rPr>
        <w:t xml:space="preserve"> AO </w:t>
      </w:r>
      <w:proofErr w:type="spellStart"/>
      <w:r w:rsidRPr="00C63FE4">
        <w:rPr>
          <w:rFonts w:asciiTheme="majorHAnsi" w:eastAsia="Cambria" w:hAnsiTheme="majorHAnsi"/>
          <w:sz w:val="24"/>
          <w:szCs w:val="24"/>
        </w:rPr>
        <w:t>Exmº</w:t>
      </w:r>
      <w:proofErr w:type="spellEnd"/>
      <w:r w:rsidRPr="00C63FE4">
        <w:rPr>
          <w:rFonts w:asciiTheme="majorHAnsi" w:eastAsia="Cambria" w:hAnsiTheme="majorHAnsi"/>
          <w:sz w:val="24"/>
          <w:szCs w:val="24"/>
        </w:rPr>
        <w:t xml:space="preserve"> Senhor Prefeito Municipal </w:t>
      </w:r>
      <w:proofErr w:type="spellStart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>Lastênio</w:t>
      </w:r>
      <w:proofErr w:type="spellEnd"/>
      <w:r w:rsidRPr="00C63FE4">
        <w:rPr>
          <w:rStyle w:val="nfase"/>
          <w:rFonts w:asciiTheme="majorHAnsi" w:hAnsiTheme="majorHAnsi" w:cs="Arial"/>
          <w:b/>
          <w:bCs/>
          <w:i w:val="0"/>
          <w:iCs w:val="0"/>
          <w:sz w:val="24"/>
          <w:szCs w:val="24"/>
          <w:shd w:val="clear" w:color="auto" w:fill="FFFFFF"/>
        </w:rPr>
        <w:t xml:space="preserve"> Luiz Cardoso</w:t>
      </w:r>
      <w:r w:rsidRPr="00C63FE4">
        <w:rPr>
          <w:rFonts w:asciiTheme="majorHAnsi" w:eastAsia="Cambria" w:hAnsiTheme="majorHAnsi"/>
          <w:sz w:val="24"/>
          <w:szCs w:val="24"/>
        </w:rPr>
        <w:t>, após deliberação do Plená</w:t>
      </w:r>
      <w:r w:rsidRPr="00C63FE4">
        <w:rPr>
          <w:rFonts w:asciiTheme="majorHAnsi" w:eastAsia="Cambria" w:hAnsiTheme="majorHAnsi"/>
          <w:sz w:val="24"/>
          <w:szCs w:val="24"/>
        </w:rPr>
        <w:t>rio, providências no que tange:</w:t>
      </w:r>
      <w:r w:rsidR="002043DB">
        <w:rPr>
          <w:rFonts w:asciiTheme="majorHAnsi" w:eastAsia="Cambria" w:hAnsiTheme="majorHAnsi"/>
          <w:sz w:val="24"/>
          <w:szCs w:val="24"/>
        </w:rPr>
        <w:t xml:space="preserve"> </w:t>
      </w:r>
      <w:r w:rsidR="003466D5">
        <w:rPr>
          <w:rFonts w:asciiTheme="majorHAnsi" w:eastAsia="Cambria" w:hAnsiTheme="majorHAnsi"/>
          <w:b/>
          <w:sz w:val="24"/>
          <w:szCs w:val="24"/>
        </w:rPr>
        <w:t>“D</w:t>
      </w:r>
      <w:r w:rsidR="003466D5">
        <w:rPr>
          <w:rFonts w:asciiTheme="majorHAnsi" w:eastAsia="Cambria" w:hAnsiTheme="majorHAnsi"/>
          <w:b/>
          <w:sz w:val="24"/>
          <w:szCs w:val="24"/>
        </w:rPr>
        <w:t>EVIDO AO AUMENTO REPENTINO DE CASOS DE “</w:t>
      </w:r>
      <w:r w:rsidR="003466D5" w:rsidRPr="00C63FE4">
        <w:rPr>
          <w:rFonts w:asciiTheme="majorHAnsi" w:hAnsiTheme="majorHAnsi"/>
          <w:b/>
          <w:sz w:val="24"/>
          <w:szCs w:val="24"/>
        </w:rPr>
        <w:t>CHIKUNGUNYA</w:t>
      </w:r>
      <w:r w:rsidR="003466D5">
        <w:rPr>
          <w:rFonts w:asciiTheme="majorHAnsi" w:eastAsia="Cambria" w:hAnsiTheme="majorHAnsi"/>
          <w:b/>
          <w:sz w:val="24"/>
          <w:szCs w:val="24"/>
        </w:rPr>
        <w:t>”</w:t>
      </w:r>
      <w:r w:rsidR="003466D5">
        <w:rPr>
          <w:rFonts w:asciiTheme="majorHAnsi" w:eastAsia="Cambria" w:hAnsiTheme="majorHAnsi"/>
          <w:b/>
          <w:sz w:val="24"/>
          <w:szCs w:val="24"/>
        </w:rPr>
        <w:t xml:space="preserve">, </w:t>
      </w:r>
      <w:r w:rsidR="002B1059">
        <w:rPr>
          <w:rFonts w:asciiTheme="majorHAnsi" w:hAnsiTheme="majorHAnsi"/>
          <w:b/>
          <w:sz w:val="24"/>
          <w:szCs w:val="24"/>
        </w:rPr>
        <w:t>QUE S</w:t>
      </w:r>
      <w:r w:rsidR="008F4895" w:rsidRPr="00C63FE4">
        <w:rPr>
          <w:rFonts w:asciiTheme="majorHAnsi" w:hAnsiTheme="majorHAnsi"/>
          <w:b/>
          <w:sz w:val="24"/>
          <w:szCs w:val="24"/>
        </w:rPr>
        <w:t>EJA</w:t>
      </w:r>
      <w:r w:rsidR="002B1059">
        <w:rPr>
          <w:rFonts w:asciiTheme="majorHAnsi" w:hAnsiTheme="majorHAnsi"/>
          <w:b/>
          <w:sz w:val="24"/>
          <w:szCs w:val="24"/>
        </w:rPr>
        <w:t xml:space="preserve"> </w:t>
      </w:r>
      <w:r w:rsidR="008F4895" w:rsidRPr="00C63FE4">
        <w:rPr>
          <w:rFonts w:asciiTheme="majorHAnsi" w:hAnsiTheme="majorHAnsi"/>
          <w:b/>
          <w:sz w:val="24"/>
          <w:szCs w:val="24"/>
        </w:rPr>
        <w:t>REALIZADO PELA VI</w:t>
      </w:r>
      <w:r w:rsidR="002043DB">
        <w:rPr>
          <w:rFonts w:asciiTheme="majorHAnsi" w:hAnsiTheme="majorHAnsi"/>
          <w:b/>
          <w:sz w:val="24"/>
          <w:szCs w:val="24"/>
        </w:rPr>
        <w:t xml:space="preserve">GILÂNCIA SANITÁRIA DO MUNICÍPIO, </w:t>
      </w:r>
      <w:r w:rsidR="008F4895" w:rsidRPr="00C63FE4">
        <w:rPr>
          <w:rFonts w:asciiTheme="majorHAnsi" w:hAnsiTheme="majorHAnsi"/>
          <w:b/>
          <w:sz w:val="24"/>
          <w:szCs w:val="24"/>
        </w:rPr>
        <w:t>O COMBATE AO MOSQUITO A</w:t>
      </w:r>
      <w:r w:rsidRPr="00C63FE4">
        <w:rPr>
          <w:rFonts w:asciiTheme="majorHAnsi" w:hAnsiTheme="majorHAnsi"/>
          <w:b/>
          <w:sz w:val="24"/>
          <w:szCs w:val="24"/>
        </w:rPr>
        <w:t>EDES AEGYPTI (MOSQUITO DA DENGUE, CHIKUNGUNYA E ZIKA</w:t>
      </w:r>
      <w:r w:rsidR="008F4895" w:rsidRPr="00C63FE4">
        <w:rPr>
          <w:rFonts w:asciiTheme="majorHAnsi" w:hAnsiTheme="majorHAnsi"/>
          <w:b/>
          <w:sz w:val="24"/>
          <w:szCs w:val="24"/>
        </w:rPr>
        <w:t>) QUE EM VIRTUDE DA PANDEMIA (COVID-19), O S</w:t>
      </w:r>
      <w:r w:rsidR="00C968F0">
        <w:rPr>
          <w:rFonts w:asciiTheme="majorHAnsi" w:hAnsiTheme="majorHAnsi"/>
          <w:b/>
          <w:sz w:val="24"/>
          <w:szCs w:val="24"/>
        </w:rPr>
        <w:t xml:space="preserve">ERVIÇO DEIXOU DE SER PRIORIDADE. </w:t>
      </w:r>
      <w:r w:rsidR="008F4895" w:rsidRPr="00C63FE4">
        <w:rPr>
          <w:rFonts w:asciiTheme="majorHAnsi" w:hAnsiTheme="majorHAnsi"/>
          <w:b/>
          <w:sz w:val="24"/>
          <w:szCs w:val="24"/>
        </w:rPr>
        <w:t>QUE SEJA REALIZADO A DEDETIZAÇÃO NAS BOCAS DE LOBO, TERRENOS ABANDONADOS, LIXO ABANDONADO E QUE A EQUIPE</w:t>
      </w:r>
      <w:r w:rsidR="002043DB">
        <w:rPr>
          <w:rFonts w:asciiTheme="majorHAnsi" w:hAnsiTheme="majorHAnsi"/>
          <w:b/>
          <w:sz w:val="24"/>
          <w:szCs w:val="24"/>
        </w:rPr>
        <w:t xml:space="preserve"> DA VIGILÂNCIA EM SAÚDE, </w:t>
      </w:r>
      <w:r w:rsidR="008F4895" w:rsidRPr="00C63FE4">
        <w:rPr>
          <w:rFonts w:asciiTheme="majorHAnsi" w:hAnsiTheme="majorHAnsi"/>
          <w:b/>
          <w:sz w:val="24"/>
          <w:szCs w:val="24"/>
        </w:rPr>
        <w:t xml:space="preserve">FAÇA TAMBÉM UMA VISTORIA/FISCALIZAÇÃO </w:t>
      </w:r>
      <w:r w:rsidR="00505B1A" w:rsidRPr="00C63FE4">
        <w:rPr>
          <w:rFonts w:asciiTheme="majorHAnsi" w:hAnsiTheme="majorHAnsi"/>
          <w:b/>
          <w:sz w:val="24"/>
          <w:szCs w:val="24"/>
        </w:rPr>
        <w:t xml:space="preserve">NAS RESIDÊNCIAS DA NOSSA CIDADE, </w:t>
      </w:r>
      <w:r w:rsidR="008F4895" w:rsidRPr="00C63FE4">
        <w:rPr>
          <w:rFonts w:asciiTheme="majorHAnsi" w:hAnsiTheme="majorHAnsi"/>
          <w:b/>
          <w:sz w:val="24"/>
          <w:szCs w:val="24"/>
        </w:rPr>
        <w:t>SEGUINDO TODOS OS PROTOCOL</w:t>
      </w:r>
      <w:r w:rsidR="007A2C3C" w:rsidRPr="00C63FE4">
        <w:rPr>
          <w:rFonts w:asciiTheme="majorHAnsi" w:hAnsiTheme="majorHAnsi"/>
          <w:b/>
          <w:sz w:val="24"/>
          <w:szCs w:val="24"/>
        </w:rPr>
        <w:t xml:space="preserve">OS DE SEGURANÇA. SOLICITA AINDA </w:t>
      </w:r>
      <w:r w:rsidR="008F4895" w:rsidRPr="00C63FE4">
        <w:rPr>
          <w:rFonts w:asciiTheme="majorHAnsi" w:hAnsiTheme="majorHAnsi"/>
          <w:b/>
          <w:sz w:val="24"/>
          <w:szCs w:val="24"/>
        </w:rPr>
        <w:t>QUE SEJA DISTRIBUÍDO PARA OS MUNÍCIPE</w:t>
      </w:r>
      <w:r w:rsidR="007A2C3C" w:rsidRPr="00C63FE4">
        <w:rPr>
          <w:rFonts w:asciiTheme="majorHAnsi" w:hAnsiTheme="majorHAnsi"/>
          <w:b/>
          <w:sz w:val="24"/>
          <w:szCs w:val="24"/>
        </w:rPr>
        <w:t xml:space="preserve">S, </w:t>
      </w:r>
      <w:r w:rsidR="008F4895" w:rsidRPr="00C63FE4">
        <w:rPr>
          <w:rFonts w:asciiTheme="majorHAnsi" w:hAnsiTheme="majorHAnsi"/>
          <w:b/>
          <w:sz w:val="24"/>
          <w:szCs w:val="24"/>
        </w:rPr>
        <w:t>UM INFORMATIVO DO PROGRAMADA DE P</w:t>
      </w:r>
      <w:r w:rsidR="007A2C3C" w:rsidRPr="00C63FE4">
        <w:rPr>
          <w:rFonts w:asciiTheme="majorHAnsi" w:hAnsiTheme="majorHAnsi"/>
          <w:b/>
          <w:sz w:val="24"/>
          <w:szCs w:val="24"/>
        </w:rPr>
        <w:t xml:space="preserve">ROTEÇÃO AO COMBATE AO "MOSQUITO AEDES AEGYPTI", </w:t>
      </w:r>
      <w:r w:rsidR="008F4895" w:rsidRPr="00C63FE4">
        <w:rPr>
          <w:rFonts w:asciiTheme="majorHAnsi" w:hAnsiTheme="majorHAnsi"/>
          <w:b/>
          <w:sz w:val="24"/>
          <w:szCs w:val="24"/>
        </w:rPr>
        <w:t>REFORÇANDO OS CUIDADOS DE QUE CADA CIDADÃO DEVE TOMAR PARA EVITAR A PROLIFER</w:t>
      </w:r>
      <w:r w:rsidRPr="00C63FE4">
        <w:rPr>
          <w:rFonts w:asciiTheme="majorHAnsi" w:hAnsiTheme="majorHAnsi"/>
          <w:b/>
          <w:sz w:val="24"/>
          <w:szCs w:val="24"/>
        </w:rPr>
        <w:t>AÇÃO E A INFESTAÇÃO DO MOSQUITO</w:t>
      </w:r>
      <w:r w:rsidR="00580DFE" w:rsidRPr="00C63FE4">
        <w:rPr>
          <w:rFonts w:asciiTheme="majorHAnsi" w:eastAsia="Cambria" w:hAnsiTheme="majorHAnsi"/>
          <w:b/>
          <w:sz w:val="24"/>
          <w:szCs w:val="24"/>
        </w:rPr>
        <w:t>,</w:t>
      </w:r>
      <w:r w:rsidRPr="00C63FE4">
        <w:rPr>
          <w:rFonts w:asciiTheme="majorHAnsi" w:eastAsia="Cambria" w:hAnsiTheme="majorHAnsi"/>
          <w:b/>
          <w:sz w:val="24"/>
          <w:szCs w:val="24"/>
        </w:rPr>
        <w:t xml:space="preserve"> </w:t>
      </w:r>
      <w:r w:rsidR="00580DFE" w:rsidRPr="00C63FE4">
        <w:rPr>
          <w:rFonts w:asciiTheme="majorHAnsi" w:eastAsia="Cambria" w:hAnsiTheme="majorHAnsi"/>
          <w:b/>
          <w:sz w:val="24"/>
          <w:szCs w:val="24"/>
        </w:rPr>
        <w:t>NESTE MUNICÍPIO BAIXO GUANDU/ES”.</w:t>
      </w:r>
    </w:p>
    <w:p w:rsidR="00580DFE" w:rsidRPr="00C63FE4" w:rsidRDefault="00580DFE" w:rsidP="00580DF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580DFE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- ES, Plenário 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</w:rPr>
      </w:pP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p w:rsidR="00580DFE" w:rsidRPr="00C63FE4" w:rsidRDefault="00580DFE" w:rsidP="00580DFE">
      <w:pPr>
        <w:ind w:left="720"/>
        <w:jc w:val="center"/>
        <w:rPr>
          <w:rFonts w:asciiTheme="majorHAnsi" w:eastAsia="Cambria" w:hAnsiTheme="majorHAnsi" w:cs="Cambria"/>
          <w:b/>
          <w:sz w:val="28"/>
          <w:u w:val="single"/>
        </w:rPr>
      </w:pPr>
      <w:r w:rsidRPr="00C63FE4">
        <w:rPr>
          <w:rFonts w:asciiTheme="majorHAnsi" w:eastAsia="Cambria" w:hAnsiTheme="majorHAnsi" w:cs="Cambria"/>
          <w:b/>
          <w:sz w:val="28"/>
          <w:u w:val="single"/>
        </w:rPr>
        <w:lastRenderedPageBreak/>
        <w:t>JUSTIFICATIVA</w:t>
      </w:r>
    </w:p>
    <w:p w:rsidR="00580DFE" w:rsidRPr="00C63FE4" w:rsidRDefault="00580DFE" w:rsidP="00580DFE">
      <w:pPr>
        <w:ind w:left="720"/>
        <w:jc w:val="center"/>
        <w:rPr>
          <w:rFonts w:asciiTheme="majorHAnsi" w:eastAsia="Cambria" w:hAnsiTheme="majorHAnsi" w:cs="Cambria"/>
          <w:b/>
          <w:sz w:val="24"/>
          <w:u w:val="single"/>
        </w:rPr>
      </w:pPr>
    </w:p>
    <w:p w:rsidR="00580DFE" w:rsidRPr="00C63FE4" w:rsidRDefault="00580DFE" w:rsidP="00580DFE">
      <w:pPr>
        <w:jc w:val="both"/>
        <w:rPr>
          <w:rFonts w:asciiTheme="majorHAnsi" w:eastAsia="Cambria" w:hAnsiTheme="majorHAnsi" w:cs="Cambria"/>
          <w:b/>
          <w:sz w:val="24"/>
        </w:rPr>
      </w:pPr>
      <w:proofErr w:type="spellStart"/>
      <w:r w:rsidRPr="00C63FE4">
        <w:rPr>
          <w:rFonts w:asciiTheme="majorHAnsi" w:eastAsia="Cambria" w:hAnsiTheme="majorHAnsi" w:cs="Cambria"/>
          <w:b/>
          <w:sz w:val="24"/>
        </w:rPr>
        <w:t>Exmºs</w:t>
      </w:r>
      <w:proofErr w:type="spellEnd"/>
      <w:r w:rsidRPr="00C63FE4">
        <w:rPr>
          <w:rFonts w:asciiTheme="majorHAnsi" w:eastAsia="Cambria" w:hAnsiTheme="majorHAnsi" w:cs="Cambria"/>
          <w:b/>
          <w:sz w:val="24"/>
        </w:rPr>
        <w:t xml:space="preserve"> Senhores Membros da Mesa Diretora da Câmara Municipal de Baixo Guandu/ES.</w:t>
      </w:r>
    </w:p>
    <w:p w:rsidR="00580DFE" w:rsidRPr="00C63FE4" w:rsidRDefault="00580DFE" w:rsidP="00580DFE">
      <w:pPr>
        <w:jc w:val="both"/>
        <w:rPr>
          <w:rFonts w:asciiTheme="majorHAnsi" w:eastAsia="Cambria" w:hAnsiTheme="majorHAnsi" w:cs="Cambria"/>
          <w:sz w:val="24"/>
        </w:rPr>
      </w:pPr>
    </w:p>
    <w:p w:rsidR="00580DFE" w:rsidRPr="00C63FE4" w:rsidRDefault="00580DFE" w:rsidP="00580DFE">
      <w:pPr>
        <w:ind w:left="720"/>
        <w:jc w:val="both"/>
        <w:rPr>
          <w:rFonts w:asciiTheme="majorHAnsi" w:hAnsiTheme="majorHAnsi" w:cs="Arial"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u w:val="single"/>
        </w:rPr>
        <w:t>OBJETIVO</w:t>
      </w:r>
      <w:r w:rsidRPr="00C63FE4">
        <w:rPr>
          <w:rFonts w:asciiTheme="majorHAnsi" w:eastAsia="Cambria" w:hAnsiTheme="majorHAnsi" w:cs="Cambria"/>
          <w:b/>
          <w:sz w:val="24"/>
        </w:rPr>
        <w:t xml:space="preserve">: </w:t>
      </w:r>
      <w:r w:rsidRPr="00C63FE4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O </w:t>
      </w:r>
      <w:r w:rsidR="0067229F" w:rsidRPr="0067229F">
        <w:rPr>
          <w:rFonts w:asciiTheme="majorHAnsi" w:hAnsiTheme="majorHAnsi" w:cs="Arial"/>
          <w:sz w:val="24"/>
          <w:szCs w:val="24"/>
          <w:shd w:val="clear" w:color="auto" w:fill="FFFFFF"/>
        </w:rPr>
        <w:t>presente pedido se faz necessário, em virtude do aumento repentino de ca</w:t>
      </w:r>
      <w:r w:rsidR="0067229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sos de </w:t>
      </w:r>
      <w:proofErr w:type="spellStart"/>
      <w:r w:rsidR="0067229F">
        <w:rPr>
          <w:rFonts w:asciiTheme="majorHAnsi" w:hAnsiTheme="majorHAnsi" w:cs="Arial"/>
          <w:sz w:val="24"/>
          <w:szCs w:val="24"/>
          <w:shd w:val="clear" w:color="auto" w:fill="FFFFFF"/>
        </w:rPr>
        <w:t>Chikungunya</w:t>
      </w:r>
      <w:proofErr w:type="spellEnd"/>
      <w:r w:rsidR="0067229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no município. O </w:t>
      </w:r>
      <w:r w:rsidR="0067229F">
        <w:rPr>
          <w:rFonts w:asciiTheme="majorHAnsi" w:hAnsiTheme="majorHAnsi"/>
          <w:sz w:val="24"/>
          <w:szCs w:val="24"/>
        </w:rPr>
        <w:t>combate ao mosquito Aedes A</w:t>
      </w:r>
      <w:r w:rsidR="0067229F" w:rsidRPr="0067229F">
        <w:rPr>
          <w:rFonts w:asciiTheme="majorHAnsi" w:hAnsiTheme="majorHAnsi"/>
          <w:sz w:val="24"/>
          <w:szCs w:val="24"/>
        </w:rPr>
        <w:t>egypt</w:t>
      </w:r>
      <w:r w:rsidR="0067229F">
        <w:rPr>
          <w:rFonts w:asciiTheme="majorHAnsi" w:hAnsiTheme="majorHAnsi"/>
          <w:sz w:val="24"/>
          <w:szCs w:val="24"/>
        </w:rPr>
        <w:t xml:space="preserve">i (mosquito da Dengue, </w:t>
      </w:r>
      <w:proofErr w:type="spellStart"/>
      <w:r w:rsidR="0067229F">
        <w:rPr>
          <w:rFonts w:asciiTheme="majorHAnsi" w:hAnsiTheme="majorHAnsi"/>
          <w:sz w:val="24"/>
          <w:szCs w:val="24"/>
        </w:rPr>
        <w:t>Chikungunya</w:t>
      </w:r>
      <w:proofErr w:type="spellEnd"/>
      <w:r w:rsidR="0067229F">
        <w:rPr>
          <w:rFonts w:asciiTheme="majorHAnsi" w:hAnsiTheme="majorHAnsi"/>
          <w:sz w:val="24"/>
          <w:szCs w:val="24"/>
        </w:rPr>
        <w:t xml:space="preserve"> e </w:t>
      </w:r>
      <w:proofErr w:type="spellStart"/>
      <w:r w:rsidR="0067229F">
        <w:rPr>
          <w:rFonts w:asciiTheme="majorHAnsi" w:hAnsiTheme="majorHAnsi"/>
          <w:sz w:val="24"/>
          <w:szCs w:val="24"/>
        </w:rPr>
        <w:t>Z</w:t>
      </w:r>
      <w:r w:rsidR="0067229F" w:rsidRPr="0067229F">
        <w:rPr>
          <w:rFonts w:asciiTheme="majorHAnsi" w:hAnsiTheme="majorHAnsi"/>
          <w:sz w:val="24"/>
          <w:szCs w:val="24"/>
        </w:rPr>
        <w:t>ika</w:t>
      </w:r>
      <w:proofErr w:type="spellEnd"/>
      <w:r w:rsidR="0067229F" w:rsidRPr="0067229F">
        <w:rPr>
          <w:rFonts w:asciiTheme="majorHAnsi" w:hAnsiTheme="majorHAnsi"/>
          <w:sz w:val="24"/>
          <w:szCs w:val="24"/>
        </w:rPr>
        <w:t xml:space="preserve">) que em virtude da pandemia </w:t>
      </w:r>
      <w:r w:rsidR="0067229F" w:rsidRPr="00EA6146">
        <w:rPr>
          <w:rFonts w:asciiTheme="majorHAnsi" w:hAnsiTheme="majorHAnsi"/>
          <w:sz w:val="24"/>
          <w:szCs w:val="24"/>
        </w:rPr>
        <w:t>(covid-19), o s</w:t>
      </w:r>
      <w:r w:rsidR="00EA6146">
        <w:rPr>
          <w:rFonts w:asciiTheme="majorHAnsi" w:hAnsiTheme="majorHAnsi"/>
          <w:sz w:val="24"/>
          <w:szCs w:val="24"/>
        </w:rPr>
        <w:t xml:space="preserve">erviço deixou de ser prioridade. A </w:t>
      </w:r>
      <w:r w:rsidR="00EA6146">
        <w:rPr>
          <w:rFonts w:asciiTheme="majorHAnsi" w:hAnsiTheme="majorHAnsi" w:cs="Helvetica"/>
          <w:sz w:val="24"/>
          <w:szCs w:val="24"/>
          <w:shd w:val="clear" w:color="auto" w:fill="FFFFFF"/>
        </w:rPr>
        <w:t xml:space="preserve">melhor prevenção </w:t>
      </w:r>
      <w:r w:rsidR="00EA6146" w:rsidRPr="00EA6146">
        <w:rPr>
          <w:rFonts w:asciiTheme="majorHAnsi" w:hAnsiTheme="majorHAnsi" w:cs="Helvetica"/>
          <w:sz w:val="24"/>
          <w:szCs w:val="24"/>
          <w:shd w:val="clear" w:color="auto" w:fill="FFFFFF"/>
        </w:rPr>
        <w:t>e mais efi</w:t>
      </w:r>
      <w:r w:rsidR="00EA6146">
        <w:rPr>
          <w:rFonts w:asciiTheme="majorHAnsi" w:hAnsiTheme="majorHAnsi" w:cs="Helvetica"/>
          <w:sz w:val="24"/>
          <w:szCs w:val="24"/>
          <w:shd w:val="clear" w:color="auto" w:fill="FFFFFF"/>
        </w:rPr>
        <w:t xml:space="preserve">caz, é evitar a proliferação do mosquito </w:t>
      </w:r>
      <w:r w:rsidR="00EA6146" w:rsidRPr="00EA6146">
        <w:rPr>
          <w:rFonts w:asciiTheme="majorHAnsi" w:hAnsiTheme="majorHAnsi" w:cs="Helvetica"/>
          <w:sz w:val="24"/>
          <w:szCs w:val="24"/>
          <w:shd w:val="clear" w:color="auto" w:fill="FFFFFF"/>
        </w:rPr>
        <w:t>Aedes Aegypti</w:t>
      </w:r>
      <w:r w:rsidR="00EA6146">
        <w:rPr>
          <w:rFonts w:asciiTheme="majorHAnsi" w:hAnsiTheme="majorHAnsi" w:cs="Helvetica"/>
          <w:sz w:val="24"/>
          <w:szCs w:val="24"/>
          <w:shd w:val="clear" w:color="auto" w:fill="FFFFFF"/>
        </w:rPr>
        <w:t xml:space="preserve">. </w:t>
      </w:r>
      <w:r w:rsidRPr="00C63FE4">
        <w:rPr>
          <w:rFonts w:asciiTheme="majorHAnsi" w:hAnsiTheme="majorHAnsi" w:cs="Arial"/>
          <w:sz w:val="24"/>
          <w:szCs w:val="24"/>
        </w:rPr>
        <w:t>No aguardo por esse pedido, reitero votos de estima e elevada consideração.</w:t>
      </w:r>
    </w:p>
    <w:p w:rsidR="00580DFE" w:rsidRPr="00C63FE4" w:rsidRDefault="00580DFE" w:rsidP="00580DFE">
      <w:pPr>
        <w:ind w:left="720"/>
        <w:jc w:val="both"/>
        <w:rPr>
          <w:rFonts w:asciiTheme="majorHAnsi" w:hAnsiTheme="majorHAnsi" w:cs="Arial"/>
          <w:sz w:val="24"/>
          <w:szCs w:val="24"/>
          <w:shd w:val="clear" w:color="auto" w:fill="FFFFFF"/>
        </w:rPr>
      </w:pPr>
    </w:p>
    <w:p w:rsidR="00580DFE" w:rsidRPr="00C63FE4" w:rsidRDefault="00580DFE" w:rsidP="00580DFE">
      <w:pPr>
        <w:jc w:val="both"/>
        <w:rPr>
          <w:rFonts w:asciiTheme="majorHAnsi" w:eastAsia="Cambria" w:hAnsiTheme="majorHAnsi" w:cs="Cambria"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            Esclarece ainda, que tal procedimento é de competência do Município.</w:t>
      </w:r>
    </w:p>
    <w:p w:rsidR="00580DFE" w:rsidRPr="00C63FE4" w:rsidRDefault="00580DFE" w:rsidP="00580DFE">
      <w:pPr>
        <w:ind w:left="720"/>
        <w:jc w:val="both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sz w:val="24"/>
          <w:szCs w:val="24"/>
        </w:rPr>
        <w:t xml:space="preserve">Faço ao acima alinhado, espero contar com o apoio do Poder Legislativo na aprovação deste Pedido de Providência e do Poder Executivo em sua execução, por ser medida de inteira </w:t>
      </w:r>
      <w:r w:rsidRPr="00C63FE4">
        <w:rPr>
          <w:rFonts w:asciiTheme="majorHAnsi" w:eastAsia="Cambria" w:hAnsiTheme="majorHAnsi" w:cs="Cambria"/>
          <w:b/>
          <w:sz w:val="24"/>
          <w:szCs w:val="24"/>
        </w:rPr>
        <w:t>JUSTIÇA.</w:t>
      </w:r>
    </w:p>
    <w:p w:rsidR="00580DFE" w:rsidRPr="00C63FE4" w:rsidRDefault="00580DFE" w:rsidP="00580DFE">
      <w:pPr>
        <w:ind w:left="720"/>
        <w:jc w:val="both"/>
        <w:rPr>
          <w:rFonts w:asciiTheme="majorHAnsi" w:eastAsia="Cambria" w:hAnsiTheme="majorHAnsi" w:cs="Cambria"/>
          <w:b/>
          <w:sz w:val="24"/>
        </w:rPr>
      </w:pPr>
    </w:p>
    <w:p w:rsidR="00771968" w:rsidRPr="00C63FE4" w:rsidRDefault="00580DFE" w:rsidP="00771968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  <w:r w:rsidRPr="00C63FE4">
        <w:rPr>
          <w:rFonts w:asciiTheme="majorHAnsi" w:eastAsia="Cambria" w:hAnsiTheme="majorHAnsi" w:cs="Cambria"/>
          <w:b/>
          <w:sz w:val="24"/>
        </w:rPr>
        <w:t xml:space="preserve">Câmara Municipal de Baixo Guandu – ES, Plenário Monsenhor Alonso </w:t>
      </w:r>
      <w:r w:rsidR="00771968" w:rsidRPr="00C63FE4">
        <w:rPr>
          <w:rFonts w:asciiTheme="majorHAnsi" w:eastAsia="Cambria" w:hAnsiTheme="majorHAnsi" w:cs="Cambria"/>
          <w:b/>
          <w:sz w:val="24"/>
        </w:rPr>
        <w:t>Leite, aos quatorzes dias do mês de maio de 2021.</w:t>
      </w:r>
    </w:p>
    <w:p w:rsidR="00580DFE" w:rsidRPr="00C63FE4" w:rsidRDefault="00580DFE" w:rsidP="00580DFE">
      <w:pPr>
        <w:ind w:left="709"/>
        <w:jc w:val="both"/>
        <w:rPr>
          <w:rFonts w:asciiTheme="majorHAnsi" w:eastAsia="Cambria" w:hAnsiTheme="majorHAnsi" w:cs="Cambria"/>
          <w:b/>
          <w:sz w:val="24"/>
        </w:rPr>
      </w:pPr>
    </w:p>
    <w:p w:rsidR="00580DFE" w:rsidRPr="00C63FE4" w:rsidRDefault="00580DFE" w:rsidP="00580DF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580DFE" w:rsidRPr="00C63FE4" w:rsidRDefault="00580DFE" w:rsidP="00580DFE">
      <w:pPr>
        <w:ind w:left="709" w:right="-872"/>
        <w:jc w:val="both"/>
        <w:rPr>
          <w:rFonts w:asciiTheme="majorHAnsi" w:eastAsia="Cambria" w:hAnsiTheme="majorHAnsi" w:cs="Cambria"/>
          <w:b/>
          <w:sz w:val="24"/>
        </w:rPr>
      </w:pP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</w:p>
    <w:p w:rsidR="00BE49DC" w:rsidRPr="00C63FE4" w:rsidRDefault="00BE49DC" w:rsidP="00580DF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bookmarkStart w:id="0" w:name="_GoBack"/>
      <w:bookmarkEnd w:id="0"/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CLOVIS PASCOLAR</w:t>
      </w:r>
    </w:p>
    <w:p w:rsidR="00580DFE" w:rsidRPr="00C63FE4" w:rsidRDefault="00580DFE" w:rsidP="00580DFE">
      <w:pPr>
        <w:jc w:val="center"/>
        <w:rPr>
          <w:rFonts w:asciiTheme="majorHAnsi" w:eastAsia="Cambria" w:hAnsiTheme="majorHAnsi" w:cs="Cambria"/>
          <w:b/>
          <w:sz w:val="24"/>
          <w:szCs w:val="24"/>
        </w:rPr>
      </w:pPr>
      <w:r w:rsidRPr="00C63FE4">
        <w:rPr>
          <w:rFonts w:asciiTheme="majorHAnsi" w:eastAsia="Cambria" w:hAnsiTheme="majorHAnsi" w:cs="Cambria"/>
          <w:b/>
          <w:sz w:val="24"/>
          <w:szCs w:val="24"/>
        </w:rPr>
        <w:t>(VEREADOR- AUTOR)</w:t>
      </w:r>
    </w:p>
    <w:sectPr w:rsidR="00580DFE" w:rsidRPr="00C63FE4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27C" w:rsidRDefault="0003727C" w:rsidP="00CE7E60">
      <w:pPr>
        <w:spacing w:after="0" w:line="240" w:lineRule="auto"/>
      </w:pPr>
      <w:r>
        <w:separator/>
      </w:r>
    </w:p>
  </w:endnote>
  <w:endnote w:type="continuationSeparator" w:id="0">
    <w:p w:rsidR="0003727C" w:rsidRDefault="0003727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5C815CCF" wp14:editId="69D2480A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27C" w:rsidRDefault="0003727C" w:rsidP="00CE7E60">
      <w:pPr>
        <w:spacing w:after="0" w:line="240" w:lineRule="auto"/>
      </w:pPr>
      <w:r>
        <w:separator/>
      </w:r>
    </w:p>
  </w:footnote>
  <w:footnote w:type="continuationSeparator" w:id="0">
    <w:p w:rsidR="0003727C" w:rsidRDefault="0003727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0372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03727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 wp14:anchorId="22960D28" wp14:editId="71837DE3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0372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74"/>
    <w:rsid w:val="00003047"/>
    <w:rsid w:val="0002272B"/>
    <w:rsid w:val="0002564D"/>
    <w:rsid w:val="0003727C"/>
    <w:rsid w:val="0004603B"/>
    <w:rsid w:val="00056ED6"/>
    <w:rsid w:val="00087D7F"/>
    <w:rsid w:val="0009404F"/>
    <w:rsid w:val="000A16D3"/>
    <w:rsid w:val="000B3009"/>
    <w:rsid w:val="000C2C74"/>
    <w:rsid w:val="001111E5"/>
    <w:rsid w:val="001350EC"/>
    <w:rsid w:val="00136ED7"/>
    <w:rsid w:val="00150EAF"/>
    <w:rsid w:val="00190982"/>
    <w:rsid w:val="00193784"/>
    <w:rsid w:val="00196AEC"/>
    <w:rsid w:val="001A10DF"/>
    <w:rsid w:val="001A7DAB"/>
    <w:rsid w:val="001C30EE"/>
    <w:rsid w:val="001C6611"/>
    <w:rsid w:val="001D62D7"/>
    <w:rsid w:val="001D6616"/>
    <w:rsid w:val="001D7B42"/>
    <w:rsid w:val="001F23EF"/>
    <w:rsid w:val="001F7613"/>
    <w:rsid w:val="002043DB"/>
    <w:rsid w:val="00226838"/>
    <w:rsid w:val="00227853"/>
    <w:rsid w:val="00230377"/>
    <w:rsid w:val="00257B40"/>
    <w:rsid w:val="00262F9F"/>
    <w:rsid w:val="002708B2"/>
    <w:rsid w:val="002739FE"/>
    <w:rsid w:val="002B1059"/>
    <w:rsid w:val="002B7DEC"/>
    <w:rsid w:val="002C1498"/>
    <w:rsid w:val="002D3665"/>
    <w:rsid w:val="002F12E6"/>
    <w:rsid w:val="003068E2"/>
    <w:rsid w:val="003207CD"/>
    <w:rsid w:val="003466D5"/>
    <w:rsid w:val="00353D4C"/>
    <w:rsid w:val="00374257"/>
    <w:rsid w:val="003D4374"/>
    <w:rsid w:val="003E1613"/>
    <w:rsid w:val="0041090F"/>
    <w:rsid w:val="00453F36"/>
    <w:rsid w:val="00453F5F"/>
    <w:rsid w:val="0047241E"/>
    <w:rsid w:val="0048360C"/>
    <w:rsid w:val="004B0A2F"/>
    <w:rsid w:val="004B3A43"/>
    <w:rsid w:val="004C1686"/>
    <w:rsid w:val="004F27F5"/>
    <w:rsid w:val="00505B1A"/>
    <w:rsid w:val="00536583"/>
    <w:rsid w:val="005449DC"/>
    <w:rsid w:val="00547CFE"/>
    <w:rsid w:val="00562AC0"/>
    <w:rsid w:val="00564D1B"/>
    <w:rsid w:val="00580DFE"/>
    <w:rsid w:val="005B6525"/>
    <w:rsid w:val="005B78F6"/>
    <w:rsid w:val="0061559D"/>
    <w:rsid w:val="00616F77"/>
    <w:rsid w:val="00622D46"/>
    <w:rsid w:val="0062303F"/>
    <w:rsid w:val="00635941"/>
    <w:rsid w:val="0064448C"/>
    <w:rsid w:val="00667CD4"/>
    <w:rsid w:val="0067229F"/>
    <w:rsid w:val="00681025"/>
    <w:rsid w:val="006814B8"/>
    <w:rsid w:val="00690AE1"/>
    <w:rsid w:val="006B4209"/>
    <w:rsid w:val="006B5853"/>
    <w:rsid w:val="006B6544"/>
    <w:rsid w:val="006F0501"/>
    <w:rsid w:val="0072110D"/>
    <w:rsid w:val="00771968"/>
    <w:rsid w:val="00773874"/>
    <w:rsid w:val="007744E6"/>
    <w:rsid w:val="0078065F"/>
    <w:rsid w:val="007A272C"/>
    <w:rsid w:val="007A2C3C"/>
    <w:rsid w:val="007B6D33"/>
    <w:rsid w:val="007C3BF4"/>
    <w:rsid w:val="007C68F4"/>
    <w:rsid w:val="007D1239"/>
    <w:rsid w:val="007D68E6"/>
    <w:rsid w:val="007D6E07"/>
    <w:rsid w:val="007D7AEA"/>
    <w:rsid w:val="00800DED"/>
    <w:rsid w:val="0083246D"/>
    <w:rsid w:val="0083520C"/>
    <w:rsid w:val="008365F9"/>
    <w:rsid w:val="00875192"/>
    <w:rsid w:val="00881680"/>
    <w:rsid w:val="008D4084"/>
    <w:rsid w:val="008F4895"/>
    <w:rsid w:val="00900E17"/>
    <w:rsid w:val="0090236E"/>
    <w:rsid w:val="009220B4"/>
    <w:rsid w:val="00937440"/>
    <w:rsid w:val="00945E8E"/>
    <w:rsid w:val="009508F6"/>
    <w:rsid w:val="00981427"/>
    <w:rsid w:val="009904CA"/>
    <w:rsid w:val="009955A6"/>
    <w:rsid w:val="009A49E5"/>
    <w:rsid w:val="009B62E0"/>
    <w:rsid w:val="009C44C0"/>
    <w:rsid w:val="009F43C2"/>
    <w:rsid w:val="009F45EB"/>
    <w:rsid w:val="009F6B0D"/>
    <w:rsid w:val="00A007BC"/>
    <w:rsid w:val="00A1345A"/>
    <w:rsid w:val="00A70EC6"/>
    <w:rsid w:val="00AA33E3"/>
    <w:rsid w:val="00AC38A6"/>
    <w:rsid w:val="00B00C52"/>
    <w:rsid w:val="00B24F7F"/>
    <w:rsid w:val="00B617F8"/>
    <w:rsid w:val="00B76A6D"/>
    <w:rsid w:val="00B83BAB"/>
    <w:rsid w:val="00BA505B"/>
    <w:rsid w:val="00BA5D5E"/>
    <w:rsid w:val="00BB33C7"/>
    <w:rsid w:val="00BB52C1"/>
    <w:rsid w:val="00BC196B"/>
    <w:rsid w:val="00BE49DC"/>
    <w:rsid w:val="00C02DFA"/>
    <w:rsid w:val="00C106CC"/>
    <w:rsid w:val="00C172EE"/>
    <w:rsid w:val="00C37753"/>
    <w:rsid w:val="00C52606"/>
    <w:rsid w:val="00C63FE4"/>
    <w:rsid w:val="00C70807"/>
    <w:rsid w:val="00C71CF3"/>
    <w:rsid w:val="00C7530B"/>
    <w:rsid w:val="00C768E6"/>
    <w:rsid w:val="00C968F0"/>
    <w:rsid w:val="00CA1C01"/>
    <w:rsid w:val="00CD5F8C"/>
    <w:rsid w:val="00CE7E60"/>
    <w:rsid w:val="00CF4DC4"/>
    <w:rsid w:val="00D062CB"/>
    <w:rsid w:val="00D15F8E"/>
    <w:rsid w:val="00D305F5"/>
    <w:rsid w:val="00D41475"/>
    <w:rsid w:val="00D47AD2"/>
    <w:rsid w:val="00D6677E"/>
    <w:rsid w:val="00D846E0"/>
    <w:rsid w:val="00DA23DC"/>
    <w:rsid w:val="00DA5528"/>
    <w:rsid w:val="00DA6783"/>
    <w:rsid w:val="00DB75D1"/>
    <w:rsid w:val="00DD7EBD"/>
    <w:rsid w:val="00DE4D40"/>
    <w:rsid w:val="00E00C96"/>
    <w:rsid w:val="00E01CBC"/>
    <w:rsid w:val="00E03263"/>
    <w:rsid w:val="00E619CC"/>
    <w:rsid w:val="00EA3DF4"/>
    <w:rsid w:val="00EA6146"/>
    <w:rsid w:val="00EB011D"/>
    <w:rsid w:val="00EB5B26"/>
    <w:rsid w:val="00EE1CD2"/>
    <w:rsid w:val="00F04A6A"/>
    <w:rsid w:val="00F311AA"/>
    <w:rsid w:val="00F542B5"/>
    <w:rsid w:val="00F80653"/>
    <w:rsid w:val="00F81BE0"/>
    <w:rsid w:val="00F82F9D"/>
    <w:rsid w:val="00FA2C1F"/>
    <w:rsid w:val="00FB6BA2"/>
    <w:rsid w:val="00FD0568"/>
    <w:rsid w:val="00FD501B"/>
    <w:rsid w:val="00FF6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1F761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F761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1F761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7C68F4"/>
    <w:rPr>
      <w:i/>
      <w:iCs/>
    </w:rPr>
  </w:style>
  <w:style w:type="character" w:styleId="Forte">
    <w:name w:val="Strong"/>
    <w:basedOn w:val="Fontepargpadro"/>
    <w:uiPriority w:val="22"/>
    <w:qFormat/>
    <w:rsid w:val="008D4084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F761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751</TotalTime>
  <Pages>10</Pages>
  <Words>1394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Celma Cortes Bussular</dc:creator>
  <cp:lastModifiedBy>Marcelo</cp:lastModifiedBy>
  <cp:revision>81</cp:revision>
  <cp:lastPrinted>2021-04-30T00:24:00Z</cp:lastPrinted>
  <dcterms:created xsi:type="dcterms:W3CDTF">2021-01-25T21:18:00Z</dcterms:created>
  <dcterms:modified xsi:type="dcterms:W3CDTF">2021-05-14T03:09:00Z</dcterms:modified>
</cp:coreProperties>
</file>