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74" w:rsidRPr="00880496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  <w:r w:rsidRPr="00880496">
        <w:rPr>
          <w:rFonts w:asciiTheme="majorHAnsi" w:eastAsia="Cambria" w:hAnsiTheme="majorHAnsi" w:cs="Cambria"/>
          <w:b/>
          <w:sz w:val="28"/>
        </w:rPr>
        <w:t>PEDI</w:t>
      </w:r>
      <w:r w:rsidR="001A715E" w:rsidRPr="00880496">
        <w:rPr>
          <w:rFonts w:asciiTheme="majorHAnsi" w:eastAsia="Cambria" w:hAnsiTheme="majorHAnsi" w:cs="Cambria"/>
          <w:b/>
          <w:sz w:val="28"/>
        </w:rPr>
        <w:t>DO DE PROVIDÊNCIA Nº 56</w:t>
      </w:r>
      <w:r w:rsidR="00A70EC6" w:rsidRPr="00880496">
        <w:rPr>
          <w:rFonts w:asciiTheme="majorHAnsi" w:eastAsia="Cambria" w:hAnsiTheme="majorHAnsi" w:cs="Cambria"/>
          <w:b/>
          <w:sz w:val="28"/>
        </w:rPr>
        <w:t>/2021</w:t>
      </w:r>
      <w:r w:rsidRPr="00880496">
        <w:rPr>
          <w:rFonts w:asciiTheme="majorHAnsi" w:eastAsia="Cambria" w:hAnsiTheme="majorHAnsi" w:cs="Cambria"/>
          <w:b/>
          <w:sz w:val="28"/>
        </w:rPr>
        <w:t>.</w:t>
      </w:r>
    </w:p>
    <w:p w:rsidR="00773874" w:rsidRPr="00880496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3874" w:rsidRPr="00880496" w:rsidRDefault="007D68E6" w:rsidP="00773874">
      <w:pPr>
        <w:jc w:val="center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 xml:space="preserve">Autor: Vereador </w:t>
      </w:r>
      <w:r w:rsidR="00A70EC6" w:rsidRPr="00880496">
        <w:rPr>
          <w:rFonts w:asciiTheme="majorHAnsi" w:eastAsia="Cambria" w:hAnsiTheme="majorHAnsi" w:cs="Cambria"/>
          <w:b/>
          <w:sz w:val="24"/>
        </w:rPr>
        <w:t>CLOVIS PASCOLAR</w:t>
      </w:r>
    </w:p>
    <w:p w:rsidR="00773874" w:rsidRPr="00880496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880496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880496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880496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880496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880496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880496">
        <w:rPr>
          <w:rFonts w:asciiTheme="majorHAnsi" w:eastAsia="Cambria" w:hAnsiTheme="majorHAnsi" w:cs="Cambria"/>
          <w:sz w:val="24"/>
        </w:rPr>
        <w:t>fulcrado</w:t>
      </w:r>
      <w:proofErr w:type="spellEnd"/>
      <w:r w:rsidRPr="00880496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880496">
        <w:rPr>
          <w:rFonts w:asciiTheme="majorHAnsi" w:eastAsia="Cambria" w:hAnsiTheme="majorHAnsi" w:cs="Cambria"/>
          <w:b/>
          <w:sz w:val="24"/>
        </w:rPr>
        <w:t>REQUER</w:t>
      </w:r>
      <w:r w:rsidRPr="00880496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880496">
        <w:rPr>
          <w:rFonts w:asciiTheme="majorHAnsi" w:eastAsia="Cambria" w:hAnsiTheme="majorHAnsi" w:cs="Cambria"/>
          <w:sz w:val="24"/>
        </w:rPr>
        <w:t>Exmº</w:t>
      </w:r>
      <w:proofErr w:type="spellEnd"/>
      <w:r w:rsidRPr="00880496">
        <w:rPr>
          <w:rFonts w:asciiTheme="majorHAnsi" w:eastAsia="Cambria" w:hAnsiTheme="majorHAnsi" w:cs="Cambria"/>
          <w:sz w:val="24"/>
        </w:rPr>
        <w:t xml:space="preserve"> Senhor Prefeito Municipal</w:t>
      </w:r>
      <w:r w:rsidR="007C68F4" w:rsidRPr="00880496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="007C68F4" w:rsidRPr="00880496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="007C68F4" w:rsidRPr="00880496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880496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880496">
        <w:rPr>
          <w:rFonts w:asciiTheme="majorHAnsi" w:eastAsia="Cambria" w:hAnsiTheme="majorHAnsi" w:cs="Cambria"/>
          <w:b/>
          <w:sz w:val="24"/>
        </w:rPr>
        <w:t xml:space="preserve"> </w:t>
      </w:r>
      <w:r w:rsidRPr="00880496">
        <w:rPr>
          <w:rFonts w:asciiTheme="majorHAnsi" w:eastAsia="Cambria" w:hAnsiTheme="majorHAnsi" w:cs="Cambria"/>
          <w:sz w:val="24"/>
        </w:rPr>
        <w:t>após deliberação do Ple</w:t>
      </w:r>
      <w:r w:rsidR="00AA33E3" w:rsidRPr="00880496">
        <w:rPr>
          <w:rFonts w:asciiTheme="majorHAnsi" w:eastAsia="Cambria" w:hAnsiTheme="majorHAnsi" w:cs="Cambria"/>
          <w:sz w:val="24"/>
        </w:rPr>
        <w:t>nário, providências no que tang</w:t>
      </w:r>
      <w:r w:rsidR="003D4374" w:rsidRPr="00880496">
        <w:rPr>
          <w:rFonts w:asciiTheme="majorHAnsi" w:eastAsia="Cambria" w:hAnsiTheme="majorHAnsi" w:cs="Cambria"/>
          <w:sz w:val="24"/>
        </w:rPr>
        <w:t xml:space="preserve">e: </w:t>
      </w:r>
      <w:r w:rsidR="003D4374" w:rsidRPr="00880496">
        <w:rPr>
          <w:rFonts w:asciiTheme="majorHAnsi" w:eastAsia="Cambria" w:hAnsiTheme="majorHAnsi" w:cs="Cambria"/>
          <w:b/>
          <w:sz w:val="24"/>
        </w:rPr>
        <w:t>“</w:t>
      </w:r>
      <w:r w:rsidR="008079E7" w:rsidRPr="00880496">
        <w:rPr>
          <w:rFonts w:asciiTheme="majorHAnsi" w:eastAsia="Cambria" w:hAnsiTheme="majorHAnsi" w:cs="Cambria"/>
          <w:b/>
          <w:sz w:val="24"/>
        </w:rPr>
        <w:t>QUE SEJA FEITO PATROLAMENTO E CASCALHAMENTO DA ESTRADA DO CÓRREGO DO MAMBRUQ</w:t>
      </w:r>
      <w:r w:rsidR="00F46D64" w:rsidRPr="00880496">
        <w:rPr>
          <w:rFonts w:asciiTheme="majorHAnsi" w:eastAsia="Cambria" w:hAnsiTheme="majorHAnsi" w:cs="Cambria"/>
          <w:b/>
          <w:sz w:val="24"/>
        </w:rPr>
        <w:t xml:space="preserve">UE </w:t>
      </w:r>
      <w:r w:rsidR="008079E7" w:rsidRPr="00880496">
        <w:rPr>
          <w:rFonts w:asciiTheme="majorHAnsi" w:eastAsia="Cambria" w:hAnsiTheme="majorHAnsi" w:cs="Cambria"/>
          <w:b/>
          <w:sz w:val="24"/>
        </w:rPr>
        <w:t xml:space="preserve">(A MÁQUINA SÓ PASSOU NA VIA MESTRE), ONDE A MESMA </w:t>
      </w:r>
      <w:r w:rsidR="00621E67" w:rsidRPr="00880496">
        <w:rPr>
          <w:rFonts w:asciiTheme="majorHAnsi" w:eastAsia="Cambria" w:hAnsiTheme="majorHAnsi" w:cs="Cambria"/>
          <w:b/>
          <w:sz w:val="24"/>
        </w:rPr>
        <w:t xml:space="preserve">SE ENCONTRA EM ESTADO PRECÁRIO, </w:t>
      </w:r>
      <w:r w:rsidR="00232CE5" w:rsidRPr="00880496">
        <w:rPr>
          <w:rFonts w:asciiTheme="majorHAnsi" w:eastAsia="Cambria" w:hAnsiTheme="majorHAnsi" w:cs="Cambria"/>
          <w:b/>
          <w:sz w:val="24"/>
        </w:rPr>
        <w:t xml:space="preserve">VILA NOVA DO BANANAL, </w:t>
      </w:r>
      <w:r w:rsidR="008079E7" w:rsidRPr="00880496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773874" w:rsidRPr="00880496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F61C9" w:rsidRPr="00880496" w:rsidRDefault="00773874" w:rsidP="00FF61C9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</w:t>
      </w:r>
      <w:r w:rsidR="00F46D64" w:rsidRPr="00880496">
        <w:rPr>
          <w:rFonts w:asciiTheme="majorHAnsi" w:eastAsia="Cambria" w:hAnsiTheme="majorHAnsi" w:cs="Cambria"/>
          <w:b/>
          <w:sz w:val="24"/>
        </w:rPr>
        <w:t xml:space="preserve">Leite, aos sete </w:t>
      </w:r>
      <w:r w:rsidR="00945E8E" w:rsidRPr="00880496">
        <w:rPr>
          <w:rFonts w:asciiTheme="majorHAnsi" w:eastAsia="Cambria" w:hAnsiTheme="majorHAnsi" w:cs="Cambria"/>
          <w:b/>
          <w:sz w:val="24"/>
        </w:rPr>
        <w:t xml:space="preserve">dias </w:t>
      </w:r>
      <w:r w:rsidR="00771968" w:rsidRPr="00880496">
        <w:rPr>
          <w:rFonts w:asciiTheme="majorHAnsi" w:eastAsia="Cambria" w:hAnsiTheme="majorHAnsi" w:cs="Cambria"/>
          <w:b/>
          <w:sz w:val="24"/>
        </w:rPr>
        <w:t>do m</w:t>
      </w:r>
      <w:r w:rsidR="00F46D64" w:rsidRPr="00880496">
        <w:rPr>
          <w:rFonts w:asciiTheme="majorHAnsi" w:eastAsia="Cambria" w:hAnsiTheme="majorHAnsi" w:cs="Cambria"/>
          <w:b/>
          <w:sz w:val="24"/>
        </w:rPr>
        <w:t xml:space="preserve">ês de junho </w:t>
      </w:r>
      <w:r w:rsidR="00FF61C9" w:rsidRPr="00880496">
        <w:rPr>
          <w:rFonts w:asciiTheme="majorHAnsi" w:eastAsia="Cambria" w:hAnsiTheme="majorHAnsi" w:cs="Cambria"/>
          <w:b/>
          <w:sz w:val="24"/>
        </w:rPr>
        <w:t>de 2021.</w:t>
      </w:r>
    </w:p>
    <w:p w:rsidR="00773874" w:rsidRPr="00880496" w:rsidRDefault="00773874" w:rsidP="00FF61C9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880496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880496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880496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9508F6" w:rsidRPr="00880496" w:rsidRDefault="009508F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F45EB" w:rsidRPr="00880496" w:rsidRDefault="009F45EB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768E6" w:rsidRPr="00880496" w:rsidRDefault="00C768E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E49DC" w:rsidRPr="00880496" w:rsidRDefault="00BE49DC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3874" w:rsidRPr="00880496" w:rsidRDefault="00A70EC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3874" w:rsidRPr="00880496" w:rsidRDefault="0064764E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>
        <w:rPr>
          <w:rFonts w:asciiTheme="majorHAnsi" w:eastAsia="Cambria" w:hAnsiTheme="majorHAnsi" w:cs="Cambria"/>
          <w:b/>
          <w:sz w:val="24"/>
          <w:szCs w:val="24"/>
        </w:rPr>
        <w:t>VEREADOR - AUTOR</w:t>
      </w:r>
    </w:p>
    <w:p w:rsidR="00773874" w:rsidRPr="00880496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880496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3874" w:rsidRPr="00880496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3874" w:rsidRPr="00880496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880496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880496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880496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04603B" w:rsidRPr="00880496" w:rsidRDefault="00A70EC6" w:rsidP="001350EC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880496">
        <w:rPr>
          <w:rFonts w:asciiTheme="majorHAnsi" w:eastAsia="Cambria" w:hAnsiTheme="majorHAnsi" w:cs="Cambria"/>
          <w:b/>
          <w:sz w:val="24"/>
        </w:rPr>
        <w:t xml:space="preserve">: </w:t>
      </w:r>
      <w:r w:rsidR="00F46D64" w:rsidRPr="00880496">
        <w:rPr>
          <w:rFonts w:asciiTheme="majorHAnsi" w:hAnsiTheme="majorHAnsi"/>
          <w:sz w:val="24"/>
          <w:szCs w:val="24"/>
        </w:rPr>
        <w:t xml:space="preserve">O presente pedido se faz necessário, visando atender os moradores locais, além de proporcionar mais segurança aos cidadãos, haja vista que as condições estão precária, simplesmente intransitável, com muitos buracos e valetas, dificultando o recolhimento de leite dos produtores locais. </w:t>
      </w:r>
      <w:r w:rsidR="00F46D64" w:rsidRPr="00880496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1A7DAB" w:rsidRPr="00880496" w:rsidRDefault="001A7DAB" w:rsidP="0083520C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773874" w:rsidRPr="00880496" w:rsidRDefault="00667CD4" w:rsidP="00875192">
      <w:pPr>
        <w:jc w:val="both"/>
        <w:rPr>
          <w:rFonts w:asciiTheme="majorHAnsi" w:eastAsia="Cambria" w:hAnsiTheme="majorHAnsi" w:cs="Cambria"/>
          <w:sz w:val="24"/>
        </w:rPr>
      </w:pPr>
      <w:r w:rsidRPr="00880496">
        <w:rPr>
          <w:rFonts w:asciiTheme="majorHAnsi" w:eastAsia="Cambria" w:hAnsiTheme="majorHAnsi" w:cs="Cambria"/>
          <w:sz w:val="24"/>
        </w:rPr>
        <w:t xml:space="preserve">            </w:t>
      </w:r>
      <w:r w:rsidR="00773874" w:rsidRPr="00880496">
        <w:rPr>
          <w:rFonts w:asciiTheme="majorHAnsi" w:eastAsia="Cambria" w:hAnsiTheme="majorHAnsi" w:cs="Cambria"/>
          <w:sz w:val="24"/>
        </w:rPr>
        <w:t>Esclarece ainda, que tal procedimento é de competência do Município.</w:t>
      </w:r>
    </w:p>
    <w:p w:rsidR="00773874" w:rsidRPr="00880496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sz w:val="24"/>
        </w:rPr>
        <w:t>Faço ao acima alinhado, espero contar com o apoio do Poder Legislativo na aprovação deste Pedido</w:t>
      </w:r>
      <w:r w:rsidR="00150EAF" w:rsidRPr="00880496">
        <w:rPr>
          <w:rFonts w:asciiTheme="majorHAnsi" w:eastAsia="Cambria" w:hAnsiTheme="majorHAnsi" w:cs="Cambria"/>
          <w:sz w:val="24"/>
        </w:rPr>
        <w:t xml:space="preserve"> </w:t>
      </w:r>
      <w:r w:rsidRPr="00880496">
        <w:rPr>
          <w:rFonts w:asciiTheme="majorHAnsi" w:eastAsia="Cambria" w:hAnsiTheme="majorHAnsi" w:cs="Cambria"/>
          <w:sz w:val="24"/>
        </w:rPr>
        <w:t xml:space="preserve">de Providência e do Poder Executivo em sua execução, por ser medida de inteira </w:t>
      </w:r>
      <w:r w:rsidRPr="00880496">
        <w:rPr>
          <w:rFonts w:asciiTheme="majorHAnsi" w:eastAsia="Cambria" w:hAnsiTheme="majorHAnsi" w:cs="Cambria"/>
          <w:b/>
          <w:sz w:val="24"/>
        </w:rPr>
        <w:t>JUSTIÇA.</w:t>
      </w:r>
    </w:p>
    <w:p w:rsidR="00773874" w:rsidRPr="00880496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46D64" w:rsidRPr="00880496" w:rsidRDefault="00F46D64" w:rsidP="00F46D6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aos sete dias do mês de junho de 2021.</w:t>
      </w:r>
    </w:p>
    <w:p w:rsidR="00773874" w:rsidRPr="00880496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880496" w:rsidRDefault="00773874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880496" w:rsidRDefault="00C106CC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880496" w:rsidRDefault="00C106CC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F81BE0" w:rsidRPr="00880496" w:rsidRDefault="00F81BE0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50EC" w:rsidRPr="00880496" w:rsidRDefault="001350E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106CC" w:rsidRPr="00880496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64764E" w:rsidRPr="00880496" w:rsidRDefault="0064764E" w:rsidP="0064764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>
        <w:rPr>
          <w:rFonts w:asciiTheme="majorHAnsi" w:eastAsia="Cambria" w:hAnsiTheme="majorHAnsi" w:cs="Cambria"/>
          <w:b/>
          <w:sz w:val="24"/>
          <w:szCs w:val="24"/>
        </w:rPr>
        <w:t>VEREADOR - AUTOR</w:t>
      </w:r>
    </w:p>
    <w:p w:rsidR="007A272C" w:rsidRPr="00880496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  <w:r w:rsidRPr="00880496">
        <w:rPr>
          <w:rFonts w:asciiTheme="majorHAnsi" w:eastAsia="Cambria" w:hAnsiTheme="majorHAnsi" w:cs="Cambria"/>
          <w:b/>
          <w:sz w:val="28"/>
        </w:rPr>
        <w:lastRenderedPageBreak/>
        <w:t>PEDI</w:t>
      </w:r>
      <w:r w:rsidR="001A7DAB" w:rsidRPr="00880496">
        <w:rPr>
          <w:rFonts w:asciiTheme="majorHAnsi" w:eastAsia="Cambria" w:hAnsiTheme="majorHAnsi" w:cs="Cambria"/>
          <w:b/>
          <w:sz w:val="28"/>
        </w:rPr>
        <w:t xml:space="preserve">DO </w:t>
      </w:r>
      <w:r w:rsidR="00CA1C01" w:rsidRPr="00880496">
        <w:rPr>
          <w:rFonts w:asciiTheme="majorHAnsi" w:eastAsia="Cambria" w:hAnsiTheme="majorHAnsi" w:cs="Cambria"/>
          <w:b/>
          <w:sz w:val="28"/>
        </w:rPr>
        <w:t xml:space="preserve">DE </w:t>
      </w:r>
      <w:r w:rsidR="00F46D64" w:rsidRPr="00880496">
        <w:rPr>
          <w:rFonts w:asciiTheme="majorHAnsi" w:eastAsia="Cambria" w:hAnsiTheme="majorHAnsi" w:cs="Cambria"/>
          <w:b/>
          <w:sz w:val="28"/>
        </w:rPr>
        <w:t>PROVIDÊNCIA Nº 57</w:t>
      </w:r>
      <w:r w:rsidRPr="00880496">
        <w:rPr>
          <w:rFonts w:asciiTheme="majorHAnsi" w:eastAsia="Cambria" w:hAnsiTheme="majorHAnsi" w:cs="Cambria"/>
          <w:b/>
          <w:sz w:val="28"/>
        </w:rPr>
        <w:t>/2021.</w:t>
      </w:r>
    </w:p>
    <w:p w:rsidR="007A272C" w:rsidRPr="00880496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A272C" w:rsidRPr="00880496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A272C" w:rsidRPr="00880496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880496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880496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880496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880496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880496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880496">
        <w:rPr>
          <w:rFonts w:asciiTheme="majorHAnsi" w:eastAsia="Cambria" w:hAnsiTheme="majorHAnsi" w:cs="Cambria"/>
          <w:sz w:val="24"/>
        </w:rPr>
        <w:t>fulcrado</w:t>
      </w:r>
      <w:proofErr w:type="spellEnd"/>
      <w:r w:rsidRPr="00880496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880496">
        <w:rPr>
          <w:rFonts w:asciiTheme="majorHAnsi" w:eastAsia="Cambria" w:hAnsiTheme="majorHAnsi" w:cs="Cambria"/>
          <w:b/>
          <w:sz w:val="24"/>
        </w:rPr>
        <w:t>REQUER</w:t>
      </w:r>
      <w:r w:rsidRPr="00880496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880496">
        <w:rPr>
          <w:rFonts w:asciiTheme="majorHAnsi" w:eastAsia="Cambria" w:hAnsiTheme="majorHAnsi" w:cs="Cambria"/>
          <w:sz w:val="24"/>
        </w:rPr>
        <w:t>Exmº</w:t>
      </w:r>
      <w:proofErr w:type="spellEnd"/>
      <w:r w:rsidRPr="00880496">
        <w:rPr>
          <w:rFonts w:asciiTheme="majorHAnsi" w:eastAsia="Cambria" w:hAnsiTheme="majorHAnsi" w:cs="Cambria"/>
          <w:sz w:val="24"/>
        </w:rPr>
        <w:t xml:space="preserve"> Senhor Prefeito Municipal</w:t>
      </w:r>
      <w:r w:rsidRPr="00880496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880496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880496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880496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880496">
        <w:rPr>
          <w:rFonts w:asciiTheme="majorHAnsi" w:eastAsia="Cambria" w:hAnsiTheme="majorHAnsi" w:cs="Cambria"/>
          <w:b/>
          <w:sz w:val="24"/>
        </w:rPr>
        <w:t xml:space="preserve"> </w:t>
      </w:r>
      <w:r w:rsidRPr="00880496">
        <w:rPr>
          <w:rFonts w:asciiTheme="majorHAnsi" w:eastAsia="Cambria" w:hAnsiTheme="majorHAnsi" w:cs="Cambria"/>
          <w:sz w:val="24"/>
        </w:rPr>
        <w:t>após deliberação do Plenário, providências no que tang</w:t>
      </w:r>
      <w:r w:rsidR="0078065F" w:rsidRPr="00880496">
        <w:rPr>
          <w:rFonts w:asciiTheme="majorHAnsi" w:eastAsia="Cambria" w:hAnsiTheme="majorHAnsi" w:cs="Cambria"/>
          <w:sz w:val="24"/>
        </w:rPr>
        <w:t xml:space="preserve">e: </w:t>
      </w:r>
      <w:r w:rsidR="00564D1B" w:rsidRPr="00880496">
        <w:rPr>
          <w:rFonts w:asciiTheme="majorHAnsi" w:eastAsia="Cambria" w:hAnsiTheme="majorHAnsi" w:cs="Cambria"/>
          <w:b/>
          <w:sz w:val="24"/>
        </w:rPr>
        <w:t>“</w:t>
      </w:r>
      <w:r w:rsidR="00F46D64" w:rsidRPr="00880496">
        <w:rPr>
          <w:rFonts w:asciiTheme="majorHAnsi" w:eastAsia="Cambria" w:hAnsiTheme="majorHAnsi" w:cs="Cambria"/>
          <w:b/>
          <w:sz w:val="24"/>
        </w:rPr>
        <w:t>QUE SEJA FEITO A LIMPEZA E RECOLHIMENTOS DE ENTULHOS DA RUA PROJETADA ATRÁS DO GINÁSIO BRASIL (PRÓXIMO DA CENDELABRO), NESTE MUNICÍPIO BAIXO GUANDU/ES”.</w:t>
      </w:r>
    </w:p>
    <w:p w:rsidR="007A272C" w:rsidRPr="00880496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46D64" w:rsidRPr="00880496" w:rsidRDefault="00F46D64" w:rsidP="00F46D6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aos sete dias do mês de junho de 2021.</w:t>
      </w:r>
    </w:p>
    <w:p w:rsidR="007A272C" w:rsidRPr="00880496" w:rsidRDefault="007A272C" w:rsidP="0041090F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880496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880496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880496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880496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E49DC" w:rsidRPr="00880496" w:rsidRDefault="00BE49D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E49DC" w:rsidRPr="00880496" w:rsidRDefault="00BE49D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880496" w:rsidRDefault="009508F6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7A272C" w:rsidRPr="00880496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64764E" w:rsidRPr="00880496" w:rsidRDefault="0064764E" w:rsidP="0064764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>
        <w:rPr>
          <w:rFonts w:asciiTheme="majorHAnsi" w:eastAsia="Cambria" w:hAnsiTheme="majorHAnsi" w:cs="Cambria"/>
          <w:b/>
          <w:sz w:val="24"/>
          <w:szCs w:val="24"/>
        </w:rPr>
        <w:t>VEREADOR - AUTOR</w:t>
      </w:r>
    </w:p>
    <w:p w:rsidR="007A272C" w:rsidRPr="00880496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880496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A272C" w:rsidRPr="00880496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A272C" w:rsidRPr="00880496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880496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880496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880496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880496" w:rsidRDefault="007A272C" w:rsidP="00690AE1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880496">
        <w:rPr>
          <w:rFonts w:asciiTheme="majorHAnsi" w:eastAsia="Cambria" w:hAnsiTheme="majorHAnsi" w:cs="Cambria"/>
          <w:b/>
          <w:sz w:val="24"/>
        </w:rPr>
        <w:t xml:space="preserve">: </w:t>
      </w:r>
      <w:r w:rsidR="00917893" w:rsidRPr="00880496">
        <w:rPr>
          <w:rFonts w:asciiTheme="majorHAnsi" w:hAnsiTheme="majorHAnsi"/>
          <w:sz w:val="24"/>
          <w:szCs w:val="24"/>
        </w:rPr>
        <w:t>O presente pedido se faz necessário, visando atender as reivindicações dos moradores locais</w:t>
      </w:r>
      <w:r w:rsidR="00917893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devido às péssimas condições do calçamento, sendo que há acúmulo de resíduos descartados e matos nas encostas das calçadas, da referida via, necessitando de limpeza e manutenção. </w:t>
      </w:r>
      <w:r w:rsidR="00917893" w:rsidRPr="00880496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7A272C" w:rsidRPr="00880496" w:rsidRDefault="007A272C" w:rsidP="007A272C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880496" w:rsidRDefault="00667CD4" w:rsidP="007A272C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880496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A272C" w:rsidRPr="00880496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A272C" w:rsidRPr="00880496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880496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880496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A272C" w:rsidRPr="00880496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46D64" w:rsidRPr="00880496" w:rsidRDefault="00F46D64" w:rsidP="00F46D6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aos sete dias do mês de junho de 2021.</w:t>
      </w:r>
    </w:p>
    <w:p w:rsidR="007A272C" w:rsidRPr="00880496" w:rsidRDefault="007A272C" w:rsidP="007A272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880496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880496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90AE1" w:rsidRPr="00880496" w:rsidRDefault="00690AE1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FF61C9" w:rsidRPr="00880496" w:rsidRDefault="00FF61C9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880496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64764E" w:rsidRPr="00880496" w:rsidRDefault="0064764E" w:rsidP="0064764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>
        <w:rPr>
          <w:rFonts w:asciiTheme="majorHAnsi" w:eastAsia="Cambria" w:hAnsiTheme="majorHAnsi" w:cs="Cambria"/>
          <w:b/>
          <w:sz w:val="24"/>
          <w:szCs w:val="24"/>
        </w:rPr>
        <w:t>VEREADOR - AUTOR</w:t>
      </w:r>
    </w:p>
    <w:p w:rsidR="00BE49DC" w:rsidRPr="00880496" w:rsidRDefault="00BE49D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880496" w:rsidRDefault="00AB0352" w:rsidP="007744E6">
      <w:pPr>
        <w:jc w:val="center"/>
        <w:rPr>
          <w:rFonts w:asciiTheme="majorHAnsi" w:eastAsia="Cambria" w:hAnsiTheme="majorHAnsi" w:cs="Cambria"/>
          <w:b/>
          <w:sz w:val="28"/>
        </w:rPr>
      </w:pPr>
      <w:r w:rsidRPr="00880496">
        <w:rPr>
          <w:rFonts w:asciiTheme="majorHAnsi" w:eastAsia="Cambria" w:hAnsiTheme="majorHAnsi" w:cs="Cambria"/>
          <w:b/>
          <w:sz w:val="28"/>
        </w:rPr>
        <w:lastRenderedPageBreak/>
        <w:t>PEDIDO DE PROVIDÊNCIA Nº 58</w:t>
      </w:r>
      <w:r w:rsidR="007744E6" w:rsidRPr="00880496">
        <w:rPr>
          <w:rFonts w:asciiTheme="majorHAnsi" w:eastAsia="Cambria" w:hAnsiTheme="majorHAnsi" w:cs="Cambria"/>
          <w:b/>
          <w:sz w:val="28"/>
        </w:rPr>
        <w:t>/2021.</w:t>
      </w:r>
    </w:p>
    <w:p w:rsidR="007744E6" w:rsidRPr="00880496" w:rsidRDefault="007744E6" w:rsidP="007744E6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44E6" w:rsidRPr="00880496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744E6" w:rsidRPr="00880496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880496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880496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880496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880496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880496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880496">
        <w:rPr>
          <w:rFonts w:asciiTheme="majorHAnsi" w:eastAsia="Cambria" w:hAnsiTheme="majorHAnsi" w:cs="Cambria"/>
          <w:sz w:val="24"/>
        </w:rPr>
        <w:t>fulcrado</w:t>
      </w:r>
      <w:proofErr w:type="spellEnd"/>
      <w:r w:rsidRPr="00880496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880496">
        <w:rPr>
          <w:rFonts w:asciiTheme="majorHAnsi" w:eastAsia="Cambria" w:hAnsiTheme="majorHAnsi" w:cs="Cambria"/>
          <w:b/>
          <w:sz w:val="24"/>
        </w:rPr>
        <w:t>REQUER</w:t>
      </w:r>
      <w:r w:rsidRPr="00880496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880496">
        <w:rPr>
          <w:rFonts w:asciiTheme="majorHAnsi" w:eastAsia="Cambria" w:hAnsiTheme="majorHAnsi" w:cs="Cambria"/>
          <w:sz w:val="24"/>
        </w:rPr>
        <w:t>Exmº</w:t>
      </w:r>
      <w:proofErr w:type="spellEnd"/>
      <w:r w:rsidRPr="00880496">
        <w:rPr>
          <w:rFonts w:asciiTheme="majorHAnsi" w:eastAsia="Cambria" w:hAnsiTheme="majorHAnsi" w:cs="Cambria"/>
          <w:sz w:val="24"/>
        </w:rPr>
        <w:t xml:space="preserve"> Senhor Prefeito Municipal</w:t>
      </w:r>
      <w:r w:rsidRPr="00880496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880496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880496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880496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880496">
        <w:rPr>
          <w:rFonts w:asciiTheme="majorHAnsi" w:eastAsia="Cambria" w:hAnsiTheme="majorHAnsi" w:cs="Cambria"/>
          <w:b/>
          <w:sz w:val="24"/>
        </w:rPr>
        <w:t xml:space="preserve"> </w:t>
      </w:r>
      <w:r w:rsidRPr="00880496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7C3BF4" w:rsidRPr="00880496">
        <w:rPr>
          <w:rFonts w:asciiTheme="majorHAnsi" w:eastAsia="Cambria" w:hAnsiTheme="majorHAnsi" w:cs="Cambria"/>
          <w:b/>
          <w:sz w:val="24"/>
        </w:rPr>
        <w:t xml:space="preserve">“QUE SEJA FEITO </w:t>
      </w:r>
      <w:r w:rsidR="008D5306" w:rsidRPr="00880496">
        <w:rPr>
          <w:rFonts w:asciiTheme="majorHAnsi" w:eastAsia="Cambria" w:hAnsiTheme="majorHAnsi" w:cs="Cambria"/>
          <w:b/>
          <w:sz w:val="24"/>
        </w:rPr>
        <w:t xml:space="preserve">E FIXADO UMA PLACA DE ORIENTAÇÃO (PROIBIDO VIRAR </w:t>
      </w:r>
      <w:r w:rsidR="005C0BFB" w:rsidRPr="00880496">
        <w:rPr>
          <w:rFonts w:asciiTheme="majorHAnsi" w:eastAsia="Cambria" w:hAnsiTheme="majorHAnsi" w:cs="Cambria"/>
          <w:b/>
          <w:sz w:val="24"/>
        </w:rPr>
        <w:t xml:space="preserve">À </w:t>
      </w:r>
      <w:r w:rsidR="008D5306" w:rsidRPr="00880496">
        <w:rPr>
          <w:rFonts w:asciiTheme="majorHAnsi" w:eastAsia="Cambria" w:hAnsiTheme="majorHAnsi" w:cs="Cambria"/>
          <w:b/>
          <w:sz w:val="24"/>
        </w:rPr>
        <w:t>DIREITA) NA ROTATÓRIA EM FRENTE À AUTOC</w:t>
      </w:r>
      <w:r w:rsidR="00360294" w:rsidRPr="00880496">
        <w:rPr>
          <w:rFonts w:asciiTheme="majorHAnsi" w:eastAsia="Cambria" w:hAnsiTheme="majorHAnsi" w:cs="Cambria"/>
          <w:b/>
          <w:sz w:val="24"/>
        </w:rPr>
        <w:t>O</w:t>
      </w:r>
      <w:r w:rsidR="008D5306" w:rsidRPr="00880496">
        <w:rPr>
          <w:rFonts w:asciiTheme="majorHAnsi" w:eastAsia="Cambria" w:hAnsiTheme="majorHAnsi" w:cs="Cambria"/>
          <w:b/>
          <w:sz w:val="24"/>
        </w:rPr>
        <w:t xml:space="preserve">OL, ENTRADA DO BAIRRO SÃO JOSE, </w:t>
      </w:r>
      <w:r w:rsidR="007C3BF4" w:rsidRPr="00880496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7744E6" w:rsidRPr="00880496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5C0BFB" w:rsidRPr="00880496" w:rsidRDefault="005C0BFB" w:rsidP="005C0BFB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aos sete dias do mês de junho de 2021.</w:t>
      </w:r>
    </w:p>
    <w:p w:rsidR="007744E6" w:rsidRPr="00880496" w:rsidRDefault="007744E6" w:rsidP="0041090F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880496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880496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880496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880496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880496" w:rsidRDefault="009508F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F45EB" w:rsidRPr="00880496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E49DC" w:rsidRPr="00880496" w:rsidRDefault="00BE49DC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880496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64764E" w:rsidRPr="00880496" w:rsidRDefault="0064764E" w:rsidP="0064764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>
        <w:rPr>
          <w:rFonts w:asciiTheme="majorHAnsi" w:eastAsia="Cambria" w:hAnsiTheme="majorHAnsi" w:cs="Cambria"/>
          <w:b/>
          <w:sz w:val="24"/>
          <w:szCs w:val="24"/>
        </w:rPr>
        <w:t>VEREADOR - AUTOR</w:t>
      </w:r>
    </w:p>
    <w:p w:rsidR="007744E6" w:rsidRPr="00880496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880496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44E6" w:rsidRPr="00880496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44E6" w:rsidRPr="00880496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880496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880496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880496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880496" w:rsidRDefault="007744E6" w:rsidP="007744E6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880496">
        <w:rPr>
          <w:rFonts w:asciiTheme="majorHAnsi" w:eastAsia="Cambria" w:hAnsiTheme="majorHAnsi" w:cs="Cambria"/>
          <w:b/>
          <w:sz w:val="24"/>
        </w:rPr>
        <w:t xml:space="preserve">: </w:t>
      </w:r>
      <w:r w:rsidR="007C3BF4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>O presente pedido destina-se por meio de reivindicaçõe</w:t>
      </w:r>
      <w:r w:rsidR="005C0BFB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s de moradores do local, devido ao risco de acidentes de veículos, na entrada do bairro São José, rotatória </w:t>
      </w:r>
      <w:r w:rsidR="00360294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da </w:t>
      </w:r>
      <w:proofErr w:type="spellStart"/>
      <w:r w:rsidR="00360294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>Autocool</w:t>
      </w:r>
      <w:proofErr w:type="spellEnd"/>
      <w:r w:rsidR="005C0BFB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que venham sentido de Colatina e entram no bairro sem fazer à rotatória. </w:t>
      </w:r>
      <w:r w:rsidR="007C3BF4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>Visando a melhoria da se</w:t>
      </w:r>
      <w:r w:rsidR="005C0BFB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gurança e qualidade de vida de todos </w:t>
      </w:r>
      <w:r w:rsidR="007C3BF4" w:rsidRPr="00880496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que trafegam no local. </w:t>
      </w:r>
      <w:r w:rsidR="00FD0568" w:rsidRPr="00880496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FD0568" w:rsidRPr="00880496" w:rsidRDefault="00FD0568" w:rsidP="007744E6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7744E6" w:rsidRPr="00880496" w:rsidRDefault="006814B8" w:rsidP="007744E6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880496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744E6" w:rsidRPr="00880496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744E6" w:rsidRPr="00880496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880496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880496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744E6" w:rsidRPr="00880496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360294" w:rsidRPr="00880496" w:rsidRDefault="00360294" w:rsidP="0036029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880496">
        <w:rPr>
          <w:rFonts w:asciiTheme="majorHAnsi" w:eastAsia="Cambria" w:hAnsiTheme="majorHAnsi" w:cs="Cambria"/>
          <w:b/>
          <w:sz w:val="24"/>
        </w:rPr>
        <w:t>Câmara Municipal de Baixo Guandu - ES, Plenário Monsenhor Alonso Leite, aos sete dias do mês de junho de 2021.</w:t>
      </w:r>
    </w:p>
    <w:p w:rsidR="007744E6" w:rsidRPr="00880496" w:rsidRDefault="007744E6" w:rsidP="007744E6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880496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880496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F45EB" w:rsidRPr="00880496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F45EB" w:rsidRPr="00880496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880496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880496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64764E" w:rsidRPr="00880496" w:rsidRDefault="0064764E" w:rsidP="0064764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>
        <w:rPr>
          <w:rFonts w:asciiTheme="majorHAnsi" w:eastAsia="Cambria" w:hAnsiTheme="majorHAnsi" w:cs="Cambria"/>
          <w:b/>
          <w:sz w:val="24"/>
          <w:szCs w:val="24"/>
        </w:rPr>
        <w:t>VEREADOR - AUTOR</w:t>
      </w:r>
    </w:p>
    <w:p w:rsidR="00580DFE" w:rsidRPr="00880496" w:rsidRDefault="00580DFE" w:rsidP="00785612">
      <w:pPr>
        <w:rPr>
          <w:rFonts w:asciiTheme="majorHAnsi" w:eastAsia="Cambria" w:hAnsiTheme="majorHAnsi" w:cs="Cambria"/>
          <w:b/>
          <w:sz w:val="24"/>
          <w:szCs w:val="24"/>
        </w:rPr>
      </w:pPr>
      <w:bookmarkStart w:id="0" w:name="_GoBack"/>
      <w:bookmarkEnd w:id="0"/>
    </w:p>
    <w:sectPr w:rsidR="00580DFE" w:rsidRPr="00880496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D9C" w:rsidRDefault="008E2D9C" w:rsidP="00CE7E60">
      <w:pPr>
        <w:spacing w:after="0" w:line="240" w:lineRule="auto"/>
      </w:pPr>
      <w:r>
        <w:separator/>
      </w:r>
    </w:p>
  </w:endnote>
  <w:endnote w:type="continuationSeparator" w:id="0">
    <w:p w:rsidR="008E2D9C" w:rsidRDefault="008E2D9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5C815CCF" wp14:editId="69D2480A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2AE7">
      <w:t>Av. Carlos de Medeiros, 231</w:t>
    </w:r>
    <w:r w:rsidR="00CE7E60">
      <w:t>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D9C" w:rsidRDefault="008E2D9C" w:rsidP="00CE7E60">
      <w:pPr>
        <w:spacing w:after="0" w:line="240" w:lineRule="auto"/>
      </w:pPr>
      <w:r>
        <w:separator/>
      </w:r>
    </w:p>
  </w:footnote>
  <w:footnote w:type="continuationSeparator" w:id="0">
    <w:p w:rsidR="008E2D9C" w:rsidRDefault="008E2D9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8E2D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8E2D9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 wp14:anchorId="22960D28" wp14:editId="71837DE3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8E2D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74"/>
    <w:rsid w:val="00003047"/>
    <w:rsid w:val="0002272B"/>
    <w:rsid w:val="0002564D"/>
    <w:rsid w:val="0003727C"/>
    <w:rsid w:val="0004603B"/>
    <w:rsid w:val="00056ED6"/>
    <w:rsid w:val="00087D7F"/>
    <w:rsid w:val="0009404F"/>
    <w:rsid w:val="000A16D3"/>
    <w:rsid w:val="000B3009"/>
    <w:rsid w:val="000C2C74"/>
    <w:rsid w:val="001111E5"/>
    <w:rsid w:val="001350EC"/>
    <w:rsid w:val="00136ED7"/>
    <w:rsid w:val="00150EAF"/>
    <w:rsid w:val="00190982"/>
    <w:rsid w:val="00193784"/>
    <w:rsid w:val="00196AEC"/>
    <w:rsid w:val="001A10DF"/>
    <w:rsid w:val="001A715E"/>
    <w:rsid w:val="001A7DAB"/>
    <w:rsid w:val="001C30EE"/>
    <w:rsid w:val="001C6611"/>
    <w:rsid w:val="001D62D7"/>
    <w:rsid w:val="001D6616"/>
    <w:rsid w:val="001D7B42"/>
    <w:rsid w:val="001F23EF"/>
    <w:rsid w:val="001F7613"/>
    <w:rsid w:val="002043DB"/>
    <w:rsid w:val="00226838"/>
    <w:rsid w:val="00227853"/>
    <w:rsid w:val="00230377"/>
    <w:rsid w:val="00232CE5"/>
    <w:rsid w:val="00257B40"/>
    <w:rsid w:val="00262F9F"/>
    <w:rsid w:val="002708B2"/>
    <w:rsid w:val="002739FE"/>
    <w:rsid w:val="002B1059"/>
    <w:rsid w:val="002B7DEC"/>
    <w:rsid w:val="002C1498"/>
    <w:rsid w:val="002D3665"/>
    <w:rsid w:val="002F12E6"/>
    <w:rsid w:val="003068E2"/>
    <w:rsid w:val="003207CD"/>
    <w:rsid w:val="003466D5"/>
    <w:rsid w:val="00353D4C"/>
    <w:rsid w:val="00360294"/>
    <w:rsid w:val="00374257"/>
    <w:rsid w:val="003D4374"/>
    <w:rsid w:val="003E1613"/>
    <w:rsid w:val="0041090F"/>
    <w:rsid w:val="00453F36"/>
    <w:rsid w:val="00453F5F"/>
    <w:rsid w:val="0047241E"/>
    <w:rsid w:val="0048360C"/>
    <w:rsid w:val="004B0A2F"/>
    <w:rsid w:val="004B3A43"/>
    <w:rsid w:val="004C1686"/>
    <w:rsid w:val="004F27F5"/>
    <w:rsid w:val="00505B1A"/>
    <w:rsid w:val="00536583"/>
    <w:rsid w:val="005449DC"/>
    <w:rsid w:val="00547CFE"/>
    <w:rsid w:val="00562AC0"/>
    <w:rsid w:val="00564D1B"/>
    <w:rsid w:val="00580DFE"/>
    <w:rsid w:val="005B6525"/>
    <w:rsid w:val="005B78F6"/>
    <w:rsid w:val="005C0BFB"/>
    <w:rsid w:val="005C1707"/>
    <w:rsid w:val="0061559D"/>
    <w:rsid w:val="00616F77"/>
    <w:rsid w:val="00621E67"/>
    <w:rsid w:val="00622D46"/>
    <w:rsid w:val="0062303F"/>
    <w:rsid w:val="00635941"/>
    <w:rsid w:val="0064448C"/>
    <w:rsid w:val="0064764E"/>
    <w:rsid w:val="00667CD4"/>
    <w:rsid w:val="0067229F"/>
    <w:rsid w:val="00681025"/>
    <w:rsid w:val="006814B8"/>
    <w:rsid w:val="00690AE1"/>
    <w:rsid w:val="006B4209"/>
    <w:rsid w:val="006B5853"/>
    <w:rsid w:val="006B6544"/>
    <w:rsid w:val="006F0501"/>
    <w:rsid w:val="0072110D"/>
    <w:rsid w:val="00771968"/>
    <w:rsid w:val="00771F5E"/>
    <w:rsid w:val="00773874"/>
    <w:rsid w:val="007744E6"/>
    <w:rsid w:val="0078065F"/>
    <w:rsid w:val="00785612"/>
    <w:rsid w:val="007A272C"/>
    <w:rsid w:val="007A2C3C"/>
    <w:rsid w:val="007B6D33"/>
    <w:rsid w:val="007C3BF4"/>
    <w:rsid w:val="007C68F4"/>
    <w:rsid w:val="007D1239"/>
    <w:rsid w:val="007D68E6"/>
    <w:rsid w:val="007D6E07"/>
    <w:rsid w:val="007D7AEA"/>
    <w:rsid w:val="00800DED"/>
    <w:rsid w:val="008079E7"/>
    <w:rsid w:val="0083246D"/>
    <w:rsid w:val="0083520C"/>
    <w:rsid w:val="008365F9"/>
    <w:rsid w:val="00875192"/>
    <w:rsid w:val="00880496"/>
    <w:rsid w:val="00881680"/>
    <w:rsid w:val="008D4084"/>
    <w:rsid w:val="008D5306"/>
    <w:rsid w:val="008E2D9C"/>
    <w:rsid w:val="008F4895"/>
    <w:rsid w:val="00900E17"/>
    <w:rsid w:val="0090236E"/>
    <w:rsid w:val="00917893"/>
    <w:rsid w:val="009220B4"/>
    <w:rsid w:val="00937440"/>
    <w:rsid w:val="00945E8E"/>
    <w:rsid w:val="009508F6"/>
    <w:rsid w:val="00981427"/>
    <w:rsid w:val="009904CA"/>
    <w:rsid w:val="009955A6"/>
    <w:rsid w:val="009A49E5"/>
    <w:rsid w:val="009B62E0"/>
    <w:rsid w:val="009C44C0"/>
    <w:rsid w:val="009F43C2"/>
    <w:rsid w:val="009F45EB"/>
    <w:rsid w:val="009F6B0D"/>
    <w:rsid w:val="00A007BC"/>
    <w:rsid w:val="00A1345A"/>
    <w:rsid w:val="00A70EC6"/>
    <w:rsid w:val="00AA33E3"/>
    <w:rsid w:val="00AB0352"/>
    <w:rsid w:val="00AC38A6"/>
    <w:rsid w:val="00AE4778"/>
    <w:rsid w:val="00B00C52"/>
    <w:rsid w:val="00B13B80"/>
    <w:rsid w:val="00B24F7F"/>
    <w:rsid w:val="00B617F8"/>
    <w:rsid w:val="00B76A6D"/>
    <w:rsid w:val="00B83BAB"/>
    <w:rsid w:val="00BA505B"/>
    <w:rsid w:val="00BA5D5E"/>
    <w:rsid w:val="00BB33C7"/>
    <w:rsid w:val="00BB52C1"/>
    <w:rsid w:val="00BC196B"/>
    <w:rsid w:val="00BE49DC"/>
    <w:rsid w:val="00C02DFA"/>
    <w:rsid w:val="00C106CC"/>
    <w:rsid w:val="00C172EE"/>
    <w:rsid w:val="00C37753"/>
    <w:rsid w:val="00C52606"/>
    <w:rsid w:val="00C63FE4"/>
    <w:rsid w:val="00C70807"/>
    <w:rsid w:val="00C71CF3"/>
    <w:rsid w:val="00C7530B"/>
    <w:rsid w:val="00C768E6"/>
    <w:rsid w:val="00C968F0"/>
    <w:rsid w:val="00CA1C01"/>
    <w:rsid w:val="00CD5F8C"/>
    <w:rsid w:val="00CD7AB4"/>
    <w:rsid w:val="00CE7E60"/>
    <w:rsid w:val="00CF4DC4"/>
    <w:rsid w:val="00D062CB"/>
    <w:rsid w:val="00D15F8E"/>
    <w:rsid w:val="00D305F5"/>
    <w:rsid w:val="00D41475"/>
    <w:rsid w:val="00D47AD2"/>
    <w:rsid w:val="00D6677E"/>
    <w:rsid w:val="00D846E0"/>
    <w:rsid w:val="00DA23DC"/>
    <w:rsid w:val="00DA5528"/>
    <w:rsid w:val="00DA6783"/>
    <w:rsid w:val="00DB75D1"/>
    <w:rsid w:val="00DD7EBD"/>
    <w:rsid w:val="00DE4D40"/>
    <w:rsid w:val="00E00C96"/>
    <w:rsid w:val="00E01CBC"/>
    <w:rsid w:val="00E03263"/>
    <w:rsid w:val="00E32AE7"/>
    <w:rsid w:val="00E619CC"/>
    <w:rsid w:val="00E92C62"/>
    <w:rsid w:val="00EA3DF4"/>
    <w:rsid w:val="00EA6146"/>
    <w:rsid w:val="00EB011D"/>
    <w:rsid w:val="00EB5B26"/>
    <w:rsid w:val="00EE1CD2"/>
    <w:rsid w:val="00F04A6A"/>
    <w:rsid w:val="00F311AA"/>
    <w:rsid w:val="00F46D64"/>
    <w:rsid w:val="00F542B5"/>
    <w:rsid w:val="00F80653"/>
    <w:rsid w:val="00F81BE0"/>
    <w:rsid w:val="00F82F9D"/>
    <w:rsid w:val="00FA2C1F"/>
    <w:rsid w:val="00FB6BA2"/>
    <w:rsid w:val="00FD0568"/>
    <w:rsid w:val="00FD501B"/>
    <w:rsid w:val="00FF6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1F761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F7613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1F761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F7613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802</TotalTime>
  <Pages>6</Pages>
  <Words>749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Celma Cortes Bussular</dc:creator>
  <cp:lastModifiedBy>Marcelo</cp:lastModifiedBy>
  <cp:revision>94</cp:revision>
  <cp:lastPrinted>2021-04-30T00:24:00Z</cp:lastPrinted>
  <dcterms:created xsi:type="dcterms:W3CDTF">2021-01-25T21:18:00Z</dcterms:created>
  <dcterms:modified xsi:type="dcterms:W3CDTF">2021-06-09T23:50:00Z</dcterms:modified>
</cp:coreProperties>
</file>