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3A00A" w14:textId="6CA94759" w:rsidR="00BB0B75" w:rsidRPr="00D3708E" w:rsidRDefault="00BB0B75" w:rsidP="00BB0B7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3708E">
        <w:rPr>
          <w:rFonts w:ascii="Arial" w:hAnsi="Arial" w:cs="Arial"/>
          <w:b/>
          <w:sz w:val="24"/>
          <w:szCs w:val="24"/>
        </w:rPr>
        <w:t>PEDIDO DE INDICAÇÃO</w:t>
      </w:r>
      <w:r w:rsidR="00DA41F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20</w:t>
      </w:r>
      <w:r w:rsidR="001B7079">
        <w:rPr>
          <w:rFonts w:ascii="Arial" w:hAnsi="Arial" w:cs="Arial"/>
          <w:b/>
          <w:sz w:val="24"/>
          <w:szCs w:val="24"/>
        </w:rPr>
        <w:t>2</w:t>
      </w:r>
      <w:r w:rsidR="00162DAB">
        <w:rPr>
          <w:rFonts w:ascii="Arial" w:hAnsi="Arial" w:cs="Arial"/>
          <w:b/>
          <w:sz w:val="24"/>
          <w:szCs w:val="24"/>
        </w:rPr>
        <w:t>2</w:t>
      </w:r>
    </w:p>
    <w:p w14:paraId="614F5475" w14:textId="22D8702E" w:rsidR="00BB0B75" w:rsidRDefault="00BB0B75" w:rsidP="00BB0B75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</w:t>
      </w:r>
      <w:r w:rsidRPr="00D3708E">
        <w:rPr>
          <w:rFonts w:ascii="Arial" w:hAnsi="Arial" w:cs="Arial"/>
          <w:b/>
          <w:sz w:val="24"/>
          <w:szCs w:val="24"/>
        </w:rPr>
        <w:t xml:space="preserve">: </w:t>
      </w:r>
      <w:r w:rsidR="00EF2724">
        <w:rPr>
          <w:rFonts w:ascii="Arial" w:hAnsi="Arial" w:cs="Arial"/>
          <w:bCs/>
          <w:sz w:val="24"/>
          <w:szCs w:val="24"/>
        </w:rPr>
        <w:t>LEANDRO GOMES DA CRUZ</w:t>
      </w:r>
    </w:p>
    <w:p w14:paraId="3B67E884" w14:textId="77777777" w:rsidR="00BB0B75" w:rsidRPr="00D3708E" w:rsidRDefault="00BB0B75" w:rsidP="00BB0B75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41195ECC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5569134" w14:textId="77777777" w:rsidR="00BB0B75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</w:t>
      </w:r>
      <w:r w:rsidR="00BB0B75" w:rsidRPr="00D3708E">
        <w:rPr>
          <w:rFonts w:ascii="Arial" w:hAnsi="Arial" w:cs="Arial"/>
          <w:sz w:val="24"/>
          <w:szCs w:val="24"/>
        </w:rPr>
        <w:t xml:space="preserve"> Senhor Presidente e Membros da Mesa Diretora do Poder Legislativo Municipal de Baixo Guandu/ES.</w:t>
      </w:r>
    </w:p>
    <w:p w14:paraId="650D2A3E" w14:textId="0AA06C0A" w:rsidR="0003689A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5D763A" w14:textId="77777777" w:rsidR="00DA41FE" w:rsidRPr="00D3708E" w:rsidRDefault="00DA41FE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51A68C3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1CB52" w14:textId="600626FA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que este subscreve, com fulcro no art. 144, da Resolução nº, 016/90, (Regimento Interno), </w:t>
      </w:r>
      <w:r w:rsidR="00DA41FE">
        <w:rPr>
          <w:rFonts w:ascii="Arial" w:hAnsi="Arial" w:cs="Arial"/>
          <w:sz w:val="24"/>
          <w:szCs w:val="24"/>
        </w:rPr>
        <w:t xml:space="preserve">faz </w:t>
      </w:r>
      <w:r w:rsidR="001B7079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b/>
          <w:sz w:val="24"/>
          <w:szCs w:val="24"/>
        </w:rPr>
        <w:t>INDICA</w:t>
      </w:r>
      <w:r w:rsidR="001B7079">
        <w:rPr>
          <w:rFonts w:ascii="Arial" w:hAnsi="Arial" w:cs="Arial"/>
          <w:b/>
          <w:sz w:val="24"/>
          <w:szCs w:val="24"/>
        </w:rPr>
        <w:t>ÇÃO</w:t>
      </w:r>
      <w:r>
        <w:rPr>
          <w:rFonts w:ascii="Arial" w:hAnsi="Arial" w:cs="Arial"/>
          <w:sz w:val="24"/>
          <w:szCs w:val="24"/>
        </w:rPr>
        <w:t xml:space="preserve"> a </w:t>
      </w:r>
      <w:r w:rsidR="00EF2724">
        <w:rPr>
          <w:rFonts w:ascii="Arial" w:hAnsi="Arial" w:cs="Arial"/>
          <w:sz w:val="24"/>
          <w:szCs w:val="24"/>
        </w:rPr>
        <w:t xml:space="preserve">Deputada </w:t>
      </w:r>
      <w:r w:rsidR="00162DAB">
        <w:rPr>
          <w:rFonts w:ascii="Arial" w:hAnsi="Arial" w:cs="Arial"/>
          <w:sz w:val="24"/>
          <w:szCs w:val="24"/>
        </w:rPr>
        <w:t>Federal</w:t>
      </w:r>
      <w:r w:rsidR="00EF2724">
        <w:rPr>
          <w:rFonts w:ascii="Arial" w:hAnsi="Arial" w:cs="Arial"/>
          <w:sz w:val="24"/>
          <w:szCs w:val="24"/>
        </w:rPr>
        <w:t xml:space="preserve"> </w:t>
      </w:r>
      <w:r w:rsidR="00162DAB">
        <w:rPr>
          <w:rFonts w:ascii="Arial" w:hAnsi="Arial" w:cs="Arial"/>
          <w:b/>
          <w:bCs/>
          <w:sz w:val="24"/>
          <w:szCs w:val="24"/>
        </w:rPr>
        <w:t>SORAYA MANATO</w:t>
      </w:r>
      <w:r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sz w:val="24"/>
          <w:szCs w:val="24"/>
        </w:rPr>
        <w:t xml:space="preserve"> ouvido o Soberano Plenário, pleitear</w:t>
      </w: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junto a mesm</w:t>
      </w:r>
      <w:r w:rsidR="00EF272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que inclua</w:t>
      </w:r>
      <w:r w:rsidR="00EF2724">
        <w:rPr>
          <w:rFonts w:ascii="Arial" w:hAnsi="Arial" w:cs="Arial"/>
          <w:sz w:val="24"/>
          <w:szCs w:val="24"/>
        </w:rPr>
        <w:t xml:space="preserve"> em suas emendas parlamentares auxilio para </w:t>
      </w:r>
      <w:r w:rsidR="00EF2724" w:rsidRPr="00EF2724">
        <w:rPr>
          <w:rFonts w:ascii="Arial" w:hAnsi="Arial" w:cs="Arial"/>
          <w:sz w:val="24"/>
          <w:szCs w:val="24"/>
        </w:rPr>
        <w:t>a realização</w:t>
      </w:r>
      <w:r w:rsidR="00EF2724" w:rsidRPr="00104C61">
        <w:rPr>
          <w:rFonts w:ascii="CAMBRIA" w:hAnsi="CAMBRIA" w:cs="Arial"/>
          <w:sz w:val="24"/>
          <w:szCs w:val="24"/>
        </w:rPr>
        <w:t xml:space="preserve"> </w:t>
      </w:r>
      <w:r w:rsidR="00EF2724" w:rsidRPr="00EF2724">
        <w:rPr>
          <w:rFonts w:ascii="Arial" w:hAnsi="Arial" w:cs="Arial"/>
          <w:sz w:val="24"/>
          <w:szCs w:val="24"/>
        </w:rPr>
        <w:t>d</w:t>
      </w:r>
      <w:r w:rsidR="00EF2724">
        <w:rPr>
          <w:rFonts w:ascii="Arial" w:hAnsi="Arial" w:cs="Arial"/>
          <w:sz w:val="24"/>
          <w:szCs w:val="24"/>
        </w:rPr>
        <w:t>e</w:t>
      </w:r>
      <w:r w:rsidR="00EF2724" w:rsidRPr="00EF2724">
        <w:rPr>
          <w:rFonts w:ascii="Arial" w:hAnsi="Arial" w:cs="Arial"/>
          <w:sz w:val="24"/>
          <w:szCs w:val="24"/>
        </w:rPr>
        <w:t xml:space="preserve"> </w:t>
      </w:r>
      <w:r w:rsidR="00162DAB">
        <w:rPr>
          <w:rFonts w:ascii="Arial" w:hAnsi="Arial" w:cs="Arial"/>
          <w:b/>
          <w:bCs/>
          <w:sz w:val="24"/>
          <w:szCs w:val="24"/>
        </w:rPr>
        <w:t>Implantação de Energia Solar na APAE</w:t>
      </w:r>
      <w:r w:rsidR="00EF2724">
        <w:rPr>
          <w:rFonts w:ascii="Arial" w:hAnsi="Arial" w:cs="Arial"/>
          <w:b/>
          <w:bCs/>
          <w:sz w:val="24"/>
          <w:szCs w:val="24"/>
        </w:rPr>
        <w:t xml:space="preserve">, </w:t>
      </w:r>
      <w:r w:rsidR="00EF2724" w:rsidRPr="00EF2724">
        <w:rPr>
          <w:rFonts w:ascii="Arial" w:hAnsi="Arial" w:cs="Arial"/>
          <w:sz w:val="24"/>
          <w:szCs w:val="24"/>
        </w:rPr>
        <w:t xml:space="preserve">localizado no Bairro </w:t>
      </w:r>
      <w:r w:rsidR="00162DAB">
        <w:rPr>
          <w:rFonts w:ascii="Arial" w:hAnsi="Arial" w:cs="Arial"/>
          <w:sz w:val="24"/>
          <w:szCs w:val="24"/>
        </w:rPr>
        <w:t>São José</w:t>
      </w:r>
      <w:r w:rsidR="00EF2724">
        <w:rPr>
          <w:rFonts w:ascii="Arial" w:hAnsi="Arial" w:cs="Arial"/>
          <w:sz w:val="24"/>
          <w:szCs w:val="24"/>
        </w:rPr>
        <w:t>,</w:t>
      </w:r>
      <w:r w:rsidR="00162DAB">
        <w:rPr>
          <w:rFonts w:ascii="Arial" w:hAnsi="Arial" w:cs="Arial"/>
          <w:sz w:val="24"/>
          <w:szCs w:val="24"/>
        </w:rPr>
        <w:t xml:space="preserve"> nesta cidade de Baixo Guandu - ES</w:t>
      </w:r>
      <w:r w:rsidR="00F22807">
        <w:rPr>
          <w:rFonts w:ascii="Arial" w:hAnsi="Arial" w:cs="Arial"/>
          <w:sz w:val="24"/>
          <w:szCs w:val="24"/>
        </w:rPr>
        <w:t>.</w:t>
      </w:r>
    </w:p>
    <w:p w14:paraId="38C6AFBD" w14:textId="064EF35A" w:rsidR="001E3384" w:rsidRDefault="001E3384" w:rsidP="00BB0B7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0E51D166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04C376F" w14:textId="6F71FF2D"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CÂMARA MUNICIPAL DE BAIXO GUANDU/ES, “PLENÁRIO MONSENHOR ALONSO LEITE”, AOS </w:t>
      </w:r>
      <w:r w:rsidR="00162DAB">
        <w:rPr>
          <w:rFonts w:ascii="Arial" w:hAnsi="Arial" w:cs="Arial"/>
          <w:b/>
          <w:sz w:val="24"/>
          <w:szCs w:val="24"/>
        </w:rPr>
        <w:t>ONZE</w:t>
      </w:r>
      <w:r>
        <w:rPr>
          <w:rFonts w:ascii="Arial" w:hAnsi="Arial" w:cs="Arial"/>
          <w:b/>
          <w:sz w:val="24"/>
          <w:szCs w:val="24"/>
        </w:rPr>
        <w:t xml:space="preserve"> DIAS DO MÊS DE </w:t>
      </w:r>
      <w:r w:rsidR="00162DAB">
        <w:rPr>
          <w:rFonts w:ascii="Arial" w:hAnsi="Arial" w:cs="Arial"/>
          <w:b/>
          <w:sz w:val="24"/>
          <w:szCs w:val="24"/>
        </w:rPr>
        <w:t>FEVEREIRO</w:t>
      </w:r>
      <w:r>
        <w:rPr>
          <w:rFonts w:ascii="Arial" w:hAnsi="Arial" w:cs="Arial"/>
          <w:b/>
          <w:sz w:val="24"/>
          <w:szCs w:val="24"/>
        </w:rPr>
        <w:t xml:space="preserve"> DO ANO 20</w:t>
      </w:r>
      <w:r w:rsidR="001B7079">
        <w:rPr>
          <w:rFonts w:ascii="Arial" w:hAnsi="Arial" w:cs="Arial"/>
          <w:b/>
          <w:sz w:val="24"/>
          <w:szCs w:val="24"/>
        </w:rPr>
        <w:t>2</w:t>
      </w:r>
      <w:r w:rsidR="00162DA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</w:p>
    <w:p w14:paraId="76F7622E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2FC273" w14:textId="678D6A8E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73DC179" w14:textId="57340A69" w:rsidR="00DA41FE" w:rsidRDefault="00DA41FE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80349E" w14:textId="77777777" w:rsidR="00DA41FE" w:rsidRDefault="00DA41FE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43917D" w14:textId="65851D34" w:rsidR="00BB0B75" w:rsidRDefault="00EF2724" w:rsidP="00EF272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LEANDRO GOMES DA CRUZ</w:t>
      </w:r>
    </w:p>
    <w:p w14:paraId="2A314ED7" w14:textId="2262DFCC" w:rsidR="00BB0B75" w:rsidRPr="00EA027F" w:rsidRDefault="00BB0B75" w:rsidP="00EF272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14:paraId="40AA4D32" w14:textId="03575019" w:rsidR="00BB0B75" w:rsidRDefault="00BB0B75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47A86E2D" w14:textId="77777777" w:rsidR="00162DAB" w:rsidRDefault="00162DAB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4478F0A8" w14:textId="6EB53163" w:rsidR="00DA41FE" w:rsidRDefault="00DA41FE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3834A81D" w14:textId="572231D5" w:rsidR="00DA41FE" w:rsidRDefault="00DA41FE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55DE954A" w14:textId="77777777" w:rsidR="00DA41FE" w:rsidRDefault="00DA41FE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69BA28EA" w14:textId="77777777" w:rsidR="00BB0B75" w:rsidRDefault="00BB0B75" w:rsidP="00BB0B75">
      <w:pPr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JUSTIFICATIVA:</w:t>
      </w:r>
    </w:p>
    <w:p w14:paraId="25C07AF1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4393289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Excelentíssimos Senhores Vereadores e Vereadoras,</w:t>
      </w:r>
    </w:p>
    <w:p w14:paraId="01549A73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630497C" w14:textId="1FE283F9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724">
        <w:rPr>
          <w:rFonts w:ascii="Arial" w:hAnsi="Arial" w:cs="Arial"/>
          <w:b/>
          <w:sz w:val="24"/>
          <w:szCs w:val="24"/>
        </w:rPr>
        <w:t xml:space="preserve">OBJETIVO: </w:t>
      </w:r>
      <w:r w:rsidRPr="00EF2724">
        <w:rPr>
          <w:rFonts w:ascii="Arial" w:hAnsi="Arial" w:cs="Arial"/>
          <w:bCs/>
          <w:sz w:val="24"/>
          <w:szCs w:val="24"/>
        </w:rPr>
        <w:t>Melh</w:t>
      </w:r>
      <w:r w:rsidRPr="00EF2724">
        <w:rPr>
          <w:rFonts w:ascii="Arial" w:hAnsi="Arial" w:cs="Arial"/>
          <w:sz w:val="24"/>
          <w:szCs w:val="24"/>
        </w:rPr>
        <w:t>or atender as necessidades educacionais, com a otimização da estrutura física</w:t>
      </w:r>
      <w:r w:rsidR="00162DAB">
        <w:rPr>
          <w:rFonts w:ascii="Arial" w:hAnsi="Arial" w:cs="Arial"/>
          <w:sz w:val="24"/>
          <w:szCs w:val="24"/>
        </w:rPr>
        <w:t xml:space="preserve"> e gerando economia para APAE de Baixo Guandu, entidade que tanto precisa do apoio de nós munícipes, como também</w:t>
      </w:r>
      <w:r w:rsidR="009471BE">
        <w:rPr>
          <w:rFonts w:ascii="Arial" w:hAnsi="Arial" w:cs="Arial"/>
          <w:sz w:val="24"/>
          <w:szCs w:val="24"/>
        </w:rPr>
        <w:t xml:space="preserve"> dos nossos representantes nos Governos Estaduais e Federais</w:t>
      </w:r>
      <w:r>
        <w:rPr>
          <w:rFonts w:ascii="Arial" w:hAnsi="Arial" w:cs="Arial"/>
          <w:sz w:val="24"/>
          <w:szCs w:val="24"/>
        </w:rPr>
        <w:t>.</w:t>
      </w:r>
    </w:p>
    <w:p w14:paraId="457FF29D" w14:textId="77777777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724">
        <w:rPr>
          <w:rFonts w:ascii="Arial" w:hAnsi="Arial" w:cs="Arial"/>
          <w:sz w:val="24"/>
          <w:szCs w:val="24"/>
        </w:rPr>
        <w:t xml:space="preserve">Considerando que é uma solicitação de extremo interesse público, por isso, </w:t>
      </w:r>
      <w:r w:rsidRPr="00EF2724">
        <w:rPr>
          <w:rFonts w:ascii="Arial" w:hAnsi="Arial" w:cs="Arial"/>
          <w:b/>
          <w:bCs/>
          <w:i/>
          <w:iCs/>
          <w:sz w:val="24"/>
          <w:szCs w:val="24"/>
        </w:rPr>
        <w:t>REQUISITO</w:t>
      </w:r>
      <w:r w:rsidRPr="00EF2724">
        <w:rPr>
          <w:rFonts w:ascii="Arial" w:hAnsi="Arial" w:cs="Arial"/>
          <w:sz w:val="24"/>
          <w:szCs w:val="24"/>
        </w:rPr>
        <w:t xml:space="preserve"> aos nobres pares a colaboração e aprovação deste requerimento. </w:t>
      </w:r>
    </w:p>
    <w:p w14:paraId="39F61D37" w14:textId="77777777" w:rsidR="009471BE" w:rsidRDefault="00EF2724" w:rsidP="009471BE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EF2724">
        <w:rPr>
          <w:rFonts w:ascii="Arial" w:hAnsi="Arial" w:cs="Arial"/>
        </w:rPr>
        <w:t>Importante ressaltar, a necessidade de implementação das políticas públicas no âmbito educacional</w:t>
      </w:r>
      <w:r w:rsidR="009471BE">
        <w:rPr>
          <w:rFonts w:ascii="Arial" w:hAnsi="Arial" w:cs="Arial"/>
        </w:rPr>
        <w:t xml:space="preserve"> e social</w:t>
      </w:r>
      <w:r w:rsidRPr="00EF2724">
        <w:rPr>
          <w:rFonts w:ascii="Arial" w:hAnsi="Arial" w:cs="Arial"/>
        </w:rPr>
        <w:t>, de modo a melhorar a educação</w:t>
      </w:r>
      <w:r>
        <w:rPr>
          <w:rFonts w:ascii="Arial" w:hAnsi="Arial" w:cs="Arial"/>
        </w:rPr>
        <w:t xml:space="preserve"> e o esporte</w:t>
      </w:r>
      <w:r w:rsidRPr="00EF2724">
        <w:rPr>
          <w:rFonts w:ascii="Arial" w:hAnsi="Arial" w:cs="Arial"/>
        </w:rPr>
        <w:t xml:space="preserve"> no Município, proporcionando a construção de cidadãos com ética e valores. Segundo Ferreira (2014) </w:t>
      </w:r>
      <w:r w:rsidRPr="00EF2724">
        <w:rPr>
          <w:rFonts w:ascii="Arial" w:hAnsi="Arial" w:cs="Arial"/>
          <w:i/>
          <w:iCs/>
        </w:rPr>
        <w:t>“não há como construir uma sociedade voltada para a cidadania, ética e valores familiares sem que a educação possa ser o alicerce que fecunda os pilares da dignidade”</w:t>
      </w:r>
      <w:r w:rsidRPr="00EF2724">
        <w:rPr>
          <w:rFonts w:ascii="Arial" w:hAnsi="Arial" w:cs="Arial"/>
        </w:rPr>
        <w:t xml:space="preserve">. Sendo assim, entende-se que para ofertar uma educação de qualidade é necessário, entre outros fatores que influenciam no ensino do indivíduo, a melhoria da estrutura física </w:t>
      </w:r>
      <w:r w:rsidR="009471BE">
        <w:rPr>
          <w:rFonts w:ascii="Arial" w:hAnsi="Arial" w:cs="Arial"/>
        </w:rPr>
        <w:t>dos locais onde as nossas crianças especiais frequentam</w:t>
      </w:r>
      <w:r w:rsidRPr="00EF2724">
        <w:rPr>
          <w:rFonts w:ascii="Arial" w:hAnsi="Arial" w:cs="Arial"/>
        </w:rPr>
        <w:t>. Com isso, as ações de manutenção das estruturas físicas da</w:t>
      </w:r>
      <w:r w:rsidR="009471BE">
        <w:rPr>
          <w:rFonts w:ascii="Arial" w:hAnsi="Arial" w:cs="Arial"/>
        </w:rPr>
        <w:t xml:space="preserve"> APAE de Baixo Guandu, tem sido uma prioridade desta gestão e de nós vereadores como um todo</w:t>
      </w:r>
      <w:r w:rsidRPr="00EF2724">
        <w:rPr>
          <w:rFonts w:ascii="Arial" w:hAnsi="Arial" w:cs="Arial"/>
        </w:rPr>
        <w:t>.</w:t>
      </w:r>
    </w:p>
    <w:p w14:paraId="1E1C72D4" w14:textId="31CB9475" w:rsidR="00EF2724" w:rsidRPr="00EF2724" w:rsidRDefault="00EF2724" w:rsidP="009471BE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Arial" w:hAnsi="Arial" w:cs="Arial"/>
        </w:rPr>
      </w:pPr>
      <w:r w:rsidRPr="00EF2724">
        <w:rPr>
          <w:rFonts w:ascii="Arial" w:hAnsi="Arial" w:cs="Arial"/>
          <w:b/>
        </w:rPr>
        <w:t xml:space="preserve">CONCLUSÃO: </w:t>
      </w:r>
      <w:r w:rsidRPr="00EF2724">
        <w:rPr>
          <w:rFonts w:ascii="Arial" w:hAnsi="Arial" w:cs="Arial"/>
          <w:bCs/>
        </w:rPr>
        <w:t>Tal ação</w:t>
      </w:r>
      <w:r w:rsidRPr="00EF2724">
        <w:rPr>
          <w:rFonts w:ascii="Arial" w:hAnsi="Arial" w:cs="Arial"/>
          <w:b/>
        </w:rPr>
        <w:t xml:space="preserve"> </w:t>
      </w:r>
      <w:r w:rsidRPr="00EF2724">
        <w:rPr>
          <w:rFonts w:ascii="Arial" w:hAnsi="Arial" w:cs="Arial"/>
        </w:rPr>
        <w:t>visa beneficiar a todos os alunos e corpo docente d</w:t>
      </w:r>
      <w:r w:rsidR="009471BE">
        <w:rPr>
          <w:rFonts w:ascii="Arial" w:hAnsi="Arial" w:cs="Arial"/>
        </w:rPr>
        <w:t>a</w:t>
      </w:r>
      <w:r w:rsidRPr="00EF2724">
        <w:rPr>
          <w:rFonts w:ascii="Arial" w:hAnsi="Arial" w:cs="Arial"/>
        </w:rPr>
        <w:t xml:space="preserve"> </w:t>
      </w:r>
      <w:r w:rsidR="009471BE">
        <w:rPr>
          <w:rFonts w:ascii="Arial" w:hAnsi="Arial" w:cs="Arial"/>
        </w:rPr>
        <w:t>APAE de Baixo Guandu</w:t>
      </w:r>
      <w:r w:rsidRPr="00EF2724">
        <w:rPr>
          <w:rFonts w:ascii="Arial" w:hAnsi="Arial" w:cs="Arial"/>
        </w:rPr>
        <w:t xml:space="preserve">, localizada na sede </w:t>
      </w:r>
      <w:r>
        <w:rPr>
          <w:rFonts w:ascii="Arial" w:hAnsi="Arial" w:cs="Arial"/>
        </w:rPr>
        <w:t xml:space="preserve">no Bairro </w:t>
      </w:r>
      <w:r w:rsidR="009471BE">
        <w:rPr>
          <w:rFonts w:ascii="Arial" w:hAnsi="Arial" w:cs="Arial"/>
        </w:rPr>
        <w:t>São José</w:t>
      </w:r>
      <w:r w:rsidRPr="00EF2724">
        <w:rPr>
          <w:rFonts w:ascii="Arial" w:hAnsi="Arial" w:cs="Arial"/>
        </w:rPr>
        <w:t>, com impacto direto na qualidade</w:t>
      </w:r>
      <w:r w:rsidR="009471BE">
        <w:rPr>
          <w:rFonts w:ascii="Arial" w:hAnsi="Arial" w:cs="Arial"/>
        </w:rPr>
        <w:t xml:space="preserve"> estrutural e econômica da nossa APAE</w:t>
      </w:r>
      <w:r w:rsidRPr="00EF2724">
        <w:rPr>
          <w:rFonts w:ascii="Arial" w:hAnsi="Arial" w:cs="Arial"/>
        </w:rPr>
        <w:t>. Esclareço ainda, que tal procedimento é de Competência d</w:t>
      </w:r>
      <w:r w:rsidR="009471BE">
        <w:rPr>
          <w:rFonts w:ascii="Arial" w:hAnsi="Arial" w:cs="Arial"/>
        </w:rPr>
        <w:t>e todos nós</w:t>
      </w:r>
      <w:r w:rsidRPr="00EF2724">
        <w:rPr>
          <w:rFonts w:ascii="Arial" w:hAnsi="Arial" w:cs="Arial"/>
        </w:rPr>
        <w:t xml:space="preserve"> e visa o Interesse Público</w:t>
      </w:r>
      <w:r>
        <w:rPr>
          <w:rFonts w:ascii="Arial" w:hAnsi="Arial" w:cs="Arial"/>
        </w:rPr>
        <w:t>, mas sem parcerias não conseguimos sobreviver</w:t>
      </w:r>
      <w:r w:rsidRPr="00EF2724">
        <w:rPr>
          <w:rFonts w:ascii="Arial" w:hAnsi="Arial" w:cs="Arial"/>
        </w:rPr>
        <w:t xml:space="preserve">. </w:t>
      </w:r>
    </w:p>
    <w:p w14:paraId="464EF0AE" w14:textId="11C0AC27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2724">
        <w:rPr>
          <w:rFonts w:ascii="Arial" w:hAnsi="Arial" w:cs="Arial"/>
          <w:sz w:val="24"/>
          <w:szCs w:val="24"/>
        </w:rPr>
        <w:t xml:space="preserve">Ante ao exposto, espero contar com o apoio do Poder Legislativo na </w:t>
      </w:r>
      <w:r w:rsidRPr="00EF2724">
        <w:rPr>
          <w:rFonts w:ascii="Arial" w:hAnsi="Arial" w:cs="Arial"/>
          <w:b/>
          <w:sz w:val="24"/>
          <w:szCs w:val="24"/>
        </w:rPr>
        <w:t>APROVAÇÃO</w:t>
      </w:r>
      <w:r w:rsidRPr="00EF2724">
        <w:rPr>
          <w:rFonts w:ascii="Arial" w:hAnsi="Arial" w:cs="Arial"/>
          <w:sz w:val="24"/>
          <w:szCs w:val="24"/>
        </w:rPr>
        <w:t xml:space="preserve"> deste </w:t>
      </w:r>
      <w:r w:rsidRPr="00EF2724">
        <w:rPr>
          <w:rFonts w:ascii="Arial" w:hAnsi="Arial" w:cs="Arial"/>
          <w:b/>
          <w:sz w:val="24"/>
          <w:szCs w:val="24"/>
        </w:rPr>
        <w:t xml:space="preserve">Pedido de </w:t>
      </w:r>
      <w:r>
        <w:rPr>
          <w:rFonts w:ascii="Arial" w:hAnsi="Arial" w:cs="Arial"/>
          <w:b/>
          <w:sz w:val="24"/>
          <w:szCs w:val="24"/>
        </w:rPr>
        <w:t>INDICAÇÃO</w:t>
      </w:r>
      <w:r w:rsidRPr="00EF2724">
        <w:rPr>
          <w:rFonts w:ascii="Arial" w:hAnsi="Arial" w:cs="Arial"/>
          <w:sz w:val="24"/>
          <w:szCs w:val="24"/>
        </w:rPr>
        <w:t>.</w:t>
      </w:r>
    </w:p>
    <w:p w14:paraId="5D741089" w14:textId="77777777" w:rsidR="00EF2724" w:rsidRPr="00EF2724" w:rsidRDefault="00EF2724" w:rsidP="00EF272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AB42FE" w14:textId="77777777" w:rsidR="00EF2724" w:rsidRP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F2724">
        <w:rPr>
          <w:rFonts w:ascii="Arial" w:hAnsi="Arial" w:cs="Arial"/>
          <w:sz w:val="24"/>
          <w:szCs w:val="24"/>
        </w:rPr>
        <w:lastRenderedPageBreak/>
        <w:t xml:space="preserve">Sem mais para o momento, renovo os protestos de elevada estima e consideração. </w:t>
      </w:r>
    </w:p>
    <w:p w14:paraId="72582D38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DA223A" w14:textId="77777777" w:rsidR="009471BE" w:rsidRDefault="009471BE" w:rsidP="009471B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CÂMARA MUNICIPAL DE BAIXO GUANDU/ES, “PLENÁRIO MONSENHOR ALONSO LEITE”, AOS ONZE DIAS DO MÊS DE FEVEREIRO DO ANO 2022.</w:t>
      </w:r>
    </w:p>
    <w:p w14:paraId="2B3FAF7A" w14:textId="77777777" w:rsid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53B95D7" w14:textId="77777777" w:rsid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F02DA1" w14:textId="77777777" w:rsid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E1328C5" w14:textId="77777777" w:rsidR="00EF2724" w:rsidRDefault="00EF2724" w:rsidP="00EF27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0FD8A5" w14:textId="77777777" w:rsidR="00EF2724" w:rsidRDefault="00EF2724" w:rsidP="00EF272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LEANDRO GOMES DA CRUZ</w:t>
      </w:r>
    </w:p>
    <w:p w14:paraId="6AF70BEE" w14:textId="77777777" w:rsidR="00EF2724" w:rsidRPr="00EA027F" w:rsidRDefault="00EF2724" w:rsidP="00EF272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14:paraId="22918912" w14:textId="77777777" w:rsidR="00EF2724" w:rsidRDefault="00EF2724" w:rsidP="00EF2724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444448B0" w14:textId="77777777" w:rsidR="00EF2724" w:rsidRDefault="00EF2724" w:rsidP="00EF2724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145B8A04" w14:textId="368370DC" w:rsidR="00DA41FE" w:rsidRPr="00EA027F" w:rsidRDefault="00DA41FE" w:rsidP="00DA41FE">
      <w:pPr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14:paraId="16CA6BB6" w14:textId="77777777" w:rsidR="00DA41FE" w:rsidRDefault="00DA41FE" w:rsidP="00DA41FE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14:paraId="3D335D83" w14:textId="7C194FEB" w:rsidR="00565910" w:rsidRPr="00EA027F" w:rsidRDefault="00565910" w:rsidP="00565910">
      <w:pPr>
        <w:spacing w:after="120" w:line="240" w:lineRule="auto"/>
        <w:rPr>
          <w:rFonts w:ascii="Arial" w:hAnsi="Arial" w:cs="Arial"/>
          <w:b/>
          <w:sz w:val="24"/>
          <w:szCs w:val="24"/>
        </w:rPr>
      </w:pPr>
    </w:p>
    <w:p w14:paraId="7697489F" w14:textId="77777777" w:rsidR="00B00C52" w:rsidRDefault="00B00C52"/>
    <w:sectPr w:rsidR="00B00C52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40A80" w14:textId="77777777" w:rsidR="009A43D8" w:rsidRDefault="009A43D8" w:rsidP="00CE7E60">
      <w:pPr>
        <w:spacing w:after="0" w:line="240" w:lineRule="auto"/>
      </w:pPr>
      <w:r>
        <w:separator/>
      </w:r>
    </w:p>
  </w:endnote>
  <w:endnote w:type="continuationSeparator" w:id="0">
    <w:p w14:paraId="2ABDD86C" w14:textId="77777777" w:rsidR="009A43D8" w:rsidRDefault="009A43D8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2E"/>
    <w:family w:val="auto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4B946" w14:textId="77777777" w:rsidR="00CE7E60" w:rsidRDefault="00CE7E60">
    <w:pPr>
      <w:pStyle w:val="Rodap"/>
      <w:pBdr>
        <w:bottom w:val="single" w:sz="12" w:space="1" w:color="auto"/>
      </w:pBdr>
    </w:pPr>
  </w:p>
  <w:p w14:paraId="1224B136" w14:textId="4EAB5625" w:rsidR="00CE7E60" w:rsidRDefault="00DA41FE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2498AE4" wp14:editId="2D3468F5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5682">
      <w:t>Av. Carlos de Medeiros, 231</w:t>
    </w:r>
    <w:r w:rsidR="00CE7E60">
      <w:t>, Centro, Baixo Guandu-ES, 29 730-000, Fone (27) 3732-1644</w:t>
    </w:r>
  </w:p>
  <w:p w14:paraId="24AF24F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65D01" w14:textId="77777777" w:rsidR="009A43D8" w:rsidRDefault="009A43D8" w:rsidP="00CE7E60">
      <w:pPr>
        <w:spacing w:after="0" w:line="240" w:lineRule="auto"/>
      </w:pPr>
      <w:r>
        <w:separator/>
      </w:r>
    </w:p>
  </w:footnote>
  <w:footnote w:type="continuationSeparator" w:id="0">
    <w:p w14:paraId="012D782F" w14:textId="77777777" w:rsidR="009A43D8" w:rsidRDefault="009A43D8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6A8AC" w14:textId="77777777" w:rsidR="007D7AEA" w:rsidRDefault="009A43D8">
    <w:pPr>
      <w:pStyle w:val="Cabealho"/>
    </w:pPr>
    <w:r>
      <w:rPr>
        <w:noProof/>
      </w:rPr>
      <w:pict w14:anchorId="74752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FBDCF" w14:textId="13F32FC2" w:rsidR="00CE7E60" w:rsidRDefault="009A43D8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4C7BB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DA41FE">
      <w:rPr>
        <w:b/>
        <w:noProof/>
        <w:spacing w:val="40"/>
      </w:rPr>
      <w:drawing>
        <wp:inline distT="0" distB="0" distL="0" distR="0" wp14:anchorId="4131E5CC" wp14:editId="038156FF">
          <wp:extent cx="81915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51B4FF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226D177F" w14:textId="77777777" w:rsidR="00CE7E60" w:rsidRDefault="00CE7E60" w:rsidP="008B050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F54E9" w14:textId="77777777" w:rsidR="007D7AEA" w:rsidRDefault="009A43D8">
    <w:pPr>
      <w:pStyle w:val="Cabealho"/>
    </w:pPr>
    <w:r>
      <w:rPr>
        <w:noProof/>
      </w:rPr>
      <w:pict w14:anchorId="4A622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8477E"/>
    <w:multiLevelType w:val="multilevel"/>
    <w:tmpl w:val="CF6A9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6E27BE"/>
    <w:multiLevelType w:val="multilevel"/>
    <w:tmpl w:val="9A46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75"/>
    <w:rsid w:val="00014F8F"/>
    <w:rsid w:val="0003689A"/>
    <w:rsid w:val="000B2434"/>
    <w:rsid w:val="0010670C"/>
    <w:rsid w:val="00162DAB"/>
    <w:rsid w:val="00176BE1"/>
    <w:rsid w:val="001B7079"/>
    <w:rsid w:val="001E3384"/>
    <w:rsid w:val="00245BA3"/>
    <w:rsid w:val="00253D5A"/>
    <w:rsid w:val="002C7C67"/>
    <w:rsid w:val="002F12E6"/>
    <w:rsid w:val="003D7581"/>
    <w:rsid w:val="00565910"/>
    <w:rsid w:val="005F0864"/>
    <w:rsid w:val="00645C35"/>
    <w:rsid w:val="006A33DB"/>
    <w:rsid w:val="007D7AEA"/>
    <w:rsid w:val="008B0504"/>
    <w:rsid w:val="009471BE"/>
    <w:rsid w:val="009A43D8"/>
    <w:rsid w:val="009B3F0C"/>
    <w:rsid w:val="009B5682"/>
    <w:rsid w:val="00A70503"/>
    <w:rsid w:val="00B00C52"/>
    <w:rsid w:val="00B774E1"/>
    <w:rsid w:val="00BB0B75"/>
    <w:rsid w:val="00BB52C1"/>
    <w:rsid w:val="00C7530B"/>
    <w:rsid w:val="00CE7E60"/>
    <w:rsid w:val="00DA41FE"/>
    <w:rsid w:val="00E00C96"/>
    <w:rsid w:val="00EA2066"/>
    <w:rsid w:val="00EF2724"/>
    <w:rsid w:val="00F22807"/>
    <w:rsid w:val="00F77BBD"/>
    <w:rsid w:val="00F97D8B"/>
    <w:rsid w:val="00FD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9ACA37A"/>
  <w15:chartTrackingRefBased/>
  <w15:docId w15:val="{272F29F7-2FAE-495A-94EF-B2A55F86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B7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character" w:styleId="Hyperlink">
    <w:name w:val="Hyperlink"/>
    <w:uiPriority w:val="99"/>
    <w:unhideWhenUsed/>
    <w:rsid w:val="003D75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D75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uiPriority w:val="22"/>
    <w:qFormat/>
    <w:rsid w:val="005659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659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45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98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23</TotalTime>
  <Pages>3</Pages>
  <Words>419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 Dias Bebiano</cp:lastModifiedBy>
  <cp:revision>3</cp:revision>
  <cp:lastPrinted>2022-02-14T14:10:00Z</cp:lastPrinted>
  <dcterms:created xsi:type="dcterms:W3CDTF">2021-03-22T17:00:00Z</dcterms:created>
  <dcterms:modified xsi:type="dcterms:W3CDTF">2022-02-14T14:47:00Z</dcterms:modified>
</cp:coreProperties>
</file>