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3A00A" w14:textId="4E25EB57" w:rsidR="00BB0B75" w:rsidRPr="00D3708E" w:rsidRDefault="00BB0B75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708E">
        <w:rPr>
          <w:rFonts w:ascii="Arial" w:hAnsi="Arial" w:cs="Arial"/>
          <w:b/>
          <w:sz w:val="24"/>
          <w:szCs w:val="24"/>
        </w:rPr>
        <w:t>PEDIDO DE INDICAÇÃO</w:t>
      </w:r>
      <w:r w:rsidR="00DA41F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</w:t>
      </w:r>
      <w:r w:rsidR="001B7079">
        <w:rPr>
          <w:rFonts w:ascii="Arial" w:hAnsi="Arial" w:cs="Arial"/>
          <w:b/>
          <w:sz w:val="24"/>
          <w:szCs w:val="24"/>
        </w:rPr>
        <w:t>2</w:t>
      </w:r>
      <w:r w:rsidR="001C5B40">
        <w:rPr>
          <w:rFonts w:ascii="Arial" w:hAnsi="Arial" w:cs="Arial"/>
          <w:b/>
          <w:sz w:val="24"/>
          <w:szCs w:val="24"/>
        </w:rPr>
        <w:t>2</w:t>
      </w:r>
    </w:p>
    <w:p w14:paraId="614F5475" w14:textId="22D8702E" w:rsidR="00BB0B75" w:rsidRDefault="00BB0B75" w:rsidP="00BB0B75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</w:t>
      </w:r>
      <w:r w:rsidRPr="00D3708E">
        <w:rPr>
          <w:rFonts w:ascii="Arial" w:hAnsi="Arial" w:cs="Arial"/>
          <w:b/>
          <w:sz w:val="24"/>
          <w:szCs w:val="24"/>
        </w:rPr>
        <w:t xml:space="preserve">: </w:t>
      </w:r>
      <w:r w:rsidR="00EF2724">
        <w:rPr>
          <w:rFonts w:ascii="Arial" w:hAnsi="Arial" w:cs="Arial"/>
          <w:bCs/>
          <w:sz w:val="24"/>
          <w:szCs w:val="24"/>
        </w:rPr>
        <w:t>LEANDRO GOMES DA CRUZ</w:t>
      </w:r>
    </w:p>
    <w:p w14:paraId="3B67E884" w14:textId="77777777" w:rsidR="00BB0B75" w:rsidRPr="00D3708E" w:rsidRDefault="00BB0B75" w:rsidP="00BB0B7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41195ECC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569134" w14:textId="77777777" w:rsidR="00BB0B7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</w:t>
      </w:r>
      <w:r w:rsidR="00BB0B75" w:rsidRPr="00D3708E">
        <w:rPr>
          <w:rFonts w:ascii="Arial" w:hAnsi="Arial" w:cs="Arial"/>
          <w:sz w:val="24"/>
          <w:szCs w:val="24"/>
        </w:rPr>
        <w:t xml:space="preserve"> Senhor Presidente e Membros da Mesa Diretora do Poder Legislativo Municipal de Baixo Guandu/ES.</w:t>
      </w:r>
    </w:p>
    <w:p w14:paraId="650D2A3E" w14:textId="0AA06C0A" w:rsidR="0003689A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5D763A" w14:textId="3407B369" w:rsidR="00DA41F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7A8875" w14:textId="45D1A4A7" w:rsidR="001C5B40" w:rsidRDefault="001C5B40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6A684B2" w14:textId="77777777" w:rsidR="001C5B40" w:rsidRPr="00D3708E" w:rsidRDefault="001C5B40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1A68C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1CB52" w14:textId="246ECAAE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que este subscreve, com fulcro no art. 144, da Resolução nº, 016/90, (Regimento Interno), </w:t>
      </w:r>
      <w:r w:rsidR="00DA41FE">
        <w:rPr>
          <w:rFonts w:ascii="Arial" w:hAnsi="Arial" w:cs="Arial"/>
          <w:sz w:val="24"/>
          <w:szCs w:val="24"/>
        </w:rPr>
        <w:t xml:space="preserve">faz </w:t>
      </w:r>
      <w:r w:rsidR="001B707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INDICA</w:t>
      </w:r>
      <w:r w:rsidR="001B7079">
        <w:rPr>
          <w:rFonts w:ascii="Arial" w:hAnsi="Arial" w:cs="Arial"/>
          <w:b/>
          <w:sz w:val="24"/>
          <w:szCs w:val="24"/>
        </w:rPr>
        <w:t>ÇÃO</w:t>
      </w:r>
      <w:r>
        <w:rPr>
          <w:rFonts w:ascii="Arial" w:hAnsi="Arial" w:cs="Arial"/>
          <w:sz w:val="24"/>
          <w:szCs w:val="24"/>
        </w:rPr>
        <w:t xml:space="preserve"> a</w:t>
      </w:r>
      <w:r w:rsidR="00002943">
        <w:rPr>
          <w:rFonts w:ascii="Arial" w:hAnsi="Arial" w:cs="Arial"/>
          <w:sz w:val="24"/>
          <w:szCs w:val="24"/>
        </w:rPr>
        <w:t>o</w:t>
      </w:r>
      <w:r w:rsidR="001C5B40">
        <w:rPr>
          <w:rFonts w:ascii="Arial" w:hAnsi="Arial" w:cs="Arial"/>
          <w:sz w:val="24"/>
          <w:szCs w:val="24"/>
        </w:rPr>
        <w:t xml:space="preserve"> Executivo Municipal que solicite a EDP a colocação de postes para a </w:t>
      </w:r>
      <w:r w:rsidR="001C5B40">
        <w:rPr>
          <w:rFonts w:ascii="Arial" w:hAnsi="Arial" w:cs="Arial"/>
          <w:sz w:val="24"/>
          <w:szCs w:val="24"/>
        </w:rPr>
        <w:t>implantação</w:t>
      </w:r>
      <w:r w:rsidR="001C5B40">
        <w:rPr>
          <w:rFonts w:ascii="Arial" w:hAnsi="Arial" w:cs="Arial"/>
          <w:sz w:val="24"/>
          <w:szCs w:val="24"/>
        </w:rPr>
        <w:t xml:space="preserve"> de iluminação Pública na Av. Rubens Rodrigues Gomes, entre o bairro </w:t>
      </w:r>
      <w:proofErr w:type="spellStart"/>
      <w:r w:rsidR="001C5B40">
        <w:rPr>
          <w:rFonts w:ascii="Arial" w:hAnsi="Arial" w:cs="Arial"/>
          <w:sz w:val="24"/>
          <w:szCs w:val="24"/>
        </w:rPr>
        <w:t>Baim</w:t>
      </w:r>
      <w:proofErr w:type="spellEnd"/>
      <w:r w:rsidR="001C5B40">
        <w:rPr>
          <w:rFonts w:ascii="Arial" w:hAnsi="Arial" w:cs="Arial"/>
          <w:sz w:val="24"/>
          <w:szCs w:val="24"/>
        </w:rPr>
        <w:t xml:space="preserve"> e a </w:t>
      </w:r>
      <w:proofErr w:type="spellStart"/>
      <w:proofErr w:type="gramStart"/>
      <w:r w:rsidR="001C5B40">
        <w:rPr>
          <w:rFonts w:ascii="Arial" w:hAnsi="Arial" w:cs="Arial"/>
          <w:sz w:val="24"/>
          <w:szCs w:val="24"/>
        </w:rPr>
        <w:t>Coopeavi</w:t>
      </w:r>
      <w:proofErr w:type="spellEnd"/>
      <w:r w:rsidR="001C5B40">
        <w:rPr>
          <w:rFonts w:ascii="Arial" w:hAnsi="Arial" w:cs="Arial"/>
          <w:sz w:val="24"/>
          <w:szCs w:val="24"/>
        </w:rPr>
        <w:t>.</w:t>
      </w:r>
      <w:r w:rsidR="00F22807">
        <w:rPr>
          <w:rFonts w:ascii="Arial" w:hAnsi="Arial" w:cs="Arial"/>
          <w:sz w:val="24"/>
          <w:szCs w:val="24"/>
        </w:rPr>
        <w:t>.</w:t>
      </w:r>
      <w:proofErr w:type="gramEnd"/>
    </w:p>
    <w:p w14:paraId="38C6AFBD" w14:textId="064EF35A" w:rsidR="001E3384" w:rsidRDefault="001E3384" w:rsidP="00BB0B7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E51D166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8C3A64" w14:textId="77777777" w:rsidR="001C5B40" w:rsidRDefault="001C5B40" w:rsidP="001C5B4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BAIXO GUANDU/ES, “PLENÁRIO MONSENHOR ALONSO LEITE”, AOS ONZE DIAS DO MÊS DE FEVEREIRO DO ANO 2022.</w:t>
      </w:r>
    </w:p>
    <w:p w14:paraId="76F7622E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2FC273" w14:textId="678D6A8E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73DC179" w14:textId="57340A69" w:rsidR="00DA41F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80349E" w14:textId="77777777" w:rsidR="00DA41F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43917D" w14:textId="65851D34" w:rsidR="00BB0B75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2A314ED7" w14:textId="2262DFCC" w:rsidR="00BB0B75" w:rsidRPr="00EA027F" w:rsidRDefault="00BB0B75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40AA4D32" w14:textId="0B6F360B" w:rsidR="00BB0B75" w:rsidRDefault="00BB0B75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4478F0A8" w14:textId="6EB53163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3834A81D" w14:textId="483F9A84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4B17A553" w14:textId="77777777" w:rsidR="00002943" w:rsidRDefault="00002943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55DE954A" w14:textId="77777777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69BA28EA" w14:textId="77777777" w:rsidR="00BB0B75" w:rsidRDefault="00BB0B75" w:rsidP="00BB0B75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14:paraId="25C07AF1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4393289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Excelentíssimos Senhores Vereadores e Vereadoras,</w:t>
      </w:r>
    </w:p>
    <w:p w14:paraId="01549A7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630497C" w14:textId="4CC53883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b/>
          <w:sz w:val="24"/>
          <w:szCs w:val="24"/>
        </w:rPr>
        <w:t xml:space="preserve">OBJETIVO: </w:t>
      </w:r>
      <w:r w:rsidR="00002943">
        <w:rPr>
          <w:rFonts w:ascii="Arial" w:hAnsi="Arial" w:cs="Arial"/>
          <w:bCs/>
          <w:sz w:val="24"/>
          <w:szCs w:val="24"/>
        </w:rPr>
        <w:t>Segurança Pública, ordem pública</w:t>
      </w:r>
      <w:r>
        <w:rPr>
          <w:rFonts w:ascii="Arial" w:hAnsi="Arial" w:cs="Arial"/>
          <w:sz w:val="24"/>
          <w:szCs w:val="24"/>
        </w:rPr>
        <w:t>.</w:t>
      </w:r>
    </w:p>
    <w:p w14:paraId="457FF29D" w14:textId="7777777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t xml:space="preserve">Considerando que é uma solicitação de extremo interesse público, por isso, </w:t>
      </w:r>
      <w:r w:rsidRPr="00EF2724">
        <w:rPr>
          <w:rFonts w:ascii="Arial" w:hAnsi="Arial" w:cs="Arial"/>
          <w:b/>
          <w:bCs/>
          <w:i/>
          <w:iCs/>
          <w:sz w:val="24"/>
          <w:szCs w:val="24"/>
        </w:rPr>
        <w:t>REQUISITO</w:t>
      </w:r>
      <w:r w:rsidRPr="00EF2724">
        <w:rPr>
          <w:rFonts w:ascii="Arial" w:hAnsi="Arial" w:cs="Arial"/>
          <w:sz w:val="24"/>
          <w:szCs w:val="24"/>
        </w:rPr>
        <w:t xml:space="preserve"> aos nobres pares a colaboração e aprovação deste requerimento. </w:t>
      </w:r>
    </w:p>
    <w:p w14:paraId="183E0397" w14:textId="33E4FCC0" w:rsidR="00EF2724" w:rsidRPr="00EF2724" w:rsidRDefault="00EF2724" w:rsidP="004F20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742">
        <w:rPr>
          <w:rFonts w:ascii="Arial" w:hAnsi="Arial" w:cs="Arial"/>
          <w:sz w:val="24"/>
          <w:szCs w:val="24"/>
        </w:rPr>
        <w:t xml:space="preserve">Importante ressaltar, a necessidade de implementação das políticas públicas no âmbito </w:t>
      </w:r>
      <w:r w:rsidR="00002943" w:rsidRPr="000D4742">
        <w:rPr>
          <w:rFonts w:ascii="Arial" w:hAnsi="Arial" w:cs="Arial"/>
          <w:sz w:val="24"/>
          <w:szCs w:val="24"/>
        </w:rPr>
        <w:t>da segurança pública de nossa cidade</w:t>
      </w:r>
      <w:r w:rsidRPr="000D4742">
        <w:rPr>
          <w:rFonts w:ascii="Arial" w:hAnsi="Arial" w:cs="Arial"/>
          <w:sz w:val="24"/>
          <w:szCs w:val="24"/>
        </w:rPr>
        <w:t xml:space="preserve">, </w:t>
      </w:r>
      <w:r w:rsidR="000D4742" w:rsidRPr="000D4742">
        <w:rPr>
          <w:rFonts w:ascii="Arial" w:hAnsi="Arial" w:cs="Arial"/>
          <w:sz w:val="24"/>
          <w:szCs w:val="24"/>
        </w:rPr>
        <w:t>A prefeitura municipal exercerá, em cooperação com os</w:t>
      </w:r>
      <w:r w:rsidR="001C5B40">
        <w:rPr>
          <w:rFonts w:ascii="Arial" w:hAnsi="Arial" w:cs="Arial"/>
          <w:sz w:val="24"/>
          <w:szCs w:val="24"/>
        </w:rPr>
        <w:t xml:space="preserve"> órgãos </w:t>
      </w:r>
      <w:r w:rsidR="000D4742" w:rsidRPr="000D4742">
        <w:rPr>
          <w:rFonts w:ascii="Arial" w:hAnsi="Arial" w:cs="Arial"/>
          <w:sz w:val="24"/>
          <w:szCs w:val="24"/>
        </w:rPr>
        <w:t>do estado</w:t>
      </w:r>
      <w:r w:rsidR="001C5B40">
        <w:rPr>
          <w:rFonts w:ascii="Arial" w:hAnsi="Arial" w:cs="Arial"/>
          <w:sz w:val="24"/>
          <w:szCs w:val="24"/>
        </w:rPr>
        <w:t xml:space="preserve"> e empresas fornecedoras de serviços públicos</w:t>
      </w:r>
      <w:r w:rsidR="000D4742" w:rsidRPr="000D4742">
        <w:rPr>
          <w:rFonts w:ascii="Arial" w:hAnsi="Arial" w:cs="Arial"/>
          <w:sz w:val="24"/>
          <w:szCs w:val="24"/>
        </w:rPr>
        <w:t>, estabelecendo medidas preventivas e corretivas no sentido de garantir a segurança pública</w:t>
      </w:r>
      <w:r w:rsidR="001C5B40">
        <w:rPr>
          <w:rFonts w:ascii="Arial" w:hAnsi="Arial" w:cs="Arial"/>
          <w:sz w:val="24"/>
          <w:szCs w:val="24"/>
        </w:rPr>
        <w:t xml:space="preserve"> e pois locais onde não existem iluminação podem ser mais propícios a cometimento de crimes</w:t>
      </w:r>
      <w:r w:rsidR="000D4742" w:rsidRPr="000D4742">
        <w:rPr>
          <w:rFonts w:ascii="Arial" w:hAnsi="Arial" w:cs="Arial"/>
          <w:sz w:val="24"/>
          <w:szCs w:val="24"/>
        </w:rPr>
        <w:t>.</w:t>
      </w:r>
    </w:p>
    <w:p w14:paraId="1E1C72D4" w14:textId="7777777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64EF0AE" w14:textId="11C0AC2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t xml:space="preserve">Ante ao exposto, espero contar com o apoio do Poder Legislativo na </w:t>
      </w:r>
      <w:r w:rsidRPr="00EF2724">
        <w:rPr>
          <w:rFonts w:ascii="Arial" w:hAnsi="Arial" w:cs="Arial"/>
          <w:b/>
          <w:sz w:val="24"/>
          <w:szCs w:val="24"/>
        </w:rPr>
        <w:t>APROVAÇÃO</w:t>
      </w:r>
      <w:r w:rsidRPr="00EF2724">
        <w:rPr>
          <w:rFonts w:ascii="Arial" w:hAnsi="Arial" w:cs="Arial"/>
          <w:sz w:val="24"/>
          <w:szCs w:val="24"/>
        </w:rPr>
        <w:t xml:space="preserve"> deste </w:t>
      </w:r>
      <w:r w:rsidRPr="00EF2724">
        <w:rPr>
          <w:rFonts w:ascii="Arial" w:hAnsi="Arial" w:cs="Arial"/>
          <w:b/>
          <w:sz w:val="24"/>
          <w:szCs w:val="24"/>
        </w:rPr>
        <w:t xml:space="preserve">Pedido de </w:t>
      </w:r>
      <w:r>
        <w:rPr>
          <w:rFonts w:ascii="Arial" w:hAnsi="Arial" w:cs="Arial"/>
          <w:b/>
          <w:sz w:val="24"/>
          <w:szCs w:val="24"/>
        </w:rPr>
        <w:t>INDICAÇÃO</w:t>
      </w:r>
      <w:r w:rsidRPr="00EF2724">
        <w:rPr>
          <w:rFonts w:ascii="Arial" w:hAnsi="Arial" w:cs="Arial"/>
          <w:sz w:val="24"/>
          <w:szCs w:val="24"/>
        </w:rPr>
        <w:t>.</w:t>
      </w:r>
    </w:p>
    <w:p w14:paraId="5D741089" w14:textId="7777777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AB42FE" w14:textId="77777777" w:rsidR="00EF2724" w:rsidRP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t xml:space="preserve">Sem mais para o momento, renovo os protestos de elevada estima e consideração. </w:t>
      </w:r>
    </w:p>
    <w:p w14:paraId="72582D38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2C11DCD" w14:textId="77777777" w:rsidR="001C5B40" w:rsidRDefault="001C5B40" w:rsidP="001C5B4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BAIXO GUANDU/ES, “PLENÁRIO MONSENHOR ALONSO LEITE”, AOS ONZE DIAS DO MÊS DE FEVEREIRO DO ANO 2022.</w:t>
      </w:r>
    </w:p>
    <w:p w14:paraId="2B3FAF7A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53B95D7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F02DA1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1328C5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0FD8A5" w14:textId="77777777" w:rsidR="00EF2724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6AF70BEE" w14:textId="77777777" w:rsidR="00EF2724" w:rsidRPr="00EA027F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7697489F" w14:textId="77777777" w:rsidR="00B00C52" w:rsidRDefault="00B00C52"/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9F4E5" w14:textId="77777777" w:rsidR="008F30DF" w:rsidRDefault="008F30DF" w:rsidP="00CE7E60">
      <w:pPr>
        <w:spacing w:after="0" w:line="240" w:lineRule="auto"/>
      </w:pPr>
      <w:r>
        <w:separator/>
      </w:r>
    </w:p>
  </w:endnote>
  <w:endnote w:type="continuationSeparator" w:id="0">
    <w:p w14:paraId="6C9F8A92" w14:textId="77777777" w:rsidR="008F30DF" w:rsidRDefault="008F30DF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B946" w14:textId="77777777" w:rsidR="00CE7E60" w:rsidRDefault="00CE7E60">
    <w:pPr>
      <w:pStyle w:val="Rodap"/>
      <w:pBdr>
        <w:bottom w:val="single" w:sz="12" w:space="1" w:color="auto"/>
      </w:pBdr>
    </w:pPr>
  </w:p>
  <w:p w14:paraId="1224B136" w14:textId="4EAB5625" w:rsidR="00CE7E60" w:rsidRDefault="00DA41FE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2498AE4" wp14:editId="2D3468F5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682">
      <w:t>Av. Carlos de Medeiros, 231</w:t>
    </w:r>
    <w:r w:rsidR="00CE7E60">
      <w:t>, Centro, Baixo Guandu-ES, 29 730-000, Fone (27) 3732-1644</w:t>
    </w:r>
  </w:p>
  <w:p w14:paraId="24AF24F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E9598" w14:textId="77777777" w:rsidR="008F30DF" w:rsidRDefault="008F30DF" w:rsidP="00CE7E60">
      <w:pPr>
        <w:spacing w:after="0" w:line="240" w:lineRule="auto"/>
      </w:pPr>
      <w:r>
        <w:separator/>
      </w:r>
    </w:p>
  </w:footnote>
  <w:footnote w:type="continuationSeparator" w:id="0">
    <w:p w14:paraId="476FB9AE" w14:textId="77777777" w:rsidR="008F30DF" w:rsidRDefault="008F30DF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6A8AC" w14:textId="77777777" w:rsidR="007D7AEA" w:rsidRDefault="008F30DF">
    <w:pPr>
      <w:pStyle w:val="Cabealho"/>
    </w:pPr>
    <w:r>
      <w:rPr>
        <w:noProof/>
      </w:rPr>
      <w:pict w14:anchorId="74752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BDCF" w14:textId="13F32FC2" w:rsidR="00CE7E60" w:rsidRDefault="008F30DF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4C7BB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DA41FE">
      <w:rPr>
        <w:b/>
        <w:noProof/>
        <w:spacing w:val="40"/>
      </w:rPr>
      <w:drawing>
        <wp:inline distT="0" distB="0" distL="0" distR="0" wp14:anchorId="4131E5CC" wp14:editId="038156FF">
          <wp:extent cx="81915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51B4FF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226D177F" w14:textId="77777777" w:rsidR="00CE7E60" w:rsidRDefault="00CE7E60" w:rsidP="008B05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F54E9" w14:textId="77777777" w:rsidR="007D7AEA" w:rsidRDefault="008F30DF">
    <w:pPr>
      <w:pStyle w:val="Cabealho"/>
    </w:pPr>
    <w:r>
      <w:rPr>
        <w:noProof/>
      </w:rPr>
      <w:pict w14:anchorId="4A622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477E"/>
    <w:multiLevelType w:val="multilevel"/>
    <w:tmpl w:val="CF6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6E27BE"/>
    <w:multiLevelType w:val="multilevel"/>
    <w:tmpl w:val="9A46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75"/>
    <w:rsid w:val="00002943"/>
    <w:rsid w:val="00014F8F"/>
    <w:rsid w:val="0003689A"/>
    <w:rsid w:val="000B2434"/>
    <w:rsid w:val="000D4742"/>
    <w:rsid w:val="0010670C"/>
    <w:rsid w:val="00176BE1"/>
    <w:rsid w:val="001B7079"/>
    <w:rsid w:val="001C5B40"/>
    <w:rsid w:val="001E3384"/>
    <w:rsid w:val="00245BA3"/>
    <w:rsid w:val="00253D5A"/>
    <w:rsid w:val="002C7C67"/>
    <w:rsid w:val="002F12E6"/>
    <w:rsid w:val="00341028"/>
    <w:rsid w:val="003D7581"/>
    <w:rsid w:val="004F201C"/>
    <w:rsid w:val="00565910"/>
    <w:rsid w:val="00645C35"/>
    <w:rsid w:val="006A33DB"/>
    <w:rsid w:val="00735725"/>
    <w:rsid w:val="007D7AEA"/>
    <w:rsid w:val="008B0504"/>
    <w:rsid w:val="008F30DF"/>
    <w:rsid w:val="009B3F0C"/>
    <w:rsid w:val="009B5682"/>
    <w:rsid w:val="00A70503"/>
    <w:rsid w:val="00B00C52"/>
    <w:rsid w:val="00B774E1"/>
    <w:rsid w:val="00BB0B75"/>
    <w:rsid w:val="00BB52C1"/>
    <w:rsid w:val="00C7530B"/>
    <w:rsid w:val="00CE7E60"/>
    <w:rsid w:val="00DA41FE"/>
    <w:rsid w:val="00E00C96"/>
    <w:rsid w:val="00EA2066"/>
    <w:rsid w:val="00EF2724"/>
    <w:rsid w:val="00F22807"/>
    <w:rsid w:val="00F77BBD"/>
    <w:rsid w:val="00F97D8B"/>
    <w:rsid w:val="00FD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9ACA37A"/>
  <w15:chartTrackingRefBased/>
  <w15:docId w15:val="{272F29F7-2FAE-495A-94EF-B2A55F86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7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Hyperlink">
    <w:name w:val="Hyperlink"/>
    <w:uiPriority w:val="99"/>
    <w:unhideWhenUsed/>
    <w:rsid w:val="003D75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7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uiPriority w:val="22"/>
    <w:qFormat/>
    <w:rsid w:val="005659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65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4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8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89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 Dias Bebiano</cp:lastModifiedBy>
  <cp:revision>4</cp:revision>
  <cp:lastPrinted>2022-02-14T14:16:00Z</cp:lastPrinted>
  <dcterms:created xsi:type="dcterms:W3CDTF">2021-03-22T17:00:00Z</dcterms:created>
  <dcterms:modified xsi:type="dcterms:W3CDTF">2022-02-14T14:47:00Z</dcterms:modified>
</cp:coreProperties>
</file>