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BB176" w14:textId="77777777" w:rsidR="00D93707" w:rsidRDefault="00D93707" w:rsidP="00BB0B7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4F3A00A" w14:textId="5F1518F9" w:rsidR="00BB0B75" w:rsidRDefault="00BB0B75" w:rsidP="00BB0B7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3708E">
        <w:rPr>
          <w:rFonts w:ascii="Arial" w:hAnsi="Arial" w:cs="Arial"/>
          <w:b/>
          <w:sz w:val="24"/>
          <w:szCs w:val="24"/>
        </w:rPr>
        <w:t>PEDIDO DE INDICAÇÃO</w:t>
      </w:r>
      <w:r w:rsidR="00D9370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20</w:t>
      </w:r>
      <w:r w:rsidR="001B7079">
        <w:rPr>
          <w:rFonts w:ascii="Arial" w:hAnsi="Arial" w:cs="Arial"/>
          <w:b/>
          <w:sz w:val="24"/>
          <w:szCs w:val="24"/>
        </w:rPr>
        <w:t>2</w:t>
      </w:r>
      <w:r w:rsidR="00A16DD2">
        <w:rPr>
          <w:rFonts w:ascii="Arial" w:hAnsi="Arial" w:cs="Arial"/>
          <w:b/>
          <w:sz w:val="24"/>
          <w:szCs w:val="24"/>
        </w:rPr>
        <w:t>2</w:t>
      </w:r>
    </w:p>
    <w:p w14:paraId="61551536" w14:textId="77777777" w:rsidR="00D93707" w:rsidRPr="00D3708E" w:rsidRDefault="00D93707" w:rsidP="00BB0B7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14F5475" w14:textId="7391E58F" w:rsidR="00BB0B75" w:rsidRDefault="00BB0B75" w:rsidP="00BB0B75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Autor</w:t>
      </w:r>
      <w:r w:rsidRPr="00D3708E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Cs/>
          <w:sz w:val="24"/>
          <w:szCs w:val="24"/>
        </w:rPr>
        <w:t>Vereador</w:t>
      </w:r>
      <w:r w:rsidRPr="00D3708E">
        <w:rPr>
          <w:rFonts w:ascii="Arial" w:hAnsi="Arial" w:cs="Arial"/>
          <w:bCs/>
          <w:sz w:val="24"/>
          <w:szCs w:val="24"/>
        </w:rPr>
        <w:t xml:space="preserve"> </w:t>
      </w:r>
      <w:r w:rsidR="00D93707">
        <w:rPr>
          <w:rFonts w:ascii="Arial" w:hAnsi="Arial" w:cs="Arial"/>
          <w:bCs/>
          <w:sz w:val="24"/>
          <w:szCs w:val="24"/>
        </w:rPr>
        <w:t>Eliseu Siqueira Lima</w:t>
      </w:r>
    </w:p>
    <w:p w14:paraId="3B67E884" w14:textId="77777777" w:rsidR="00BB0B75" w:rsidRPr="00D3708E" w:rsidRDefault="00BB0B75" w:rsidP="00BB0B75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41195ECC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5569134" w14:textId="77777777" w:rsidR="00BB0B75" w:rsidRDefault="0003689A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Exmo.</w:t>
      </w:r>
      <w:r w:rsidR="00BB0B75" w:rsidRPr="00D3708E">
        <w:rPr>
          <w:rFonts w:ascii="Arial" w:hAnsi="Arial" w:cs="Arial"/>
          <w:sz w:val="24"/>
          <w:szCs w:val="24"/>
        </w:rPr>
        <w:t xml:space="preserve"> Senhor Presidente e Membros da Mesa Diretora do Poder Legislativo Municipal de Baixo Guandu/ES.</w:t>
      </w:r>
    </w:p>
    <w:p w14:paraId="650D2A3E" w14:textId="77777777" w:rsidR="0003689A" w:rsidRPr="00D3708E" w:rsidRDefault="0003689A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51A68C3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1CB52" w14:textId="402F9808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Vereador que este subscreve, com fulcro no art. 144, da Resolução nº, 016/90, (Regimento Interno), </w:t>
      </w:r>
      <w:r w:rsidR="00D93707">
        <w:rPr>
          <w:rFonts w:ascii="Arial" w:hAnsi="Arial" w:cs="Arial"/>
          <w:sz w:val="24"/>
          <w:szCs w:val="24"/>
        </w:rPr>
        <w:t>Apresenta</w:t>
      </w:r>
      <w:r w:rsidR="001B7079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b/>
          <w:sz w:val="24"/>
          <w:szCs w:val="24"/>
        </w:rPr>
        <w:t>INDICA</w:t>
      </w:r>
      <w:r w:rsidR="001B7079">
        <w:rPr>
          <w:rFonts w:ascii="Arial" w:hAnsi="Arial" w:cs="Arial"/>
          <w:b/>
          <w:sz w:val="24"/>
          <w:szCs w:val="24"/>
        </w:rPr>
        <w:t>ÇÃO</w:t>
      </w:r>
      <w:r>
        <w:rPr>
          <w:rFonts w:ascii="Arial" w:hAnsi="Arial" w:cs="Arial"/>
          <w:sz w:val="24"/>
          <w:szCs w:val="24"/>
        </w:rPr>
        <w:t xml:space="preserve"> ao </w:t>
      </w:r>
      <w:r w:rsidR="00A16DD2">
        <w:rPr>
          <w:rFonts w:ascii="Arial" w:hAnsi="Arial" w:cs="Arial"/>
          <w:sz w:val="24"/>
          <w:szCs w:val="24"/>
        </w:rPr>
        <w:t>Prefeito Municipal</w:t>
      </w:r>
      <w:r>
        <w:rPr>
          <w:rFonts w:ascii="Arial" w:hAnsi="Arial" w:cs="Arial"/>
          <w:sz w:val="24"/>
          <w:szCs w:val="24"/>
        </w:rPr>
        <w:t xml:space="preserve"> </w:t>
      </w:r>
      <w:r w:rsidR="00A16DD2">
        <w:rPr>
          <w:rFonts w:ascii="Arial" w:hAnsi="Arial" w:cs="Arial"/>
          <w:b/>
          <w:sz w:val="24"/>
          <w:szCs w:val="24"/>
        </w:rPr>
        <w:t>LASTÊNIO LUIZ CARDOSO</w:t>
      </w:r>
      <w:r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sz w:val="24"/>
          <w:szCs w:val="24"/>
        </w:rPr>
        <w:t xml:space="preserve"> ouvido o Soberano Plenário, </w:t>
      </w:r>
      <w:bookmarkStart w:id="0" w:name="_GoBack"/>
      <w:r>
        <w:rPr>
          <w:rFonts w:ascii="Arial" w:hAnsi="Arial" w:cs="Arial"/>
          <w:sz w:val="24"/>
          <w:szCs w:val="24"/>
        </w:rPr>
        <w:t>pleitear</w:t>
      </w:r>
      <w:r>
        <w:rPr>
          <w:rFonts w:ascii="Arial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junto ao mesmo que </w:t>
      </w:r>
      <w:r w:rsidR="00D93707">
        <w:rPr>
          <w:rFonts w:ascii="Arial" w:hAnsi="Arial" w:cs="Arial"/>
          <w:sz w:val="24"/>
          <w:szCs w:val="24"/>
        </w:rPr>
        <w:t>faça a</w:t>
      </w:r>
      <w:r w:rsidR="00A16DD2">
        <w:rPr>
          <w:rFonts w:ascii="Arial" w:hAnsi="Arial" w:cs="Arial"/>
          <w:sz w:val="24"/>
          <w:szCs w:val="24"/>
        </w:rPr>
        <w:t xml:space="preserve"> recolocação da Placa do Viaduto </w:t>
      </w:r>
      <w:r w:rsidR="00A16DD2" w:rsidRPr="00A16DD2">
        <w:rPr>
          <w:rFonts w:ascii="Arial" w:hAnsi="Arial" w:cs="Arial"/>
          <w:b/>
          <w:bCs/>
          <w:sz w:val="24"/>
          <w:szCs w:val="24"/>
        </w:rPr>
        <w:t>RICARDO PAGCHEON</w:t>
      </w:r>
      <w:r w:rsidR="00A16DD2">
        <w:rPr>
          <w:rFonts w:ascii="Arial" w:hAnsi="Arial" w:cs="Arial"/>
          <w:sz w:val="24"/>
          <w:szCs w:val="24"/>
        </w:rPr>
        <w:t>, que une às Avenidas 10 de Abril e Rio Doce, conforme Lei Municipal nº 2.431/2008</w:t>
      </w:r>
      <w:r w:rsidR="00D93707">
        <w:rPr>
          <w:rFonts w:ascii="Arial" w:hAnsi="Arial" w:cs="Arial"/>
          <w:sz w:val="24"/>
          <w:szCs w:val="24"/>
        </w:rPr>
        <w:t>.</w:t>
      </w:r>
    </w:p>
    <w:bookmarkEnd w:id="0"/>
    <w:p w14:paraId="21080F01" w14:textId="77777777" w:rsidR="00D93707" w:rsidRDefault="00D93707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8C6AFBD" w14:textId="6EC1943E" w:rsidR="001E3384" w:rsidRDefault="001E3384" w:rsidP="00BB0B75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0E51D166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04C376F" w14:textId="1875D6EC" w:rsidR="00BB0B75" w:rsidRDefault="00BB0B75" w:rsidP="00BB0B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CÂMARA MUNICIPAL DE BAIXO GUANDU/ES, “PLENÁRIO MONSENHOR ALONSO LEITE”, AOS </w:t>
      </w:r>
      <w:r w:rsidR="00A16DD2">
        <w:rPr>
          <w:rFonts w:ascii="Arial" w:hAnsi="Arial" w:cs="Arial"/>
          <w:b/>
          <w:sz w:val="24"/>
          <w:szCs w:val="24"/>
        </w:rPr>
        <w:t>SEIS</w:t>
      </w:r>
      <w:r>
        <w:rPr>
          <w:rFonts w:ascii="Arial" w:hAnsi="Arial" w:cs="Arial"/>
          <w:b/>
          <w:sz w:val="24"/>
          <w:szCs w:val="24"/>
        </w:rPr>
        <w:t xml:space="preserve"> DIAS DO MÊS DE </w:t>
      </w:r>
      <w:r w:rsidR="00A16DD2">
        <w:rPr>
          <w:rFonts w:ascii="Arial" w:hAnsi="Arial" w:cs="Arial"/>
          <w:b/>
          <w:sz w:val="24"/>
          <w:szCs w:val="24"/>
        </w:rPr>
        <w:t>OUTUBRO</w:t>
      </w:r>
      <w:r>
        <w:rPr>
          <w:rFonts w:ascii="Arial" w:hAnsi="Arial" w:cs="Arial"/>
          <w:b/>
          <w:sz w:val="24"/>
          <w:szCs w:val="24"/>
        </w:rPr>
        <w:t xml:space="preserve"> DO ANO 20</w:t>
      </w:r>
      <w:r w:rsidR="001B7079">
        <w:rPr>
          <w:rFonts w:ascii="Arial" w:hAnsi="Arial" w:cs="Arial"/>
          <w:b/>
          <w:sz w:val="24"/>
          <w:szCs w:val="24"/>
        </w:rPr>
        <w:t>2</w:t>
      </w:r>
      <w:r w:rsidR="00A16DD2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.</w:t>
      </w:r>
    </w:p>
    <w:p w14:paraId="76F7622E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82FC273" w14:textId="5C080FBA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C50443D" w14:textId="6E56A0B0" w:rsidR="00D93707" w:rsidRDefault="00D93707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5F798D" w14:textId="77777777" w:rsidR="00D93707" w:rsidRDefault="00D93707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B43917D" w14:textId="29D02D15" w:rsidR="00BB0B75" w:rsidRDefault="00D93707" w:rsidP="00D93707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ELISEU SIQUEIRA LIMA</w:t>
      </w:r>
    </w:p>
    <w:p w14:paraId="2A314ED7" w14:textId="7F715D1D" w:rsidR="00BB0B75" w:rsidRPr="00EA027F" w:rsidRDefault="00BB0B75" w:rsidP="00D93707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autor</w:t>
      </w:r>
    </w:p>
    <w:p w14:paraId="40AA4D32" w14:textId="3B0E3080" w:rsidR="00BB0B75" w:rsidRDefault="00BB0B75" w:rsidP="00BB0B75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2A6767DB" w14:textId="77777777" w:rsidR="00D93707" w:rsidRDefault="00D93707" w:rsidP="00BB0B75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6422170E" w14:textId="0ADB5B31" w:rsidR="00D93707" w:rsidRDefault="00D93707" w:rsidP="00BB0B75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1C4617E2" w14:textId="77777777" w:rsidR="00D93707" w:rsidRDefault="00D93707" w:rsidP="00BB0B75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69BA28EA" w14:textId="77777777" w:rsidR="00BB0B75" w:rsidRDefault="00BB0B75" w:rsidP="00BB0B75">
      <w:pPr>
        <w:spacing w:after="12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JUSTIFICATIVA:</w:t>
      </w:r>
    </w:p>
    <w:p w14:paraId="25C07AF1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64393289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Excelentíssimos Senhores Vereadores e Vereadoras,</w:t>
      </w:r>
    </w:p>
    <w:p w14:paraId="01549A73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4C223CB6" w14:textId="6882FCDC" w:rsidR="00BB0B75" w:rsidRPr="00A16DD2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OBJETIVO</w:t>
      </w:r>
      <w:r>
        <w:rPr>
          <w:rFonts w:ascii="Arial" w:hAnsi="Arial" w:cs="Arial"/>
          <w:sz w:val="24"/>
          <w:szCs w:val="24"/>
        </w:rPr>
        <w:t xml:space="preserve">: Viabilizar ações junto </w:t>
      </w:r>
      <w:r w:rsidR="009B5682">
        <w:rPr>
          <w:rFonts w:ascii="Arial" w:hAnsi="Arial" w:cs="Arial"/>
          <w:sz w:val="24"/>
          <w:szCs w:val="24"/>
        </w:rPr>
        <w:t xml:space="preserve">ao </w:t>
      </w:r>
      <w:r w:rsidR="00A16DD2">
        <w:rPr>
          <w:rFonts w:ascii="Arial" w:hAnsi="Arial" w:cs="Arial"/>
          <w:sz w:val="24"/>
          <w:szCs w:val="24"/>
        </w:rPr>
        <w:t xml:space="preserve">Executivo Municipal através de seu Prefeito </w:t>
      </w:r>
      <w:r w:rsidR="00A16DD2">
        <w:rPr>
          <w:rFonts w:ascii="Arial" w:hAnsi="Arial" w:cs="Arial"/>
          <w:b/>
          <w:sz w:val="24"/>
          <w:szCs w:val="24"/>
        </w:rPr>
        <w:t>LASTÊNIO LUIZ CARDOSO</w:t>
      </w:r>
      <w:r w:rsidR="009B5682">
        <w:rPr>
          <w:rFonts w:ascii="Arial" w:hAnsi="Arial" w:cs="Arial"/>
          <w:b/>
          <w:sz w:val="28"/>
          <w:szCs w:val="28"/>
        </w:rPr>
        <w:t>,</w:t>
      </w:r>
      <w:r w:rsidR="009B5682">
        <w:rPr>
          <w:rFonts w:ascii="Arial" w:hAnsi="Arial" w:cs="Arial"/>
          <w:sz w:val="24"/>
          <w:szCs w:val="24"/>
        </w:rPr>
        <w:t xml:space="preserve"> ouvido o Soberano Plenário, </w:t>
      </w:r>
      <w:r w:rsidR="00A16DD2">
        <w:rPr>
          <w:rFonts w:ascii="Arial" w:hAnsi="Arial" w:cs="Arial"/>
          <w:sz w:val="24"/>
          <w:szCs w:val="24"/>
        </w:rPr>
        <w:t>pleitear</w:t>
      </w:r>
      <w:r w:rsidR="00A16DD2">
        <w:rPr>
          <w:rFonts w:ascii="Arial" w:hAnsi="Arial" w:cs="Arial"/>
          <w:b/>
          <w:bCs/>
          <w:color w:val="002060"/>
          <w:sz w:val="24"/>
          <w:szCs w:val="24"/>
        </w:rPr>
        <w:t xml:space="preserve"> </w:t>
      </w:r>
      <w:r w:rsidR="00A16DD2">
        <w:rPr>
          <w:rFonts w:ascii="Arial" w:hAnsi="Arial" w:cs="Arial"/>
          <w:sz w:val="24"/>
          <w:szCs w:val="24"/>
        </w:rPr>
        <w:t xml:space="preserve">junto ao mesmo que faça a recolocação da Placa do Viaduto </w:t>
      </w:r>
      <w:r w:rsidR="00A16DD2" w:rsidRPr="00A16DD2">
        <w:rPr>
          <w:rFonts w:ascii="Arial" w:hAnsi="Arial" w:cs="Arial"/>
          <w:b/>
          <w:bCs/>
          <w:sz w:val="24"/>
          <w:szCs w:val="24"/>
        </w:rPr>
        <w:t>RICARDO PAGCHEON</w:t>
      </w:r>
      <w:r w:rsidR="00A16DD2">
        <w:rPr>
          <w:rFonts w:ascii="Arial" w:hAnsi="Arial" w:cs="Arial"/>
          <w:sz w:val="24"/>
          <w:szCs w:val="24"/>
        </w:rPr>
        <w:t>, que une às Avenidas 10 de Abril e Rio Doce, conforme Lei Municipal nº 2.431/2008</w:t>
      </w:r>
      <w:r w:rsidR="00D93707">
        <w:rPr>
          <w:rFonts w:ascii="Arial" w:hAnsi="Arial" w:cs="Arial"/>
          <w:sz w:val="24"/>
          <w:szCs w:val="24"/>
        </w:rPr>
        <w:t>.</w:t>
      </w:r>
      <w:r w:rsidR="00A16DD2">
        <w:rPr>
          <w:rFonts w:ascii="Arial" w:hAnsi="Arial" w:cs="Arial"/>
          <w:sz w:val="24"/>
          <w:szCs w:val="24"/>
        </w:rPr>
        <w:t xml:space="preserve"> Tendo em vista que a placa anterior que encontrava-se no mesmo foi furtada.</w:t>
      </w:r>
    </w:p>
    <w:p w14:paraId="587FE94C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E25DC3B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Público Alvo</w:t>
      </w:r>
      <w:r w:rsidR="003D7581">
        <w:rPr>
          <w:rFonts w:ascii="Arial" w:hAnsi="Arial" w:cs="Arial"/>
          <w:sz w:val="24"/>
          <w:szCs w:val="24"/>
        </w:rPr>
        <w:t>: Todos os moradores da</w:t>
      </w:r>
      <w:r>
        <w:rPr>
          <w:rFonts w:ascii="Arial" w:hAnsi="Arial" w:cs="Arial"/>
          <w:sz w:val="24"/>
          <w:szCs w:val="24"/>
        </w:rPr>
        <w:t xml:space="preserve"> </w:t>
      </w:r>
      <w:r w:rsidR="003D7581">
        <w:rPr>
          <w:rFonts w:ascii="Arial" w:hAnsi="Arial" w:cs="Arial"/>
          <w:sz w:val="24"/>
          <w:szCs w:val="24"/>
        </w:rPr>
        <w:t>cidade de Baixo Guandu</w:t>
      </w:r>
      <w:r w:rsidR="0003689A">
        <w:rPr>
          <w:rFonts w:ascii="Arial" w:hAnsi="Arial" w:cs="Arial"/>
          <w:sz w:val="24"/>
          <w:szCs w:val="24"/>
        </w:rPr>
        <w:t xml:space="preserve"> e circunvizinhança</w:t>
      </w:r>
      <w:r>
        <w:rPr>
          <w:rFonts w:ascii="Arial" w:hAnsi="Arial" w:cs="Arial"/>
          <w:sz w:val="24"/>
          <w:szCs w:val="24"/>
        </w:rPr>
        <w:t>.</w:t>
      </w:r>
    </w:p>
    <w:p w14:paraId="4D7E922F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0BBAEB3F" w14:textId="77777777" w:rsidR="002C7C67" w:rsidRDefault="00BB0B75" w:rsidP="00BB0B75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Nobres Colegas,</w:t>
      </w:r>
    </w:p>
    <w:p w14:paraId="1CDF7F05" w14:textId="77777777" w:rsidR="003D7581" w:rsidRPr="003D7581" w:rsidRDefault="003D7581" w:rsidP="003D7581">
      <w:pPr>
        <w:shd w:val="clear" w:color="auto" w:fill="F8F9FA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78848A7" w14:textId="77777777" w:rsidR="00BB0B75" w:rsidRDefault="00BB0B75" w:rsidP="0056591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vereador exerce uma função de assessoramento aos Administradores, quando tomamos a iniciativa de apresentar e votar uma proposição, sugerindo medidas de interesse da administração e dos munícipes, ou seja, da coletividade. </w:t>
      </w:r>
    </w:p>
    <w:p w14:paraId="72582D38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D0B6573" w14:textId="77777777" w:rsidR="00A16DD2" w:rsidRDefault="00A16DD2" w:rsidP="00A16D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CÂMARA MUNICIPAL DE BAIXO GUANDU/ES, “PLENÁRIO MONSENHOR ALONSO LEITE”, AOS SEIS DIAS DO MÊS DE OUTUBRO DO ANO 2022.</w:t>
      </w:r>
    </w:p>
    <w:p w14:paraId="393FD83A" w14:textId="77777777" w:rsidR="00A16DD2" w:rsidRDefault="00A16DD2" w:rsidP="00A16DD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FD4D26B" w14:textId="00BD9F76" w:rsidR="008B0504" w:rsidRDefault="008B0504" w:rsidP="008B050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B194FA5" w14:textId="77777777" w:rsidR="001B7079" w:rsidRDefault="001B7079" w:rsidP="001B707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FFE35F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6D13D3F" w14:textId="77777777" w:rsidR="00D93707" w:rsidRDefault="00D93707" w:rsidP="00D93707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ELISEU SIQUEIRA LIMA</w:t>
      </w:r>
    </w:p>
    <w:p w14:paraId="442757E4" w14:textId="77777777" w:rsidR="00D93707" w:rsidRPr="00EA027F" w:rsidRDefault="00D93707" w:rsidP="00D93707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autor</w:t>
      </w:r>
    </w:p>
    <w:p w14:paraId="7697489F" w14:textId="77777777" w:rsidR="00B00C52" w:rsidRDefault="00B00C52"/>
    <w:sectPr w:rsidR="00B00C52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87F839" w14:textId="77777777" w:rsidR="008D358F" w:rsidRDefault="008D358F" w:rsidP="00CE7E60">
      <w:pPr>
        <w:spacing w:after="0" w:line="240" w:lineRule="auto"/>
      </w:pPr>
      <w:r>
        <w:separator/>
      </w:r>
    </w:p>
  </w:endnote>
  <w:endnote w:type="continuationSeparator" w:id="0">
    <w:p w14:paraId="7F343D0E" w14:textId="77777777" w:rsidR="008D358F" w:rsidRDefault="008D358F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4B946" w14:textId="77777777" w:rsidR="00CE7E60" w:rsidRDefault="00CE7E60">
    <w:pPr>
      <w:pStyle w:val="Rodap"/>
      <w:pBdr>
        <w:bottom w:val="single" w:sz="12" w:space="1" w:color="auto"/>
      </w:pBdr>
    </w:pPr>
  </w:p>
  <w:p w14:paraId="1224B136" w14:textId="3B9F5AF1" w:rsidR="00CE7E60" w:rsidRDefault="00A16DD2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32498AE4" wp14:editId="73BD2E1F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5682">
      <w:t>Av. Carlos de Medeiros, 231</w:t>
    </w:r>
    <w:r w:rsidR="00CE7E60">
      <w:t>, Centro, Baixo Guandu-ES, 29 730-000, Fone (27) 3732-1644</w:t>
    </w:r>
  </w:p>
  <w:p w14:paraId="24AF24FC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10EF90" w14:textId="77777777" w:rsidR="008D358F" w:rsidRDefault="008D358F" w:rsidP="00CE7E60">
      <w:pPr>
        <w:spacing w:after="0" w:line="240" w:lineRule="auto"/>
      </w:pPr>
      <w:r>
        <w:separator/>
      </w:r>
    </w:p>
  </w:footnote>
  <w:footnote w:type="continuationSeparator" w:id="0">
    <w:p w14:paraId="6678187D" w14:textId="77777777" w:rsidR="008D358F" w:rsidRDefault="008D358F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6A8AC" w14:textId="77777777" w:rsidR="007D7AEA" w:rsidRDefault="008D358F">
    <w:pPr>
      <w:pStyle w:val="Cabealho"/>
    </w:pPr>
    <w:r>
      <w:rPr>
        <w:noProof/>
      </w:rPr>
      <w:pict w14:anchorId="747520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FBDCF" w14:textId="7F3B7727" w:rsidR="00CE7E60" w:rsidRDefault="008D358F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4C7BB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A16DD2">
      <w:rPr>
        <w:b/>
        <w:noProof/>
        <w:spacing w:val="40"/>
      </w:rPr>
      <w:drawing>
        <wp:inline distT="0" distB="0" distL="0" distR="0" wp14:anchorId="4131E5CC" wp14:editId="7E32D5A8">
          <wp:extent cx="819150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51B4FF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226D177F" w14:textId="77777777" w:rsidR="00CE7E60" w:rsidRDefault="00CE7E60" w:rsidP="008B050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F54E9" w14:textId="77777777" w:rsidR="007D7AEA" w:rsidRDefault="008D358F">
    <w:pPr>
      <w:pStyle w:val="Cabealho"/>
    </w:pPr>
    <w:r>
      <w:rPr>
        <w:noProof/>
      </w:rPr>
      <w:pict w14:anchorId="4A622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8477E"/>
    <w:multiLevelType w:val="multilevel"/>
    <w:tmpl w:val="CF6A9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6E27BE"/>
    <w:multiLevelType w:val="multilevel"/>
    <w:tmpl w:val="9A46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B75"/>
    <w:rsid w:val="00014F8F"/>
    <w:rsid w:val="0003689A"/>
    <w:rsid w:val="0010670C"/>
    <w:rsid w:val="00176BE1"/>
    <w:rsid w:val="001B7079"/>
    <w:rsid w:val="001E3384"/>
    <w:rsid w:val="00245BA3"/>
    <w:rsid w:val="00253D5A"/>
    <w:rsid w:val="002C7C67"/>
    <w:rsid w:val="002F12E6"/>
    <w:rsid w:val="003D7581"/>
    <w:rsid w:val="00565910"/>
    <w:rsid w:val="00645C35"/>
    <w:rsid w:val="006A33DB"/>
    <w:rsid w:val="007D7AEA"/>
    <w:rsid w:val="008B0504"/>
    <w:rsid w:val="008D0E50"/>
    <w:rsid w:val="008D358F"/>
    <w:rsid w:val="009B5682"/>
    <w:rsid w:val="00A16DD2"/>
    <w:rsid w:val="00A70503"/>
    <w:rsid w:val="00B00C52"/>
    <w:rsid w:val="00B774E1"/>
    <w:rsid w:val="00BB0B75"/>
    <w:rsid w:val="00BB52C1"/>
    <w:rsid w:val="00C7530B"/>
    <w:rsid w:val="00CE7E60"/>
    <w:rsid w:val="00D93707"/>
    <w:rsid w:val="00E00C96"/>
    <w:rsid w:val="00EA2066"/>
    <w:rsid w:val="00F22807"/>
    <w:rsid w:val="00F77BBD"/>
    <w:rsid w:val="00F97D8B"/>
    <w:rsid w:val="00FD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9ACA37A"/>
  <w15:chartTrackingRefBased/>
  <w15:docId w15:val="{272F29F7-2FAE-495A-94EF-B2A55F86B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B75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character" w:styleId="Hyperlink">
    <w:name w:val="Hyperlink"/>
    <w:uiPriority w:val="99"/>
    <w:unhideWhenUsed/>
    <w:rsid w:val="003D758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75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rte">
    <w:name w:val="Strong"/>
    <w:uiPriority w:val="22"/>
    <w:qFormat/>
    <w:rsid w:val="0056591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5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5659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52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645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981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3</TotalTime>
  <Pages>2</Pages>
  <Words>253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 Dias Bebiano</cp:lastModifiedBy>
  <cp:revision>2</cp:revision>
  <cp:lastPrinted>2022-10-10T10:58:00Z</cp:lastPrinted>
  <dcterms:created xsi:type="dcterms:W3CDTF">2022-10-10T11:02:00Z</dcterms:created>
  <dcterms:modified xsi:type="dcterms:W3CDTF">2022-10-10T11:02:00Z</dcterms:modified>
</cp:coreProperties>
</file>