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EC910" w14:textId="4E6F6297" w:rsidR="005C1706" w:rsidRPr="00887ACF" w:rsidRDefault="00A452D3" w:rsidP="005C1706">
      <w:pPr>
        <w:keepNext/>
        <w:spacing w:before="120" w:after="120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PORTARIA N° </w:t>
      </w:r>
      <w:r w:rsidR="00E45154">
        <w:rPr>
          <w:rFonts w:ascii="Arial" w:eastAsia="Times New Roman" w:hAnsi="Arial" w:cs="Arial"/>
          <w:b/>
          <w:sz w:val="24"/>
          <w:szCs w:val="24"/>
          <w:lang w:eastAsia="pt-BR"/>
        </w:rPr>
        <w:t>00</w:t>
      </w:r>
      <w:r w:rsidR="00C20258">
        <w:rPr>
          <w:rFonts w:ascii="Arial" w:eastAsia="Times New Roman" w:hAnsi="Arial" w:cs="Arial"/>
          <w:b/>
          <w:sz w:val="24"/>
          <w:szCs w:val="24"/>
          <w:lang w:eastAsia="pt-BR"/>
        </w:rPr>
        <w:t>9</w:t>
      </w:r>
      <w:r w:rsidR="00CC6A8B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/</w:t>
      </w:r>
      <w:r w:rsidR="009E50EE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20</w:t>
      </w:r>
      <w:r w:rsidR="004454C1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E45154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9E50EE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="00E4515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10</w:t>
      </w:r>
      <w:r w:rsidRPr="00887ACF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</w:t>
      </w:r>
      <w:r w:rsidR="005C1706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E45154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4454C1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CC6A8B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DE 20</w:t>
      </w:r>
      <w:r w:rsidR="004454C1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E45154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5C1706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20245656" w14:textId="7C10F01E" w:rsidR="005C1706" w:rsidRPr="00887ACF" w:rsidRDefault="005C1706" w:rsidP="005C1706">
      <w:pPr>
        <w:keepNext/>
        <w:spacing w:before="120" w:after="120"/>
        <w:jc w:val="center"/>
        <w:outlineLvl w:val="1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“Concede Férias </w:t>
      </w:r>
      <w:r w:rsidR="000C74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</w:t>
      </w:r>
      <w:r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Servidor</w:t>
      </w:r>
      <w:r w:rsidR="001919E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</w:t>
      </w:r>
      <w:r w:rsidRPr="00887ACF">
        <w:rPr>
          <w:rFonts w:ascii="Arial" w:eastAsia="Times New Roman" w:hAnsi="Arial" w:cs="Arial"/>
          <w:bCs/>
          <w:sz w:val="24"/>
          <w:szCs w:val="24"/>
          <w:lang w:eastAsia="pt-BR"/>
        </w:rPr>
        <w:t>”</w:t>
      </w:r>
    </w:p>
    <w:p w14:paraId="2D10EDD2" w14:textId="77777777" w:rsidR="005C1706" w:rsidRPr="00887ACF" w:rsidRDefault="005C1706" w:rsidP="005C17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D805D30" w14:textId="77777777" w:rsidR="005C1706" w:rsidRPr="00887ACF" w:rsidRDefault="005C1706" w:rsidP="005C1706">
      <w:pPr>
        <w:spacing w:before="120" w:after="120"/>
        <w:ind w:firstLine="1701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sz w:val="24"/>
          <w:szCs w:val="24"/>
          <w:lang w:eastAsia="pt-BR"/>
        </w:rPr>
        <w:t>O Presidente da Câmara Municipal de Baixo Guandu/ES</w:t>
      </w:r>
      <w:r w:rsidRPr="00887ACF">
        <w:rPr>
          <w:rFonts w:ascii="Arial" w:eastAsia="Times New Roman" w:hAnsi="Arial" w:cs="Arial"/>
          <w:bCs/>
          <w:sz w:val="24"/>
          <w:szCs w:val="24"/>
          <w:lang w:eastAsia="pt-BR"/>
        </w:rPr>
        <w:t>, no uso de suas atribuições legais e regimentais:</w:t>
      </w:r>
    </w:p>
    <w:p w14:paraId="4083FAB7" w14:textId="77777777" w:rsidR="005C1706" w:rsidRPr="00887ACF" w:rsidRDefault="005C1706" w:rsidP="005C1706">
      <w:pPr>
        <w:spacing w:before="120" w:after="120"/>
        <w:ind w:firstLine="1701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/>
          <w:i/>
          <w:sz w:val="24"/>
          <w:szCs w:val="24"/>
          <w:lang w:eastAsia="pt-BR"/>
        </w:rPr>
        <w:t>RESOLVE:</w:t>
      </w:r>
    </w:p>
    <w:p w14:paraId="2236171F" w14:textId="533983F0" w:rsidR="005C1706" w:rsidRPr="00887ACF" w:rsidRDefault="005C1706" w:rsidP="00B32C5C">
      <w:pPr>
        <w:tabs>
          <w:tab w:val="left" w:pos="1701"/>
        </w:tabs>
        <w:spacing w:before="120" w:after="120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Art. 1º</w:t>
      </w:r>
      <w:r w:rsidR="004C44D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13E27" w:rsidRPr="00887ACF">
        <w:rPr>
          <w:rFonts w:ascii="Arial" w:eastAsia="Times New Roman" w:hAnsi="Arial" w:cs="Arial"/>
          <w:sz w:val="24"/>
          <w:szCs w:val="24"/>
          <w:lang w:eastAsia="pt-BR"/>
        </w:rPr>
        <w:t>Conceder</w:t>
      </w:r>
      <w:r w:rsidR="000C7466">
        <w:rPr>
          <w:rFonts w:ascii="Arial" w:eastAsia="Times New Roman" w:hAnsi="Arial" w:cs="Arial"/>
          <w:sz w:val="24"/>
          <w:szCs w:val="24"/>
          <w:lang w:eastAsia="pt-BR"/>
        </w:rPr>
        <w:t xml:space="preserve"> a</w:t>
      </w:r>
      <w:r w:rsidRPr="00887ACF">
        <w:rPr>
          <w:rFonts w:ascii="Arial" w:eastAsia="Times New Roman" w:hAnsi="Arial" w:cs="Arial"/>
          <w:sz w:val="24"/>
          <w:szCs w:val="24"/>
          <w:lang w:eastAsia="pt-BR"/>
        </w:rPr>
        <w:t xml:space="preserve"> servi</w:t>
      </w:r>
      <w:r w:rsidR="00F85ED6">
        <w:rPr>
          <w:rFonts w:ascii="Arial" w:eastAsia="Times New Roman" w:hAnsi="Arial" w:cs="Arial"/>
          <w:sz w:val="24"/>
          <w:szCs w:val="24"/>
          <w:lang w:eastAsia="pt-BR"/>
        </w:rPr>
        <w:t>dor</w:t>
      </w:r>
      <w:r w:rsidR="001919EF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4317A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C2025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JAMILY EGGERT DE SOUSA</w:t>
      </w:r>
      <w:r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,</w:t>
      </w:r>
      <w:r w:rsidR="00A452D3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682429">
        <w:rPr>
          <w:rFonts w:ascii="Arial" w:eastAsia="Times New Roman" w:hAnsi="Arial" w:cs="Arial"/>
          <w:bCs/>
          <w:sz w:val="24"/>
          <w:szCs w:val="24"/>
          <w:lang w:eastAsia="pt-BR"/>
        </w:rPr>
        <w:t>30</w:t>
      </w:r>
      <w:r w:rsidR="00486814" w:rsidRPr="004C44D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4C44D7">
        <w:rPr>
          <w:rFonts w:ascii="Arial" w:eastAsia="Times New Roman" w:hAnsi="Arial" w:cs="Arial"/>
          <w:bCs/>
          <w:sz w:val="24"/>
          <w:szCs w:val="24"/>
          <w:lang w:eastAsia="pt-BR"/>
        </w:rPr>
        <w:t>(</w:t>
      </w:r>
      <w:r w:rsidR="00682429">
        <w:rPr>
          <w:rFonts w:ascii="Arial" w:eastAsia="Times New Roman" w:hAnsi="Arial" w:cs="Arial"/>
          <w:bCs/>
          <w:sz w:val="24"/>
          <w:szCs w:val="24"/>
          <w:lang w:eastAsia="pt-BR"/>
        </w:rPr>
        <w:t>trinta</w:t>
      </w:r>
      <w:r w:rsidRPr="004C44D7">
        <w:rPr>
          <w:rFonts w:ascii="Arial" w:eastAsia="Times New Roman" w:hAnsi="Arial" w:cs="Arial"/>
          <w:bCs/>
          <w:sz w:val="24"/>
          <w:szCs w:val="24"/>
          <w:lang w:eastAsia="pt-BR"/>
        </w:rPr>
        <w:t>)</w:t>
      </w:r>
      <w:r w:rsidRPr="00887ACF">
        <w:rPr>
          <w:rFonts w:ascii="Arial" w:eastAsia="Times New Roman" w:hAnsi="Arial" w:cs="Arial"/>
          <w:sz w:val="24"/>
          <w:szCs w:val="24"/>
          <w:lang w:eastAsia="pt-BR"/>
        </w:rPr>
        <w:t xml:space="preserve"> dias de férias, referente ao período aquisitivo de</w:t>
      </w:r>
      <w:r w:rsidR="00887ACF" w:rsidRPr="00887AC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451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04/01/2021 </w:t>
      </w:r>
      <w:r w:rsidR="00F85ED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 </w:t>
      </w:r>
      <w:r w:rsidR="00E451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03/01/2022</w:t>
      </w:r>
      <w:r w:rsidRPr="00887ACF">
        <w:rPr>
          <w:rFonts w:ascii="Arial" w:eastAsia="Times New Roman" w:hAnsi="Arial" w:cs="Arial"/>
          <w:sz w:val="24"/>
          <w:szCs w:val="24"/>
          <w:lang w:eastAsia="pt-BR"/>
        </w:rPr>
        <w:t xml:space="preserve">, a ser gozada no período de </w:t>
      </w:r>
      <w:r w:rsidR="00E45154">
        <w:rPr>
          <w:rFonts w:ascii="Arial" w:eastAsia="Times New Roman" w:hAnsi="Arial" w:cs="Arial"/>
          <w:b/>
          <w:sz w:val="24"/>
          <w:szCs w:val="24"/>
          <w:lang w:eastAsia="pt-BR"/>
        </w:rPr>
        <w:t>11/01/2022</w:t>
      </w:r>
      <w:r w:rsidR="00BD41E4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a </w:t>
      </w:r>
      <w:r w:rsidR="00E45154">
        <w:rPr>
          <w:rFonts w:ascii="Arial" w:eastAsia="Times New Roman" w:hAnsi="Arial" w:cs="Arial"/>
          <w:b/>
          <w:sz w:val="24"/>
          <w:szCs w:val="24"/>
          <w:lang w:eastAsia="pt-BR"/>
        </w:rPr>
        <w:t>09/02</w:t>
      </w:r>
      <w:r w:rsidR="00D14FB6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4C44D7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Pr="00887AC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1021D589" w14:textId="46D5FCEF" w:rsidR="005C1706" w:rsidRPr="00887ACF" w:rsidRDefault="005C1706" w:rsidP="00682429">
      <w:pPr>
        <w:spacing w:before="120" w:after="120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 w:rsidR="004454C1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º</w:t>
      </w:r>
      <w:r w:rsidR="0068242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C7466">
        <w:rPr>
          <w:rFonts w:ascii="Arial" w:eastAsia="Times New Roman" w:hAnsi="Arial" w:cs="Arial"/>
          <w:sz w:val="24"/>
          <w:szCs w:val="24"/>
          <w:lang w:eastAsia="pt-BR"/>
        </w:rPr>
        <w:t>Esta</w:t>
      </w:r>
      <w:r w:rsidR="000B10DE" w:rsidRPr="00887ACF">
        <w:rPr>
          <w:rFonts w:ascii="Arial" w:eastAsia="Times New Roman" w:hAnsi="Arial" w:cs="Arial"/>
          <w:sz w:val="24"/>
          <w:szCs w:val="24"/>
          <w:lang w:eastAsia="pt-BR"/>
        </w:rPr>
        <w:t xml:space="preserve"> portaria entra em vigor na data de sua publicação</w:t>
      </w:r>
      <w:r w:rsidR="004454C1" w:rsidRPr="00887AC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D099101" w14:textId="4E2251D3" w:rsidR="005C1706" w:rsidRPr="00887ACF" w:rsidRDefault="005C1706" w:rsidP="005C1706">
      <w:pPr>
        <w:spacing w:before="120" w:after="120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sz w:val="24"/>
          <w:szCs w:val="24"/>
          <w:lang w:eastAsia="pt-BR"/>
        </w:rPr>
        <w:t>REGISTRE-SE, PUBLIQUE-SE E CUMPRA-SE.</w:t>
      </w:r>
    </w:p>
    <w:p w14:paraId="730CC1F4" w14:textId="095EE940" w:rsidR="005C1706" w:rsidRPr="00887ACF" w:rsidRDefault="005C1706" w:rsidP="005C1706">
      <w:pPr>
        <w:spacing w:before="120" w:after="120"/>
        <w:ind w:firstLine="1701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Cs/>
          <w:sz w:val="24"/>
          <w:szCs w:val="24"/>
          <w:lang w:eastAsia="pt-BR"/>
        </w:rPr>
        <w:t>Câmara Municipal de Baixo Guandu/ES, “Palác</w:t>
      </w:r>
      <w:r w:rsidR="00A452D3" w:rsidRPr="00887AC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io Monsenhor Alonso Leite”, </w:t>
      </w:r>
      <w:r w:rsidR="00E4515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aos dez dias </w:t>
      </w:r>
      <w:r w:rsidRPr="00887AC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do mês de </w:t>
      </w:r>
      <w:r w:rsidR="00E45154">
        <w:rPr>
          <w:rFonts w:ascii="Arial" w:eastAsia="Times New Roman" w:hAnsi="Arial" w:cs="Arial"/>
          <w:bCs/>
          <w:sz w:val="24"/>
          <w:szCs w:val="24"/>
          <w:lang w:eastAsia="pt-BR"/>
        </w:rPr>
        <w:t>janeiro</w:t>
      </w:r>
      <w:r w:rsidR="00A452D3" w:rsidRPr="00887AC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CC6A8B" w:rsidRPr="00887ACF">
        <w:rPr>
          <w:rFonts w:ascii="Arial" w:eastAsia="Times New Roman" w:hAnsi="Arial" w:cs="Arial"/>
          <w:bCs/>
          <w:sz w:val="24"/>
          <w:szCs w:val="24"/>
          <w:lang w:eastAsia="pt-BR"/>
        </w:rPr>
        <w:t>do ano de 2</w:t>
      </w:r>
      <w:r w:rsidR="004454C1" w:rsidRPr="00887ACF">
        <w:rPr>
          <w:rFonts w:ascii="Arial" w:eastAsia="Times New Roman" w:hAnsi="Arial" w:cs="Arial"/>
          <w:bCs/>
          <w:sz w:val="24"/>
          <w:szCs w:val="24"/>
          <w:lang w:eastAsia="pt-BR"/>
        </w:rPr>
        <w:t>02</w:t>
      </w:r>
      <w:r w:rsidR="00E45154">
        <w:rPr>
          <w:rFonts w:ascii="Arial" w:eastAsia="Times New Roman" w:hAnsi="Arial" w:cs="Arial"/>
          <w:bCs/>
          <w:sz w:val="24"/>
          <w:szCs w:val="24"/>
          <w:lang w:eastAsia="pt-BR"/>
        </w:rPr>
        <w:t>2</w:t>
      </w:r>
      <w:r w:rsidRPr="00887ACF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4B79B1BD" w14:textId="77777777" w:rsidR="005C1706" w:rsidRPr="00887ACF" w:rsidRDefault="005C1706" w:rsidP="005C1706">
      <w:pPr>
        <w:spacing w:before="120" w:after="120"/>
        <w:ind w:firstLine="1701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16A4827E" w14:textId="77777777" w:rsidR="005C1706" w:rsidRPr="00887ACF" w:rsidRDefault="005C1706" w:rsidP="005C1706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02EE5A7" w14:textId="292CBDA0" w:rsidR="005C1706" w:rsidRPr="00887ACF" w:rsidRDefault="005C1706" w:rsidP="005C1706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                                                      </w:t>
      </w:r>
      <w:r w:rsidR="00887ACF"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Leandro Gomes da Cruz</w:t>
      </w:r>
    </w:p>
    <w:p w14:paraId="622D1540" w14:textId="6F3DD98D" w:rsidR="005C1706" w:rsidRPr="00887ACF" w:rsidRDefault="005C1706" w:rsidP="005C1706">
      <w:pPr>
        <w:keepNext/>
        <w:spacing w:after="0" w:line="240" w:lineRule="auto"/>
        <w:jc w:val="both"/>
        <w:outlineLvl w:val="3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                                                                  Presidente</w:t>
      </w:r>
    </w:p>
    <w:p w14:paraId="7695336E" w14:textId="77777777" w:rsidR="005C1706" w:rsidRPr="00887ACF" w:rsidRDefault="005C1706" w:rsidP="005C17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E2F47A" w14:textId="77777777" w:rsidR="005C1706" w:rsidRPr="00887ACF" w:rsidRDefault="005C1706" w:rsidP="005C17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1C9CD5B" w14:textId="77777777" w:rsidR="005C1706" w:rsidRPr="00887ACF" w:rsidRDefault="005C1706" w:rsidP="005C17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sz w:val="24"/>
          <w:szCs w:val="24"/>
          <w:lang w:eastAsia="pt-BR"/>
        </w:rPr>
        <w:t>Registrada e Publicada nesta data,</w:t>
      </w:r>
    </w:p>
    <w:p w14:paraId="55D7D826" w14:textId="1E0B4A1E" w:rsidR="005C1706" w:rsidRPr="00887ACF" w:rsidRDefault="00E45154" w:rsidP="005C17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10/01/2022</w:t>
      </w:r>
      <w:r w:rsidR="005C1706" w:rsidRPr="00887AC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48C1D91" w14:textId="77777777" w:rsidR="005C1706" w:rsidRPr="00887ACF" w:rsidRDefault="005C1706" w:rsidP="005C1706">
      <w:pPr>
        <w:spacing w:before="120"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670FFF5" w14:textId="77777777" w:rsidR="00887ACF" w:rsidRPr="00887ACF" w:rsidRDefault="00887ACF" w:rsidP="00CC6A8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11FB2F3" w14:textId="77777777" w:rsidR="00887ACF" w:rsidRPr="00887ACF" w:rsidRDefault="00887ACF" w:rsidP="00CC6A8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2BA5899" w14:textId="081823BD" w:rsidR="00CC6A8B" w:rsidRPr="00887ACF" w:rsidRDefault="00887ACF" w:rsidP="00CC6A8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/>
          <w:sz w:val="24"/>
          <w:szCs w:val="24"/>
          <w:lang w:eastAsia="pt-BR"/>
        </w:rPr>
        <w:t>Drielly de Fátima Dettoni Schwambach</w:t>
      </w:r>
    </w:p>
    <w:p w14:paraId="11E59BFC" w14:textId="17672AEF" w:rsidR="00CC6A8B" w:rsidRPr="00887ACF" w:rsidRDefault="00887ACF" w:rsidP="00CC6A8B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 </w:t>
      </w:r>
      <w:r w:rsidR="00D96770"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Secret</w:t>
      </w:r>
      <w:r w:rsidR="004454C1"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á</w:t>
      </w:r>
      <w:r w:rsidR="00CC6A8B"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ri</w:t>
      </w:r>
      <w:r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</w:t>
      </w:r>
      <w:r w:rsidR="00CC6A8B"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Legislativ</w:t>
      </w:r>
      <w:r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</w:t>
      </w:r>
      <w:r w:rsidR="00CC6A8B" w:rsidRPr="00887AC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Municipal                </w:t>
      </w:r>
    </w:p>
    <w:p w14:paraId="309DC114" w14:textId="77777777" w:rsidR="00CC6A8B" w:rsidRDefault="00CC6A8B" w:rsidP="00CC6A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2F04EE63" w14:textId="77777777" w:rsidR="005C1706" w:rsidRDefault="005C1706" w:rsidP="005C170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313C1C56" w14:textId="77777777" w:rsidR="00B00C52" w:rsidRPr="005C1706" w:rsidRDefault="00B00C52" w:rsidP="005C1706"/>
    <w:sectPr w:rsidR="00B00C52" w:rsidRPr="005C170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DCE47" w14:textId="77777777" w:rsidR="00EE5126" w:rsidRDefault="00EE5126" w:rsidP="00CE7E60">
      <w:pPr>
        <w:spacing w:after="0" w:line="240" w:lineRule="auto"/>
      </w:pPr>
      <w:r>
        <w:separator/>
      </w:r>
    </w:p>
  </w:endnote>
  <w:endnote w:type="continuationSeparator" w:id="0">
    <w:p w14:paraId="48CDC35A" w14:textId="77777777" w:rsidR="00EE5126" w:rsidRDefault="00EE5126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41B94" w14:textId="77777777" w:rsidR="00CE7E60" w:rsidRDefault="00CE7E60">
    <w:pPr>
      <w:pStyle w:val="Rodap"/>
      <w:pBdr>
        <w:bottom w:val="single" w:sz="12" w:space="1" w:color="auto"/>
      </w:pBdr>
    </w:pPr>
  </w:p>
  <w:p w14:paraId="2A12D243" w14:textId="77777777" w:rsidR="00CE7E60" w:rsidRDefault="00D57BF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2FB010F1" wp14:editId="1086C6A5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7E60">
      <w:t xml:space="preserve">Av. Carlos de Medeiros, </w:t>
    </w:r>
    <w:r w:rsidR="009E50EE">
      <w:t>231</w:t>
    </w:r>
    <w:r w:rsidR="00CE7E60">
      <w:t>, Centro, Baixo Guandu-ES, 29 730-000, Fone (27) 3732-1644</w:t>
    </w:r>
  </w:p>
  <w:p w14:paraId="2F19287C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7DD64" w14:textId="77777777" w:rsidR="00EE5126" w:rsidRDefault="00EE5126" w:rsidP="00CE7E60">
      <w:pPr>
        <w:spacing w:after="0" w:line="240" w:lineRule="auto"/>
      </w:pPr>
      <w:r>
        <w:separator/>
      </w:r>
    </w:p>
  </w:footnote>
  <w:footnote w:type="continuationSeparator" w:id="0">
    <w:p w14:paraId="6671886B" w14:textId="77777777" w:rsidR="00EE5126" w:rsidRDefault="00EE5126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DDF3" w14:textId="77777777" w:rsidR="007D7AEA" w:rsidRDefault="00C20258">
    <w:pPr>
      <w:pStyle w:val="Cabealho"/>
    </w:pPr>
    <w:r>
      <w:rPr>
        <w:noProof/>
        <w:lang w:eastAsia="pt-BR"/>
      </w:rPr>
      <w:pict w14:anchorId="76C40A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453B" w14:textId="77777777" w:rsidR="00CE7E60" w:rsidRDefault="00C20258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59D72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D57BF4">
      <w:rPr>
        <w:b/>
        <w:noProof/>
        <w:spacing w:val="40"/>
        <w:lang w:eastAsia="pt-BR"/>
      </w:rPr>
      <w:drawing>
        <wp:inline distT="0" distB="0" distL="0" distR="0" wp14:anchorId="2F3AAA8B" wp14:editId="78AD695D">
          <wp:extent cx="828675" cy="81915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0CBAB5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463762A" w14:textId="77777777" w:rsidR="00CE7E60" w:rsidRDefault="00CE7E60" w:rsidP="00CE7E60">
    <w:pPr>
      <w:pStyle w:val="Cabealho"/>
      <w:jc w:val="center"/>
    </w:pPr>
  </w:p>
  <w:p w14:paraId="06B8FCE2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C554E" w14:textId="77777777" w:rsidR="007D7AEA" w:rsidRDefault="00C20258">
    <w:pPr>
      <w:pStyle w:val="Cabealho"/>
    </w:pPr>
    <w:r>
      <w:rPr>
        <w:noProof/>
        <w:lang w:eastAsia="pt-BR"/>
      </w:rPr>
      <w:pict w14:anchorId="1D7F5A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126"/>
    <w:rsid w:val="000A6446"/>
    <w:rsid w:val="000B10DE"/>
    <w:rsid w:val="000C7466"/>
    <w:rsid w:val="001919EF"/>
    <w:rsid w:val="001D2ED5"/>
    <w:rsid w:val="002179B0"/>
    <w:rsid w:val="002F12E6"/>
    <w:rsid w:val="00346728"/>
    <w:rsid w:val="003D072C"/>
    <w:rsid w:val="004317A5"/>
    <w:rsid w:val="004454C1"/>
    <w:rsid w:val="00486814"/>
    <w:rsid w:val="004C44D7"/>
    <w:rsid w:val="0052059C"/>
    <w:rsid w:val="00591B1A"/>
    <w:rsid w:val="005C087B"/>
    <w:rsid w:val="005C1706"/>
    <w:rsid w:val="00682429"/>
    <w:rsid w:val="006B39B2"/>
    <w:rsid w:val="006F7DC6"/>
    <w:rsid w:val="00701F0E"/>
    <w:rsid w:val="00794945"/>
    <w:rsid w:val="007D7AEA"/>
    <w:rsid w:val="00813E27"/>
    <w:rsid w:val="00854D81"/>
    <w:rsid w:val="00887ACF"/>
    <w:rsid w:val="00976912"/>
    <w:rsid w:val="009869B8"/>
    <w:rsid w:val="009956DE"/>
    <w:rsid w:val="009E50EE"/>
    <w:rsid w:val="00A452D3"/>
    <w:rsid w:val="00AE39AB"/>
    <w:rsid w:val="00B00C52"/>
    <w:rsid w:val="00B32C5C"/>
    <w:rsid w:val="00BA4E51"/>
    <w:rsid w:val="00BB52C1"/>
    <w:rsid w:val="00BD41E4"/>
    <w:rsid w:val="00BE3246"/>
    <w:rsid w:val="00C20258"/>
    <w:rsid w:val="00C37C9E"/>
    <w:rsid w:val="00C510FA"/>
    <w:rsid w:val="00C7530B"/>
    <w:rsid w:val="00CC0B6D"/>
    <w:rsid w:val="00CC6A8B"/>
    <w:rsid w:val="00CE7E60"/>
    <w:rsid w:val="00D14FB6"/>
    <w:rsid w:val="00D15EBC"/>
    <w:rsid w:val="00D57BF4"/>
    <w:rsid w:val="00D96770"/>
    <w:rsid w:val="00E00C96"/>
    <w:rsid w:val="00E216FB"/>
    <w:rsid w:val="00E2725D"/>
    <w:rsid w:val="00E45154"/>
    <w:rsid w:val="00EC6396"/>
    <w:rsid w:val="00EC7647"/>
    <w:rsid w:val="00EE5126"/>
    <w:rsid w:val="00F10125"/>
    <w:rsid w:val="00F85ED6"/>
    <w:rsid w:val="00F87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B061E86"/>
  <w15:docId w15:val="{CFA2AF56-6A6A-4BE9-A1F3-59DDCA210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126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EE5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5126"/>
    <w:rPr>
      <w:rFonts w:ascii="Segoe UI" w:hAnsi="Segoe UI" w:cs="Segoe UI"/>
      <w:sz w:val="18"/>
      <w:szCs w:val="18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0C74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746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7466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74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746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Drielly De Fátima Dettoni Schwambach</cp:lastModifiedBy>
  <cp:revision>2</cp:revision>
  <cp:lastPrinted>2022-01-12T13:54:00Z</cp:lastPrinted>
  <dcterms:created xsi:type="dcterms:W3CDTF">2022-01-12T13:55:00Z</dcterms:created>
  <dcterms:modified xsi:type="dcterms:W3CDTF">2022-01-12T13:55:00Z</dcterms:modified>
</cp:coreProperties>
</file>