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7" w:rsidRPr="00AB5FE6" w:rsidRDefault="00902490" w:rsidP="001603CB">
      <w:pPr>
        <w:jc w:val="center"/>
        <w:rPr>
          <w:rFonts w:ascii="Courier New" w:hAnsi="Courier New" w:cs="Courier New"/>
          <w:b/>
        </w:rPr>
      </w:pPr>
      <w:r w:rsidRPr="00AB5FE6">
        <w:rPr>
          <w:rFonts w:ascii="Courier New" w:hAnsi="Courier New" w:cs="Courier New"/>
          <w:b/>
        </w:rPr>
        <w:t>ATA DE Nº 017</w:t>
      </w:r>
      <w:r w:rsidR="00251267" w:rsidRPr="00AB5FE6">
        <w:rPr>
          <w:rFonts w:ascii="Courier New" w:hAnsi="Courier New" w:cs="Courier New"/>
          <w:b/>
        </w:rPr>
        <w:t>/2019</w:t>
      </w:r>
    </w:p>
    <w:p w:rsidR="00251267" w:rsidRPr="00AB5FE6" w:rsidRDefault="00251267" w:rsidP="008E4FBA">
      <w:pPr>
        <w:jc w:val="both"/>
        <w:rPr>
          <w:rFonts w:ascii="Courier New" w:hAnsi="Courier New" w:cs="Courier New"/>
        </w:rPr>
      </w:pPr>
      <w:r w:rsidRPr="00AB5FE6">
        <w:rPr>
          <w:rFonts w:ascii="Courier New" w:hAnsi="Courier New" w:cs="Courier New"/>
        </w:rPr>
        <w:t>Ata da Reunião Ordinária</w:t>
      </w:r>
      <w:r w:rsidRPr="00AB5FE6">
        <w:rPr>
          <w:rFonts w:ascii="Courier New" w:hAnsi="Courier New" w:cs="Courier New"/>
          <w:b/>
        </w:rPr>
        <w:t>,</w:t>
      </w:r>
      <w:r w:rsidRPr="00AB5FE6">
        <w:rPr>
          <w:rFonts w:ascii="Courier New" w:hAnsi="Courier New" w:cs="Courier New"/>
        </w:rPr>
        <w:t xml:space="preserve"> realizada no dia </w:t>
      </w:r>
      <w:r w:rsidR="00902490" w:rsidRPr="00AB5FE6">
        <w:rPr>
          <w:rFonts w:ascii="Courier New" w:hAnsi="Courier New" w:cs="Courier New"/>
        </w:rPr>
        <w:t>oito</w:t>
      </w:r>
      <w:r w:rsidR="00093365" w:rsidRPr="00AB5FE6">
        <w:rPr>
          <w:rFonts w:ascii="Courier New" w:hAnsi="Courier New" w:cs="Courier New"/>
        </w:rPr>
        <w:t xml:space="preserve"> de Jul</w:t>
      </w:r>
      <w:r w:rsidRPr="00AB5FE6">
        <w:rPr>
          <w:rFonts w:ascii="Courier New" w:hAnsi="Courier New" w:cs="Courier New"/>
        </w:rPr>
        <w:t>ho de dois mil e dezenove</w:t>
      </w:r>
      <w:r w:rsidRPr="00AB5FE6">
        <w:rPr>
          <w:rFonts w:ascii="Courier New" w:hAnsi="Courier New" w:cs="Courier New"/>
          <w:b/>
        </w:rPr>
        <w:t xml:space="preserve">, </w:t>
      </w:r>
      <w:r w:rsidRPr="00AB5FE6">
        <w:rPr>
          <w:rFonts w:ascii="Courier New" w:hAnsi="Courier New" w:cs="Courier New"/>
        </w:rPr>
        <w:t xml:space="preserve">precisamente às dezoito horas, na Avenida Carlos de Medeiros, nº231, no salão das sessões desta Egrégia Câmara Municipal de Baixo Guandu, Estado do Espírito Santo, sob a Presidência do Excelentíssimo Senhor Vereador </w:t>
      </w:r>
      <w:r w:rsidRPr="00AB5FE6">
        <w:rPr>
          <w:rFonts w:ascii="Courier New" w:hAnsi="Courier New" w:cs="Courier New"/>
          <w:b/>
        </w:rPr>
        <w:t>Wilton Minarini de Souza Filho</w:t>
      </w:r>
      <w:r w:rsidRPr="00AB5FE6">
        <w:rPr>
          <w:rFonts w:ascii="Courier New" w:hAnsi="Courier New" w:cs="Courier New"/>
        </w:rPr>
        <w:t xml:space="preserve">, a Ilma. Senhora Secretária da Mesa Diretora, Vereadora </w:t>
      </w:r>
      <w:r w:rsidRPr="00AB5FE6">
        <w:rPr>
          <w:rFonts w:ascii="Courier New" w:hAnsi="Courier New" w:cs="Courier New"/>
          <w:b/>
        </w:rPr>
        <w:t xml:space="preserve">Celma Côrtes Bussular </w:t>
      </w:r>
      <w:r w:rsidRPr="00AB5FE6">
        <w:rPr>
          <w:rFonts w:ascii="Courier New" w:hAnsi="Courier New" w:cs="Courier New"/>
        </w:rPr>
        <w:t xml:space="preserve">procedeu à chamada dos Senhores (as) Vereadores (as) para efeito de quórum, responderam-na os seguintes Edis: </w:t>
      </w:r>
      <w:r w:rsidRPr="00AB5FE6">
        <w:rPr>
          <w:rFonts w:ascii="Courier New" w:hAnsi="Courier New" w:cs="Courier New"/>
          <w:b/>
        </w:rPr>
        <w:t xml:space="preserve">Aguinaldo da Penha, Celma Côrtes Bussular, Elias Fernando Mendes de Araújo, Esmar da Vitória Costa, Geraldo Boone, José Carlos Vieira, Paulo César da Fonseca, Romilson Araujo Ferreira, Sebastião Batista de Araújo, Sueli Alves Teodoro, Varli Queiróz, Wilton Minarini de Souza Filho </w:t>
      </w:r>
      <w:r w:rsidRPr="00AB5FE6">
        <w:rPr>
          <w:rFonts w:ascii="Courier New" w:hAnsi="Courier New" w:cs="Courier New"/>
        </w:rPr>
        <w:t>e ausente o vereador</w:t>
      </w:r>
      <w:r w:rsidRPr="00AB5FE6">
        <w:rPr>
          <w:rFonts w:ascii="Courier New" w:hAnsi="Courier New" w:cs="Courier New"/>
          <w:b/>
        </w:rPr>
        <w:t xml:space="preserve"> Valmir Estevão Mota</w:t>
      </w:r>
      <w:r w:rsidRPr="00AB5FE6">
        <w:rPr>
          <w:rFonts w:ascii="Courier New" w:hAnsi="Courier New" w:cs="Courier New"/>
        </w:rPr>
        <w:t>.</w:t>
      </w:r>
      <w:r w:rsidRPr="00AB5FE6">
        <w:rPr>
          <w:rFonts w:ascii="Courier New" w:hAnsi="Courier New" w:cs="Courier New"/>
          <w:b/>
        </w:rPr>
        <w:t xml:space="preserve"> </w:t>
      </w:r>
      <w:r w:rsidRPr="00AB5FE6">
        <w:rPr>
          <w:rFonts w:ascii="Courier New" w:hAnsi="Courier New" w:cs="Courier New"/>
        </w:rPr>
        <w:t xml:space="preserve">Havendo número legal de Vereadores (as), conforme dispõe o artigo sessenta e dois, parágrafo quinto, do Regimento Interno, o Excelentíssimo Senhor Presidente declarou aberta a Sessão Ordinária, convidando os presentes a se colocarem de pé para a leitura de um texto </w:t>
      </w:r>
      <w:r w:rsidR="006674DA" w:rsidRPr="00AB5FE6">
        <w:rPr>
          <w:rFonts w:ascii="Courier New" w:hAnsi="Courier New" w:cs="Courier New"/>
        </w:rPr>
        <w:t>Bíblico, feita pelo</w:t>
      </w:r>
      <w:r w:rsidRPr="00AB5FE6">
        <w:rPr>
          <w:rFonts w:ascii="Courier New" w:hAnsi="Courier New" w:cs="Courier New"/>
        </w:rPr>
        <w:t xml:space="preserve"> </w:t>
      </w:r>
      <w:r w:rsidR="006674DA" w:rsidRPr="00AB5FE6">
        <w:rPr>
          <w:rFonts w:ascii="Courier New" w:hAnsi="Courier New" w:cs="Courier New"/>
        </w:rPr>
        <w:t>funcionário</w:t>
      </w:r>
      <w:r w:rsidRPr="00AB5FE6">
        <w:rPr>
          <w:rFonts w:ascii="Courier New" w:hAnsi="Courier New" w:cs="Courier New"/>
        </w:rPr>
        <w:t xml:space="preserve"> </w:t>
      </w:r>
      <w:r w:rsidR="006674DA" w:rsidRPr="00AB5FE6">
        <w:rPr>
          <w:rFonts w:ascii="Courier New" w:hAnsi="Courier New" w:cs="Courier New"/>
          <w:b/>
        </w:rPr>
        <w:t>Salatiel Dias Bebiano</w:t>
      </w:r>
      <w:r w:rsidRPr="00AB5FE6">
        <w:rPr>
          <w:rFonts w:ascii="Courier New" w:hAnsi="Courier New" w:cs="Courier New"/>
        </w:rPr>
        <w:t xml:space="preserve">. Prosseguindo com os trabalhos, o Excelentíssimo Senhor Presidente colocou em apreciação dos Nobres </w:t>
      </w:r>
      <w:r w:rsidR="00093365" w:rsidRPr="00AB5FE6">
        <w:rPr>
          <w:rFonts w:ascii="Courier New" w:hAnsi="Courier New" w:cs="Courier New"/>
        </w:rPr>
        <w:t xml:space="preserve">Vereadores (as), a </w:t>
      </w:r>
      <w:r w:rsidR="006674DA" w:rsidRPr="00AB5FE6">
        <w:rPr>
          <w:rFonts w:ascii="Courier New" w:hAnsi="Courier New" w:cs="Courier New"/>
          <w:b/>
        </w:rPr>
        <w:t>ata de nº 016</w:t>
      </w:r>
      <w:r w:rsidRPr="00AB5FE6">
        <w:rPr>
          <w:rFonts w:ascii="Courier New" w:hAnsi="Courier New" w:cs="Courier New"/>
          <w:b/>
        </w:rPr>
        <w:t>/2019</w:t>
      </w:r>
      <w:r w:rsidRPr="00AB5FE6">
        <w:rPr>
          <w:rFonts w:ascii="Courier New" w:hAnsi="Courier New" w:cs="Courier New"/>
        </w:rPr>
        <w:t>, a mesma foi aprovada por unanimidade de votos, e será pela Mesa Diretora assinada e encaminhada à secretaria para os procedimentos formais.</w:t>
      </w:r>
      <w:r w:rsidR="00EC6157" w:rsidRPr="00AB5FE6">
        <w:rPr>
          <w:rFonts w:ascii="Courier New" w:hAnsi="Courier New" w:cs="Courier New"/>
        </w:rPr>
        <w:t xml:space="preserve"> </w:t>
      </w:r>
      <w:r w:rsidRPr="00AB5FE6">
        <w:rPr>
          <w:rFonts w:ascii="Courier New" w:hAnsi="Courier New" w:cs="Courier New"/>
        </w:rPr>
        <w:t xml:space="preserve">O Excelentíssimo Senhor Presidente, solicitou a Ilma. Senhora Secretária proceder com a </w:t>
      </w:r>
      <w:r w:rsidRPr="00AB5FE6">
        <w:rPr>
          <w:rFonts w:ascii="Courier New" w:hAnsi="Courier New" w:cs="Courier New"/>
          <w:b/>
          <w:u w:val="single"/>
        </w:rPr>
        <w:t>LEITURA DO EXPEDIENTE DO DIA</w:t>
      </w:r>
      <w:r w:rsidRPr="00AB5FE6">
        <w:rPr>
          <w:rFonts w:ascii="Courier New" w:hAnsi="Courier New" w:cs="Courier New"/>
          <w:b/>
        </w:rPr>
        <w:t xml:space="preserve">, </w:t>
      </w:r>
      <w:r w:rsidRPr="00AB5FE6">
        <w:rPr>
          <w:rFonts w:ascii="Courier New" w:hAnsi="Courier New" w:cs="Courier New"/>
        </w:rPr>
        <w:t xml:space="preserve">que se compôs das seguintes proposições: </w:t>
      </w:r>
      <w:r w:rsidR="002E21E6" w:rsidRPr="00AB5FE6">
        <w:rPr>
          <w:rFonts w:ascii="Courier New" w:hAnsi="Courier New" w:cs="Courier New"/>
          <w:b/>
          <w:color w:val="000000"/>
        </w:rPr>
        <w:t>PROJETO DE LEI 015/2019</w:t>
      </w:r>
      <w:r w:rsidR="002E21E6" w:rsidRPr="00AB5FE6">
        <w:rPr>
          <w:rFonts w:ascii="Courier New" w:hAnsi="Courier New" w:cs="Courier New"/>
          <w:color w:val="000000"/>
        </w:rPr>
        <w:t xml:space="preserve"> – </w:t>
      </w:r>
      <w:r w:rsidR="002E21E6" w:rsidRPr="00AB5FE6">
        <w:rPr>
          <w:rFonts w:ascii="Courier New" w:hAnsi="Courier New" w:cs="Courier New"/>
          <w:b/>
          <w:color w:val="000000"/>
        </w:rPr>
        <w:t xml:space="preserve">PREFEITURA MUNICIPAL DE BAIXO GUANDU – </w:t>
      </w:r>
      <w:r w:rsidR="002E21E6" w:rsidRPr="00AB5FE6">
        <w:rPr>
          <w:rFonts w:ascii="Courier New" w:hAnsi="Courier New" w:cs="Courier New"/>
        </w:rPr>
        <w:t xml:space="preserve">Dispõe sobre a Política Habitacional de interesse Social do Município de Baixo Guandu, e dá outras Providências. </w:t>
      </w:r>
      <w:r w:rsidR="002E21E6" w:rsidRPr="00AB5FE6">
        <w:rPr>
          <w:rFonts w:ascii="Courier New" w:hAnsi="Courier New" w:cs="Courier New"/>
          <w:b/>
          <w:color w:val="000000"/>
        </w:rPr>
        <w:t>PROJETO DE LEI 016/2019</w:t>
      </w:r>
      <w:r w:rsidR="002E21E6" w:rsidRPr="00AB5FE6">
        <w:rPr>
          <w:rFonts w:ascii="Courier New" w:hAnsi="Courier New" w:cs="Courier New"/>
          <w:color w:val="000000"/>
        </w:rPr>
        <w:t xml:space="preserve"> – </w:t>
      </w:r>
      <w:r w:rsidR="002E21E6" w:rsidRPr="00AB5FE6">
        <w:rPr>
          <w:rFonts w:ascii="Courier New" w:hAnsi="Courier New" w:cs="Courier New"/>
          <w:b/>
          <w:color w:val="000000"/>
        </w:rPr>
        <w:t xml:space="preserve">PREFEITURA MUNICIPAL DE BAIXO GUANDU – </w:t>
      </w:r>
      <w:r w:rsidR="002E21E6" w:rsidRPr="00AB5FE6">
        <w:rPr>
          <w:rFonts w:ascii="Courier New" w:hAnsi="Courier New" w:cs="Courier New"/>
          <w:color w:val="000000"/>
        </w:rPr>
        <w:t>Altera a Lei de Diretrizes Orçamentarias (LDO) 2019 em seus anexos e dá outras providências.</w:t>
      </w:r>
      <w:r w:rsidR="002E21E6" w:rsidRPr="00AB5FE6">
        <w:rPr>
          <w:rFonts w:ascii="Courier New" w:hAnsi="Courier New" w:cs="Courier New"/>
        </w:rPr>
        <w:t xml:space="preserve"> </w:t>
      </w:r>
      <w:r w:rsidR="002E21E6" w:rsidRPr="00AB5FE6">
        <w:rPr>
          <w:rFonts w:ascii="Courier New" w:hAnsi="Courier New" w:cs="Courier New"/>
          <w:b/>
          <w:color w:val="000000"/>
        </w:rPr>
        <w:t>EMENDA A LEI ORGÂNICA 003/2019</w:t>
      </w:r>
      <w:r w:rsidR="002E21E6" w:rsidRPr="00AB5FE6">
        <w:rPr>
          <w:rFonts w:ascii="Courier New" w:hAnsi="Courier New" w:cs="Courier New"/>
          <w:color w:val="000000"/>
        </w:rPr>
        <w:t xml:space="preserve"> – </w:t>
      </w:r>
      <w:r w:rsidR="002E21E6" w:rsidRPr="00AB5FE6">
        <w:rPr>
          <w:rFonts w:ascii="Courier New" w:hAnsi="Courier New" w:cs="Courier New"/>
          <w:b/>
          <w:color w:val="000000"/>
        </w:rPr>
        <w:t xml:space="preserve">PREFEITURA MUNICIPAL DE BAIXO GUANDU – </w:t>
      </w:r>
      <w:r w:rsidR="002E21E6" w:rsidRPr="00AB5FE6">
        <w:rPr>
          <w:rFonts w:ascii="Courier New" w:hAnsi="Courier New" w:cs="Courier New"/>
          <w:color w:val="000000"/>
        </w:rPr>
        <w:t>Altera a Lei Orgânica do Município de Baixo Guandu/ES, e dá outras providências.</w:t>
      </w:r>
      <w:r w:rsidR="002E21E6" w:rsidRPr="00AB5FE6">
        <w:rPr>
          <w:rFonts w:ascii="Courier New" w:hAnsi="Courier New" w:cs="Courier New"/>
        </w:rPr>
        <w:t xml:space="preserve"> </w:t>
      </w:r>
      <w:r w:rsidR="002E21E6" w:rsidRPr="00AB5FE6">
        <w:rPr>
          <w:rFonts w:ascii="Courier New" w:hAnsi="Courier New" w:cs="Courier New"/>
          <w:b/>
          <w:color w:val="000000"/>
        </w:rPr>
        <w:t>LICENÇA PREFEITO -</w:t>
      </w:r>
      <w:r w:rsidR="002E21E6" w:rsidRPr="00AB5FE6">
        <w:rPr>
          <w:rFonts w:ascii="Courier New" w:hAnsi="Courier New" w:cs="Courier New"/>
          <w:color w:val="000000"/>
        </w:rPr>
        <w:t xml:space="preserve"> </w:t>
      </w:r>
      <w:r w:rsidR="002E21E6" w:rsidRPr="00AB5FE6">
        <w:rPr>
          <w:rFonts w:ascii="Courier New" w:hAnsi="Courier New" w:cs="Courier New"/>
          <w:b/>
          <w:color w:val="000000"/>
        </w:rPr>
        <w:t xml:space="preserve">PREFEITURA MUNICIPAL DE BAIXO GUANDU – </w:t>
      </w:r>
      <w:r w:rsidR="002E21E6" w:rsidRPr="00AB5FE6">
        <w:rPr>
          <w:rFonts w:ascii="Courier New" w:hAnsi="Courier New" w:cs="Courier New"/>
          <w:color w:val="000000"/>
        </w:rPr>
        <w:t>Comunica que se ausentará do Município Licença ao Prefeito.</w:t>
      </w:r>
      <w:r w:rsidR="002E21E6" w:rsidRPr="00AB5FE6">
        <w:rPr>
          <w:rFonts w:ascii="Courier New" w:hAnsi="Courier New" w:cs="Courier New"/>
        </w:rPr>
        <w:t xml:space="preserve"> </w:t>
      </w:r>
      <w:r w:rsidR="00902490" w:rsidRPr="00AB5FE6">
        <w:rPr>
          <w:rFonts w:ascii="Courier New" w:hAnsi="Courier New" w:cs="Courier New"/>
          <w:b/>
          <w:color w:val="000000"/>
        </w:rPr>
        <w:t>EXAMES BACTERIOLÓGICOS 607/2019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SAAE BAIXO GUANDU – </w:t>
      </w:r>
      <w:r w:rsidR="00902490" w:rsidRPr="00AB5FE6">
        <w:rPr>
          <w:rFonts w:ascii="Courier New" w:hAnsi="Courier New" w:cs="Courier New"/>
        </w:rPr>
        <w:t xml:space="preserve">Encaminha cópia dos exames bacteriológicos realizados na água distribuída no mês de Maio/19. </w:t>
      </w:r>
      <w:r w:rsidR="00902490" w:rsidRPr="00AB5FE6">
        <w:rPr>
          <w:rFonts w:ascii="Courier New" w:hAnsi="Courier New" w:cs="Courier New"/>
          <w:b/>
          <w:color w:val="000000"/>
        </w:rPr>
        <w:t>PRESTAÇÃO DE CONTAS  593/2019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TCE ES TRIBUNAL DE CONTAS DO ESPÍRITO SANTO – </w:t>
      </w:r>
      <w:r w:rsidR="00902490" w:rsidRPr="00AB5FE6">
        <w:rPr>
          <w:rFonts w:ascii="Courier New" w:hAnsi="Courier New" w:cs="Courier New"/>
        </w:rPr>
        <w:t xml:space="preserve">Prestação de Contas Aprovadas com Ressalvas referente ao Exercício de 2011, da Prefeitura Municipal de Baixo Guandu - Prefeito </w:t>
      </w:r>
      <w:proofErr w:type="spellStart"/>
      <w:r w:rsidR="00902490" w:rsidRPr="00AB5FE6">
        <w:rPr>
          <w:rFonts w:ascii="Courier New" w:hAnsi="Courier New" w:cs="Courier New"/>
        </w:rPr>
        <w:t>Lastênio</w:t>
      </w:r>
      <w:proofErr w:type="spellEnd"/>
      <w:r w:rsidR="00902490" w:rsidRPr="00AB5FE6">
        <w:rPr>
          <w:rFonts w:ascii="Courier New" w:hAnsi="Courier New" w:cs="Courier New"/>
        </w:rPr>
        <w:t xml:space="preserve"> Luiz Cardoso. </w:t>
      </w:r>
      <w:r w:rsidR="00902490" w:rsidRPr="00AB5FE6">
        <w:rPr>
          <w:rFonts w:ascii="Courier New" w:hAnsi="Courier New" w:cs="Courier New"/>
          <w:b/>
          <w:color w:val="000000"/>
        </w:rPr>
        <w:t>PRESTAÇÃO DE CONTAS  592/2019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TCE ES TRIBUNAL DE CONTAS DO ESPÍRITO SANTO – </w:t>
      </w:r>
      <w:r w:rsidR="00902490" w:rsidRPr="00AB5FE6">
        <w:rPr>
          <w:rFonts w:ascii="Courier New" w:hAnsi="Courier New" w:cs="Courier New"/>
        </w:rPr>
        <w:t xml:space="preserve">Prestação de Contas Aprovadas com Ressalvas referente ao Exercício de 2015, da Prefeitura Municipal de Baixo Guandu - Prefeito José de Barros Neto. </w:t>
      </w:r>
      <w:r w:rsidR="00902490" w:rsidRPr="00AB5FE6">
        <w:rPr>
          <w:rFonts w:ascii="Courier New" w:hAnsi="Courier New" w:cs="Courier New"/>
          <w:b/>
          <w:color w:val="000000"/>
        </w:rPr>
        <w:t xml:space="preserve">PEDIDO </w:t>
      </w:r>
      <w:r w:rsidR="00902490" w:rsidRPr="00AB5FE6">
        <w:rPr>
          <w:rFonts w:ascii="Courier New" w:hAnsi="Courier New" w:cs="Courier New"/>
          <w:b/>
          <w:color w:val="000000"/>
        </w:rPr>
        <w:lastRenderedPageBreak/>
        <w:t>DE PROVIDENCIA 028/2019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AGUINALDO DA PENHA – </w:t>
      </w:r>
      <w:r w:rsidR="00902490" w:rsidRPr="00AB5FE6">
        <w:rPr>
          <w:rFonts w:ascii="Courier New" w:hAnsi="Courier New" w:cs="Courier New"/>
          <w:color w:val="000000"/>
        </w:rPr>
        <w:t xml:space="preserve">Requer a instalação de um poste com luminária no final da Rua Josefina Klein nas proximidades da residência de nº 90 da Senhora Leone </w:t>
      </w:r>
      <w:proofErr w:type="spellStart"/>
      <w:r w:rsidR="00902490" w:rsidRPr="00AB5FE6">
        <w:rPr>
          <w:rFonts w:ascii="Courier New" w:hAnsi="Courier New" w:cs="Courier New"/>
          <w:color w:val="000000"/>
        </w:rPr>
        <w:t>Rossow</w:t>
      </w:r>
      <w:proofErr w:type="spellEnd"/>
      <w:r w:rsidR="00902490" w:rsidRPr="00AB5FE6">
        <w:rPr>
          <w:rFonts w:ascii="Courier New" w:hAnsi="Courier New" w:cs="Courier New"/>
          <w:color w:val="000000"/>
        </w:rPr>
        <w:t>, situada no Bairro São Pedro, neste Município.</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029/2019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AGUINALDO DA PENHA – </w:t>
      </w:r>
      <w:r w:rsidR="00902490" w:rsidRPr="00AB5FE6">
        <w:rPr>
          <w:rFonts w:ascii="Courier New" w:hAnsi="Courier New" w:cs="Courier New"/>
          <w:color w:val="000000"/>
        </w:rPr>
        <w:t xml:space="preserve">Requer a instalação de lixeiras suspensas na rua </w:t>
      </w:r>
      <w:proofErr w:type="spellStart"/>
      <w:r w:rsidR="00902490" w:rsidRPr="00AB5FE6">
        <w:rPr>
          <w:rFonts w:ascii="Courier New" w:hAnsi="Courier New" w:cs="Courier New"/>
          <w:color w:val="000000"/>
        </w:rPr>
        <w:t>Geraldino</w:t>
      </w:r>
      <w:proofErr w:type="spellEnd"/>
      <w:r w:rsidR="00902490" w:rsidRPr="00AB5FE6">
        <w:rPr>
          <w:rFonts w:ascii="Courier New" w:hAnsi="Courier New" w:cs="Courier New"/>
          <w:color w:val="000000"/>
        </w:rPr>
        <w:t xml:space="preserve"> de Brito, situada no Bairro São Pedro, neste município.</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010/2019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CELMA CÔRTES BUSSULAR – </w:t>
      </w:r>
      <w:r w:rsidR="00902490" w:rsidRPr="00AB5FE6">
        <w:rPr>
          <w:rFonts w:ascii="Courier New" w:hAnsi="Courier New" w:cs="Courier New"/>
        </w:rPr>
        <w:t xml:space="preserve">Requer viabilizar junto ás secretarias competentes as execuções dos serviços no Bairro Santa Mônica, conforme alinhado em anexo. </w:t>
      </w:r>
      <w:r w:rsidR="00902490" w:rsidRPr="00AB5FE6">
        <w:rPr>
          <w:rFonts w:ascii="Courier New" w:hAnsi="Courier New" w:cs="Courier New"/>
          <w:b/>
          <w:color w:val="000000"/>
        </w:rPr>
        <w:t>PEDIDO DE PROVIDENCIA 020/2019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ESMAR DA VITÓRIA COSTA – </w:t>
      </w:r>
      <w:r w:rsidR="00902490" w:rsidRPr="00AB5FE6">
        <w:rPr>
          <w:rFonts w:ascii="Courier New" w:hAnsi="Courier New" w:cs="Courier New"/>
        </w:rPr>
        <w:t xml:space="preserve">Requer a colocação de 02 faixas de sinalização para pedestres no cruzamento da rua Otaviano Ferreira, com a rua Padre </w:t>
      </w:r>
      <w:proofErr w:type="spellStart"/>
      <w:r w:rsidR="00902490" w:rsidRPr="00AB5FE6">
        <w:rPr>
          <w:rFonts w:ascii="Courier New" w:hAnsi="Courier New" w:cs="Courier New"/>
        </w:rPr>
        <w:t>Leduc</w:t>
      </w:r>
      <w:proofErr w:type="spellEnd"/>
      <w:r w:rsidR="00902490" w:rsidRPr="00AB5FE6">
        <w:rPr>
          <w:rFonts w:ascii="Courier New" w:hAnsi="Courier New" w:cs="Courier New"/>
        </w:rPr>
        <w:t xml:space="preserve">, sentido ao estabelecimento do </w:t>
      </w:r>
      <w:proofErr w:type="spellStart"/>
      <w:r w:rsidR="00902490" w:rsidRPr="00AB5FE6">
        <w:rPr>
          <w:rFonts w:ascii="Courier New" w:hAnsi="Courier New" w:cs="Courier New"/>
        </w:rPr>
        <w:t>Balduino</w:t>
      </w:r>
      <w:proofErr w:type="spellEnd"/>
      <w:r w:rsidR="00902490" w:rsidRPr="00AB5FE6">
        <w:rPr>
          <w:rFonts w:ascii="Courier New" w:hAnsi="Courier New" w:cs="Courier New"/>
        </w:rPr>
        <w:t xml:space="preserve"> com </w:t>
      </w:r>
      <w:proofErr w:type="spellStart"/>
      <w:r w:rsidR="00902490" w:rsidRPr="00AB5FE6">
        <w:rPr>
          <w:rFonts w:ascii="Courier New" w:hAnsi="Courier New" w:cs="Courier New"/>
        </w:rPr>
        <w:t>Hortilyra</w:t>
      </w:r>
      <w:proofErr w:type="spellEnd"/>
      <w:r w:rsidR="00902490" w:rsidRPr="00AB5FE6">
        <w:rPr>
          <w:rFonts w:ascii="Courier New" w:hAnsi="Courier New" w:cs="Courier New"/>
        </w:rPr>
        <w:t xml:space="preserve"> e estabelecimento do </w:t>
      </w:r>
      <w:proofErr w:type="spellStart"/>
      <w:r w:rsidR="00902490" w:rsidRPr="00AB5FE6">
        <w:rPr>
          <w:rFonts w:ascii="Courier New" w:hAnsi="Courier New" w:cs="Courier New"/>
        </w:rPr>
        <w:t>Balduino</w:t>
      </w:r>
      <w:proofErr w:type="spellEnd"/>
      <w:r w:rsidR="00902490" w:rsidRPr="00AB5FE6">
        <w:rPr>
          <w:rFonts w:ascii="Courier New" w:hAnsi="Courier New" w:cs="Courier New"/>
        </w:rPr>
        <w:t xml:space="preserve"> com farmácia Minas, Bairro São José, nessa cidade. </w:t>
      </w:r>
      <w:r w:rsidR="00902490" w:rsidRPr="00AB5FE6">
        <w:rPr>
          <w:rFonts w:ascii="Courier New" w:hAnsi="Courier New" w:cs="Courier New"/>
          <w:b/>
          <w:color w:val="000000"/>
        </w:rPr>
        <w:t>PEDIDO DE PROVIDENCIA 021/2019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ESMAR DA VITÓRIA COSTA – </w:t>
      </w:r>
      <w:r w:rsidR="00902490" w:rsidRPr="00AB5FE6">
        <w:rPr>
          <w:rFonts w:ascii="Courier New" w:hAnsi="Courier New" w:cs="Courier New"/>
        </w:rPr>
        <w:t xml:space="preserve">Requer a implantação de mão única na rua Otaviano Ferreira, no trecho próximo a </w:t>
      </w:r>
      <w:proofErr w:type="spellStart"/>
      <w:r w:rsidR="00902490" w:rsidRPr="00AB5FE6">
        <w:rPr>
          <w:rFonts w:ascii="Courier New" w:hAnsi="Courier New" w:cs="Courier New"/>
        </w:rPr>
        <w:t>Andreata</w:t>
      </w:r>
      <w:proofErr w:type="spellEnd"/>
      <w:r w:rsidR="00902490" w:rsidRPr="00AB5FE6">
        <w:rPr>
          <w:rFonts w:ascii="Courier New" w:hAnsi="Courier New" w:cs="Courier New"/>
        </w:rPr>
        <w:t xml:space="preserve"> Material de Construção, até o encontro com a rua Ayrton </w:t>
      </w:r>
      <w:proofErr w:type="gramStart"/>
      <w:r w:rsidR="00902490" w:rsidRPr="00AB5FE6">
        <w:rPr>
          <w:rFonts w:ascii="Courier New" w:hAnsi="Courier New" w:cs="Courier New"/>
        </w:rPr>
        <w:t>Paca ,</w:t>
      </w:r>
      <w:proofErr w:type="gramEnd"/>
      <w:r w:rsidR="00902490" w:rsidRPr="00AB5FE6">
        <w:rPr>
          <w:rFonts w:ascii="Courier New" w:hAnsi="Courier New" w:cs="Courier New"/>
        </w:rPr>
        <w:t xml:space="preserve"> no Bairro São José, nessa cidade.  </w:t>
      </w:r>
      <w:r w:rsidR="00902490" w:rsidRPr="00AB5FE6">
        <w:rPr>
          <w:rFonts w:ascii="Courier New" w:hAnsi="Courier New" w:cs="Courier New"/>
          <w:b/>
          <w:color w:val="000000"/>
        </w:rPr>
        <w:t>PEDIDO DE PROVIDENCIA 015/2019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PAULO CÉSAR DA FONSECA – </w:t>
      </w:r>
      <w:r w:rsidR="00902490" w:rsidRPr="00AB5FE6">
        <w:rPr>
          <w:rFonts w:ascii="Courier New" w:hAnsi="Courier New" w:cs="Courier New"/>
          <w:color w:val="000000"/>
        </w:rPr>
        <w:t xml:space="preserve">Requer que seja feito </w:t>
      </w:r>
      <w:proofErr w:type="spellStart"/>
      <w:r w:rsidR="00902490" w:rsidRPr="00AB5FE6">
        <w:rPr>
          <w:rFonts w:ascii="Courier New" w:hAnsi="Courier New" w:cs="Courier New"/>
          <w:color w:val="000000"/>
        </w:rPr>
        <w:t>quebra-mola</w:t>
      </w:r>
      <w:proofErr w:type="spellEnd"/>
      <w:r w:rsidR="00902490" w:rsidRPr="00AB5FE6">
        <w:rPr>
          <w:rFonts w:ascii="Courier New" w:hAnsi="Courier New" w:cs="Courier New"/>
          <w:color w:val="000000"/>
        </w:rPr>
        <w:t xml:space="preserve"> ou algum outro redutor de velocidade na rua Emília Celestino de Carvalho em frente </w:t>
      </w:r>
      <w:proofErr w:type="spellStart"/>
      <w:r w:rsidR="00902490" w:rsidRPr="00AB5FE6">
        <w:rPr>
          <w:rFonts w:ascii="Courier New" w:hAnsi="Courier New" w:cs="Courier New"/>
          <w:color w:val="000000"/>
        </w:rPr>
        <w:t>a</w:t>
      </w:r>
      <w:proofErr w:type="spellEnd"/>
      <w:r w:rsidR="00902490" w:rsidRPr="00AB5FE6">
        <w:rPr>
          <w:rFonts w:ascii="Courier New" w:hAnsi="Courier New" w:cs="Courier New"/>
          <w:color w:val="000000"/>
        </w:rPr>
        <w:t xml:space="preserve"> casa da professora Zelinda no Bairro Operário neste município de Baixo Guandu/ES. </w:t>
      </w:r>
      <w:r w:rsidR="00902490" w:rsidRPr="00AB5FE6">
        <w:rPr>
          <w:rFonts w:ascii="Courier New" w:hAnsi="Courier New" w:cs="Courier New"/>
          <w:b/>
          <w:color w:val="000000"/>
        </w:rPr>
        <w:t>PEDIDO DE PROVIDENCIA 016/2019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PAULO CÉSAR DA FONSECA – </w:t>
      </w:r>
      <w:r w:rsidR="00902490" w:rsidRPr="00AB5FE6">
        <w:rPr>
          <w:rFonts w:ascii="Courier New" w:hAnsi="Courier New" w:cs="Courier New"/>
          <w:color w:val="000000"/>
        </w:rPr>
        <w:t xml:space="preserve">Requer que seja feito </w:t>
      </w:r>
      <w:proofErr w:type="spellStart"/>
      <w:r w:rsidR="00902490" w:rsidRPr="00AB5FE6">
        <w:rPr>
          <w:rFonts w:ascii="Courier New" w:hAnsi="Courier New" w:cs="Courier New"/>
          <w:color w:val="000000"/>
        </w:rPr>
        <w:t>quebra-mola</w:t>
      </w:r>
      <w:proofErr w:type="spellEnd"/>
      <w:r w:rsidR="00902490" w:rsidRPr="00AB5FE6">
        <w:rPr>
          <w:rFonts w:ascii="Courier New" w:hAnsi="Courier New" w:cs="Courier New"/>
          <w:color w:val="000000"/>
        </w:rPr>
        <w:t xml:space="preserve"> ou algum outro redutor de velocidade na rua Dez de Novembro próximo à casa do Sr. Nelson no Bairro Operário neste município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107/2019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 xml:space="preserve">Requer que seja feita uma faixa de Pedestres próximo ao </w:t>
      </w:r>
      <w:proofErr w:type="spellStart"/>
      <w:r w:rsidR="00902490" w:rsidRPr="00AB5FE6">
        <w:rPr>
          <w:rFonts w:ascii="Courier New" w:hAnsi="Courier New" w:cs="Courier New"/>
          <w:color w:val="000000"/>
        </w:rPr>
        <w:t>Horti</w:t>
      </w:r>
      <w:proofErr w:type="spellEnd"/>
      <w:r w:rsidR="00902490" w:rsidRPr="00AB5FE6">
        <w:rPr>
          <w:rFonts w:ascii="Courier New" w:hAnsi="Courier New" w:cs="Courier New"/>
          <w:color w:val="000000"/>
        </w:rPr>
        <w:t xml:space="preserve"> </w:t>
      </w:r>
      <w:proofErr w:type="spellStart"/>
      <w:r w:rsidR="00902490" w:rsidRPr="00AB5FE6">
        <w:rPr>
          <w:rFonts w:ascii="Courier New" w:hAnsi="Courier New" w:cs="Courier New"/>
          <w:color w:val="000000"/>
        </w:rPr>
        <w:t>lyra</w:t>
      </w:r>
      <w:proofErr w:type="spellEnd"/>
      <w:r w:rsidR="00902490" w:rsidRPr="00AB5FE6">
        <w:rPr>
          <w:rFonts w:ascii="Courier New" w:hAnsi="Courier New" w:cs="Courier New"/>
          <w:color w:val="000000"/>
        </w:rPr>
        <w:t>, Bairro São José, nesta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108/2019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Requer a limpeza e dedetização ao lado do Pinicão na Vila Nova do Bananal, neste município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109/2019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 xml:space="preserve">Requer que seja feito um redutor de velocidade (quebra-molas) na Rodovia 446, em frente à Igreja </w:t>
      </w:r>
      <w:proofErr w:type="spellStart"/>
      <w:r w:rsidR="00902490" w:rsidRPr="00AB5FE6">
        <w:rPr>
          <w:rFonts w:ascii="Courier New" w:hAnsi="Courier New" w:cs="Courier New"/>
          <w:color w:val="000000"/>
        </w:rPr>
        <w:t>Assembléia</w:t>
      </w:r>
      <w:proofErr w:type="spellEnd"/>
      <w:r w:rsidR="00902490" w:rsidRPr="00AB5FE6">
        <w:rPr>
          <w:rFonts w:ascii="Courier New" w:hAnsi="Courier New" w:cs="Courier New"/>
          <w:color w:val="000000"/>
        </w:rPr>
        <w:t xml:space="preserve"> de Deus Madureira, Bairro Sapucaia, nesta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110/2019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Requer a retirada da placa escrito PARE na subida do mergulhão, centro desta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026/2019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SUELI ALVES TEODORO – </w:t>
      </w:r>
      <w:r w:rsidR="00902490" w:rsidRPr="00AB5FE6">
        <w:rPr>
          <w:rFonts w:ascii="Courier New" w:hAnsi="Courier New" w:cs="Courier New"/>
          <w:color w:val="000000"/>
        </w:rPr>
        <w:t>Requer providências no que tange, o conserto do bebedouro da Escola Municipal João Júlio Cardoso, Bairro Valparaiso.</w:t>
      </w:r>
      <w:r w:rsidR="00902490" w:rsidRPr="00AB5FE6">
        <w:rPr>
          <w:rFonts w:ascii="Courier New" w:hAnsi="Courier New" w:cs="Courier New"/>
        </w:rPr>
        <w:t xml:space="preserve"> </w:t>
      </w:r>
      <w:r w:rsidR="00902490" w:rsidRPr="00AB5FE6">
        <w:rPr>
          <w:rFonts w:ascii="Courier New" w:hAnsi="Courier New" w:cs="Courier New"/>
          <w:b/>
          <w:color w:val="000000"/>
        </w:rPr>
        <w:t>MOÇÃO DE APLAUSO 013/2019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WILTON MINARINI DE SOUZA FILHO – </w:t>
      </w:r>
      <w:r w:rsidR="00902490" w:rsidRPr="00AB5FE6">
        <w:rPr>
          <w:rFonts w:ascii="Courier New" w:hAnsi="Courier New" w:cs="Courier New"/>
        </w:rPr>
        <w:t xml:space="preserve">Moção de Aplauso a Igreja Católica, Paróquia São Pedro pelo lindo trabalho na confecção dos tapetes, visando a união de religiões e tradições em nossa cidade. </w:t>
      </w:r>
      <w:r w:rsidR="00902490" w:rsidRPr="00AB5FE6">
        <w:rPr>
          <w:rFonts w:ascii="Courier New" w:hAnsi="Courier New" w:cs="Courier New"/>
          <w:b/>
          <w:color w:val="000000"/>
        </w:rPr>
        <w:t>MOÇÃO DE APLAUSO 015/2019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SUELI ALVES TEODORO – </w:t>
      </w:r>
      <w:r w:rsidR="00902490" w:rsidRPr="00AB5FE6">
        <w:rPr>
          <w:rFonts w:ascii="Courier New" w:hAnsi="Courier New" w:cs="Courier New"/>
          <w:color w:val="000000"/>
        </w:rPr>
        <w:t xml:space="preserve">Moção de Aplausos a ser encaminhada ao Secretário de Meio Ambiente Sr. </w:t>
      </w:r>
      <w:proofErr w:type="spellStart"/>
      <w:r w:rsidR="00902490" w:rsidRPr="00AB5FE6">
        <w:rPr>
          <w:rFonts w:ascii="Courier New" w:hAnsi="Courier New" w:cs="Courier New"/>
          <w:color w:val="000000"/>
        </w:rPr>
        <w:t>Allony</w:t>
      </w:r>
      <w:proofErr w:type="spellEnd"/>
      <w:r w:rsidR="00902490" w:rsidRPr="00AB5FE6">
        <w:rPr>
          <w:rFonts w:ascii="Courier New" w:hAnsi="Courier New" w:cs="Courier New"/>
          <w:color w:val="000000"/>
        </w:rPr>
        <w:t xml:space="preserve"> </w:t>
      </w:r>
      <w:proofErr w:type="spellStart"/>
      <w:r w:rsidR="00902490" w:rsidRPr="00AB5FE6">
        <w:rPr>
          <w:rFonts w:ascii="Courier New" w:hAnsi="Courier New" w:cs="Courier New"/>
          <w:color w:val="000000"/>
        </w:rPr>
        <w:t>Marllon</w:t>
      </w:r>
      <w:proofErr w:type="spellEnd"/>
      <w:r w:rsidR="00902490" w:rsidRPr="00AB5FE6">
        <w:rPr>
          <w:rFonts w:ascii="Courier New" w:hAnsi="Courier New" w:cs="Courier New"/>
          <w:color w:val="000000"/>
        </w:rPr>
        <w:t xml:space="preserve"> Torres e sua </w:t>
      </w:r>
      <w:r w:rsidR="00902490" w:rsidRPr="00AB5FE6">
        <w:rPr>
          <w:rFonts w:ascii="Courier New" w:hAnsi="Courier New" w:cs="Courier New"/>
          <w:color w:val="000000"/>
        </w:rPr>
        <w:lastRenderedPageBreak/>
        <w:t>equipe de trabalho, pelos belíssimos serviços prestados a toda População Guanduense.</w:t>
      </w:r>
      <w:r w:rsidR="00902490" w:rsidRPr="00AB5FE6">
        <w:rPr>
          <w:rFonts w:ascii="Courier New" w:hAnsi="Courier New" w:cs="Courier New"/>
        </w:rPr>
        <w:t xml:space="preserve"> </w:t>
      </w:r>
      <w:r w:rsidR="00902490" w:rsidRPr="00AB5FE6">
        <w:rPr>
          <w:rFonts w:ascii="Courier New" w:hAnsi="Courier New" w:cs="Courier New"/>
          <w:b/>
          <w:color w:val="000000"/>
        </w:rPr>
        <w:t>MOÇÃO DE APLAUSO 016/2019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VARLI QUEIROZ E OUTROS – </w:t>
      </w:r>
      <w:r w:rsidR="00902490" w:rsidRPr="00AB5FE6">
        <w:rPr>
          <w:rFonts w:ascii="Courier New" w:hAnsi="Courier New" w:cs="Courier New"/>
          <w:color w:val="000000"/>
        </w:rPr>
        <w:t>Moção de aplausos ao Vereador Wilton Minarini, pela conquista de mais uma etapa em sua vida, que foi a conclusão de sua Pós-Graduação em Direito Administrativo.</w:t>
      </w:r>
      <w:r w:rsidR="00902490" w:rsidRPr="00AB5FE6">
        <w:rPr>
          <w:rFonts w:ascii="Courier New" w:hAnsi="Courier New" w:cs="Courier New"/>
        </w:rPr>
        <w:t xml:space="preserve"> </w:t>
      </w:r>
      <w:r w:rsidR="00902490" w:rsidRPr="00AB5FE6">
        <w:rPr>
          <w:rFonts w:ascii="Courier New" w:hAnsi="Courier New" w:cs="Courier New"/>
          <w:b/>
          <w:color w:val="000000"/>
        </w:rPr>
        <w:t>ANTE PROJETO DE LEI 009/2019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Institui a coleta seletiva de lixo eletrônico e tecnológico na Zona Rural e Urbana, no Município de Baixo Guandu/ES, e dá outras providências.</w:t>
      </w:r>
      <w:r w:rsidR="00902490" w:rsidRPr="00AB5FE6">
        <w:rPr>
          <w:rFonts w:ascii="Courier New" w:hAnsi="Courier New" w:cs="Courier New"/>
        </w:rPr>
        <w:t xml:space="preserve"> </w:t>
      </w:r>
      <w:r w:rsidR="00902490" w:rsidRPr="00AB5FE6">
        <w:rPr>
          <w:rFonts w:ascii="Courier New" w:hAnsi="Courier New" w:cs="Courier New"/>
          <w:b/>
          <w:color w:val="000000"/>
        </w:rPr>
        <w:t>PROJETO DE LEI 014/2019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GERALDO BOONE – </w:t>
      </w:r>
      <w:r w:rsidR="00902490" w:rsidRPr="00AB5FE6">
        <w:rPr>
          <w:rFonts w:ascii="Courier New" w:hAnsi="Courier New" w:cs="Courier New"/>
          <w:color w:val="000000"/>
        </w:rPr>
        <w:t>Dispõe sobre, Dá Denominação à quadra de Esportes no Bairro Mascarenhas ELSON AFONSO DE ALCÂNTARA, Município de Baixo Guandu-ES, e dá outras providências.</w:t>
      </w:r>
      <w:r w:rsidR="00902490" w:rsidRPr="00AB5FE6">
        <w:rPr>
          <w:rFonts w:ascii="Courier New" w:hAnsi="Courier New" w:cs="Courier New"/>
        </w:rPr>
        <w:t xml:space="preserve"> </w:t>
      </w:r>
      <w:r w:rsidR="00902490" w:rsidRPr="00AB5FE6">
        <w:rPr>
          <w:rFonts w:ascii="Courier New" w:hAnsi="Courier New" w:cs="Courier New"/>
          <w:b/>
          <w:color w:val="000000"/>
        </w:rPr>
        <w:t>PROJETO DE DECRETO LEGISLATIVO 002/2019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MESA DIRETORA – </w:t>
      </w:r>
      <w:r w:rsidR="00902490" w:rsidRPr="00AB5FE6">
        <w:rPr>
          <w:rFonts w:ascii="Courier New" w:hAnsi="Courier New" w:cs="Courier New"/>
          <w:color w:val="000000"/>
        </w:rPr>
        <w:t>Proposta orçamentária da Câmara Municipal de Baixo Guandu -ES, para exercício de 2020.</w:t>
      </w:r>
      <w:r w:rsidR="00093365" w:rsidRPr="00AB5FE6">
        <w:rPr>
          <w:rFonts w:ascii="Courier New" w:hAnsi="Courier New" w:cs="Courier New"/>
        </w:rPr>
        <w:t xml:space="preserve"> </w:t>
      </w:r>
      <w:r w:rsidRPr="00AB5FE6">
        <w:rPr>
          <w:rFonts w:ascii="Courier New" w:hAnsi="Courier New" w:cs="Courier New"/>
          <w:b/>
        </w:rPr>
        <w:t xml:space="preserve">Ao término da leitura, o Excelentíssimo Senhor Presidente colocou o </w:t>
      </w:r>
      <w:r w:rsidRPr="00AB5FE6">
        <w:rPr>
          <w:rFonts w:ascii="Courier New" w:hAnsi="Courier New" w:cs="Courier New"/>
          <w:b/>
          <w:u w:val="single"/>
        </w:rPr>
        <w:t>EXPEDIENTE DO DIA</w:t>
      </w:r>
      <w:r w:rsidRPr="00AB5FE6">
        <w:rPr>
          <w:rFonts w:ascii="Courier New" w:hAnsi="Courier New" w:cs="Courier New"/>
          <w:b/>
        </w:rPr>
        <w:t xml:space="preserve"> </w:t>
      </w:r>
      <w:r w:rsidRPr="00AB5FE6">
        <w:rPr>
          <w:rFonts w:ascii="Courier New" w:hAnsi="Courier New" w:cs="Courier New"/>
        </w:rPr>
        <w:t>em discussão dos Senhores Vereadores(as) e em conformidade com a resolução 108/2012</w:t>
      </w:r>
      <w:r w:rsidR="006674DA" w:rsidRPr="00AB5FE6">
        <w:rPr>
          <w:rFonts w:ascii="Courier New" w:hAnsi="Courier New" w:cs="Courier New"/>
        </w:rPr>
        <w:t xml:space="preserve">, e não houve vereador que </w:t>
      </w:r>
      <w:r w:rsidRPr="00AB5FE6">
        <w:rPr>
          <w:rFonts w:ascii="Courier New" w:hAnsi="Courier New" w:cs="Courier New"/>
        </w:rPr>
        <w:t>fize</w:t>
      </w:r>
      <w:r w:rsidR="006674DA" w:rsidRPr="00AB5FE6">
        <w:rPr>
          <w:rFonts w:ascii="Courier New" w:hAnsi="Courier New" w:cs="Courier New"/>
        </w:rPr>
        <w:t>sse</w:t>
      </w:r>
      <w:r w:rsidRPr="00AB5FE6">
        <w:rPr>
          <w:rFonts w:ascii="Courier New" w:hAnsi="Courier New" w:cs="Courier New"/>
        </w:rPr>
        <w:t xml:space="preserve"> uso da </w:t>
      </w:r>
      <w:r w:rsidR="006674DA" w:rsidRPr="00AB5FE6">
        <w:rPr>
          <w:rFonts w:ascii="Courier New" w:hAnsi="Courier New" w:cs="Courier New"/>
        </w:rPr>
        <w:t>palavra</w:t>
      </w:r>
      <w:r w:rsidRPr="00AB5FE6">
        <w:rPr>
          <w:rFonts w:ascii="Courier New" w:hAnsi="Courier New" w:cs="Courier New"/>
        </w:rPr>
        <w:t>.</w:t>
      </w:r>
      <w:r w:rsidR="00EC6157" w:rsidRPr="00AB5FE6">
        <w:rPr>
          <w:rFonts w:ascii="Courier New" w:hAnsi="Courier New" w:cs="Courier New"/>
        </w:rPr>
        <w:t xml:space="preserve"> </w:t>
      </w:r>
      <w:r w:rsidRPr="00AB5FE6">
        <w:rPr>
          <w:rFonts w:ascii="Courier New" w:hAnsi="Courier New" w:cs="Courier New"/>
        </w:rPr>
        <w:t>O Excelentíssimo Senhor Presidente, solicitou a Ilma. Senhora Secretária proceder com a</w:t>
      </w:r>
      <w:r w:rsidRPr="00AB5FE6">
        <w:rPr>
          <w:rFonts w:ascii="Courier New" w:hAnsi="Courier New" w:cs="Courier New"/>
          <w:color w:val="000000"/>
        </w:rPr>
        <w:t xml:space="preserve"> </w:t>
      </w:r>
      <w:r w:rsidRPr="00AB5FE6">
        <w:rPr>
          <w:rFonts w:ascii="Courier New" w:hAnsi="Courier New" w:cs="Courier New"/>
          <w:b/>
          <w:u w:val="single"/>
        </w:rPr>
        <w:t>LEITURA DA ORDEM DO DIA</w:t>
      </w:r>
      <w:r w:rsidRPr="00AB5FE6">
        <w:rPr>
          <w:rFonts w:ascii="Courier New" w:hAnsi="Courier New" w:cs="Courier New"/>
        </w:rPr>
        <w:t>, que se compôs das seguintes proposições:</w:t>
      </w:r>
      <w:r w:rsidR="002E21E6" w:rsidRPr="00AB5FE6">
        <w:rPr>
          <w:rFonts w:ascii="Courier New" w:hAnsi="Courier New" w:cs="Courier New"/>
        </w:rPr>
        <w:t xml:space="preserve"> </w:t>
      </w:r>
      <w:r w:rsidR="002E21E6" w:rsidRPr="00AB5FE6">
        <w:rPr>
          <w:rFonts w:ascii="Courier New" w:hAnsi="Courier New" w:cs="Courier New"/>
          <w:b/>
          <w:color w:val="000000"/>
        </w:rPr>
        <w:t>LICENÇA PREFEITO -</w:t>
      </w:r>
      <w:r w:rsidR="002E21E6" w:rsidRPr="00AB5FE6">
        <w:rPr>
          <w:rFonts w:ascii="Courier New" w:hAnsi="Courier New" w:cs="Courier New"/>
          <w:color w:val="000000"/>
        </w:rPr>
        <w:t xml:space="preserve"> </w:t>
      </w:r>
      <w:r w:rsidR="002E21E6" w:rsidRPr="00AB5FE6">
        <w:rPr>
          <w:rFonts w:ascii="Courier New" w:hAnsi="Courier New" w:cs="Courier New"/>
          <w:b/>
          <w:color w:val="000000"/>
        </w:rPr>
        <w:t xml:space="preserve">PREFEITURA MUNICIPAL DE BAIXO GUANDU – </w:t>
      </w:r>
      <w:r w:rsidR="002E21E6" w:rsidRPr="00AB5FE6">
        <w:rPr>
          <w:rFonts w:ascii="Courier New" w:hAnsi="Courier New" w:cs="Courier New"/>
          <w:color w:val="000000"/>
        </w:rPr>
        <w:t>Comunica que se ausentará do Município Licença ao Prefeito.</w:t>
      </w:r>
      <w:r w:rsidRPr="00AB5FE6">
        <w:rPr>
          <w:rFonts w:ascii="Courier New" w:hAnsi="Courier New" w:cs="Courier New"/>
        </w:rPr>
        <w:t xml:space="preserve"> </w:t>
      </w:r>
      <w:r w:rsidR="00902490" w:rsidRPr="00AB5FE6">
        <w:rPr>
          <w:rFonts w:ascii="Courier New" w:hAnsi="Courier New" w:cs="Courier New"/>
          <w:b/>
          <w:color w:val="000000"/>
        </w:rPr>
        <w:t>PEDIDO DE PROVIDENCIA 028/2019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AGUINALDO DA PENHA – </w:t>
      </w:r>
      <w:r w:rsidR="00902490" w:rsidRPr="00AB5FE6">
        <w:rPr>
          <w:rFonts w:ascii="Courier New" w:hAnsi="Courier New" w:cs="Courier New"/>
          <w:color w:val="000000"/>
        </w:rPr>
        <w:t xml:space="preserve">Requer a instalação de um poste com luminária no final da Rua Josefina Klein nas proximidades da residência de nº 90 da Senhora Leone </w:t>
      </w:r>
      <w:proofErr w:type="spellStart"/>
      <w:r w:rsidR="00902490" w:rsidRPr="00AB5FE6">
        <w:rPr>
          <w:rFonts w:ascii="Courier New" w:hAnsi="Courier New" w:cs="Courier New"/>
          <w:color w:val="000000"/>
        </w:rPr>
        <w:t>Rossow</w:t>
      </w:r>
      <w:proofErr w:type="spellEnd"/>
      <w:r w:rsidR="00902490" w:rsidRPr="00AB5FE6">
        <w:rPr>
          <w:rFonts w:ascii="Courier New" w:hAnsi="Courier New" w:cs="Courier New"/>
          <w:color w:val="000000"/>
        </w:rPr>
        <w:t>, situada no Bairro São Pedro, neste Município.</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029/2019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AGUINALDO DA PENHA – </w:t>
      </w:r>
      <w:r w:rsidR="00902490" w:rsidRPr="00AB5FE6">
        <w:rPr>
          <w:rFonts w:ascii="Courier New" w:hAnsi="Courier New" w:cs="Courier New"/>
          <w:color w:val="000000"/>
        </w:rPr>
        <w:t xml:space="preserve">Requer a instalação de lixeiras suspensas na rua </w:t>
      </w:r>
      <w:proofErr w:type="spellStart"/>
      <w:r w:rsidR="00902490" w:rsidRPr="00AB5FE6">
        <w:rPr>
          <w:rFonts w:ascii="Courier New" w:hAnsi="Courier New" w:cs="Courier New"/>
          <w:color w:val="000000"/>
        </w:rPr>
        <w:t>Geraldino</w:t>
      </w:r>
      <w:proofErr w:type="spellEnd"/>
      <w:r w:rsidR="00902490" w:rsidRPr="00AB5FE6">
        <w:rPr>
          <w:rFonts w:ascii="Courier New" w:hAnsi="Courier New" w:cs="Courier New"/>
          <w:color w:val="000000"/>
        </w:rPr>
        <w:t xml:space="preserve"> de Brito, situada no Bairro São Pedro, neste município.</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010/2019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CELMA CÔRTES BUSSULAR – </w:t>
      </w:r>
      <w:r w:rsidR="00902490" w:rsidRPr="00AB5FE6">
        <w:rPr>
          <w:rFonts w:ascii="Courier New" w:hAnsi="Courier New" w:cs="Courier New"/>
        </w:rPr>
        <w:t xml:space="preserve">Requer viabilizar junto ás secretarias competentes as execuções dos serviços no Bairro Santa Mônica, conforme alinhado em anexo. </w:t>
      </w:r>
      <w:r w:rsidR="00902490" w:rsidRPr="00AB5FE6">
        <w:rPr>
          <w:rFonts w:ascii="Courier New" w:hAnsi="Courier New" w:cs="Courier New"/>
          <w:b/>
          <w:color w:val="000000"/>
        </w:rPr>
        <w:t>PEDIDO DE PROVIDENCIA 020/2019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ESMAR DA VITÓRIA COSTA – </w:t>
      </w:r>
      <w:r w:rsidR="00902490" w:rsidRPr="00AB5FE6">
        <w:rPr>
          <w:rFonts w:ascii="Courier New" w:hAnsi="Courier New" w:cs="Courier New"/>
        </w:rPr>
        <w:t xml:space="preserve">Requer a colocação de 02 faixas de sinalização para pedestres no cruzamento da rua Otaviano Ferreira, com a rua Padre </w:t>
      </w:r>
      <w:proofErr w:type="spellStart"/>
      <w:r w:rsidR="00902490" w:rsidRPr="00AB5FE6">
        <w:rPr>
          <w:rFonts w:ascii="Courier New" w:hAnsi="Courier New" w:cs="Courier New"/>
        </w:rPr>
        <w:t>Leduc</w:t>
      </w:r>
      <w:proofErr w:type="spellEnd"/>
      <w:r w:rsidR="00902490" w:rsidRPr="00AB5FE6">
        <w:rPr>
          <w:rFonts w:ascii="Courier New" w:hAnsi="Courier New" w:cs="Courier New"/>
        </w:rPr>
        <w:t xml:space="preserve">, sentido ao estabelecimento do </w:t>
      </w:r>
      <w:proofErr w:type="spellStart"/>
      <w:r w:rsidR="00902490" w:rsidRPr="00AB5FE6">
        <w:rPr>
          <w:rFonts w:ascii="Courier New" w:hAnsi="Courier New" w:cs="Courier New"/>
        </w:rPr>
        <w:t>Balduino</w:t>
      </w:r>
      <w:proofErr w:type="spellEnd"/>
      <w:r w:rsidR="00902490" w:rsidRPr="00AB5FE6">
        <w:rPr>
          <w:rFonts w:ascii="Courier New" w:hAnsi="Courier New" w:cs="Courier New"/>
        </w:rPr>
        <w:t xml:space="preserve"> com </w:t>
      </w:r>
      <w:proofErr w:type="spellStart"/>
      <w:r w:rsidR="00902490" w:rsidRPr="00AB5FE6">
        <w:rPr>
          <w:rFonts w:ascii="Courier New" w:hAnsi="Courier New" w:cs="Courier New"/>
        </w:rPr>
        <w:t>Hortilyra</w:t>
      </w:r>
      <w:proofErr w:type="spellEnd"/>
      <w:r w:rsidR="00902490" w:rsidRPr="00AB5FE6">
        <w:rPr>
          <w:rFonts w:ascii="Courier New" w:hAnsi="Courier New" w:cs="Courier New"/>
        </w:rPr>
        <w:t xml:space="preserve"> e estabelecimento do </w:t>
      </w:r>
      <w:proofErr w:type="spellStart"/>
      <w:r w:rsidR="00902490" w:rsidRPr="00AB5FE6">
        <w:rPr>
          <w:rFonts w:ascii="Courier New" w:hAnsi="Courier New" w:cs="Courier New"/>
        </w:rPr>
        <w:t>Balduino</w:t>
      </w:r>
      <w:proofErr w:type="spellEnd"/>
      <w:r w:rsidR="00902490" w:rsidRPr="00AB5FE6">
        <w:rPr>
          <w:rFonts w:ascii="Courier New" w:hAnsi="Courier New" w:cs="Courier New"/>
        </w:rPr>
        <w:t xml:space="preserve"> com farmácia Minas, Bairro São José, nessa cidade. </w:t>
      </w:r>
      <w:r w:rsidR="00902490" w:rsidRPr="00AB5FE6">
        <w:rPr>
          <w:rFonts w:ascii="Courier New" w:hAnsi="Courier New" w:cs="Courier New"/>
          <w:b/>
          <w:color w:val="000000"/>
        </w:rPr>
        <w:t>PEDIDO DE PROVIDENCIA 021/2019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ESMAR DA VITÓRIA COSTA – </w:t>
      </w:r>
      <w:r w:rsidR="00902490" w:rsidRPr="00AB5FE6">
        <w:rPr>
          <w:rFonts w:ascii="Courier New" w:hAnsi="Courier New" w:cs="Courier New"/>
        </w:rPr>
        <w:t xml:space="preserve">Requer a implantação de mão única na rua Otaviano Ferreira, no trecho próximo a </w:t>
      </w:r>
      <w:proofErr w:type="spellStart"/>
      <w:r w:rsidR="00902490" w:rsidRPr="00AB5FE6">
        <w:rPr>
          <w:rFonts w:ascii="Courier New" w:hAnsi="Courier New" w:cs="Courier New"/>
        </w:rPr>
        <w:t>Andreata</w:t>
      </w:r>
      <w:proofErr w:type="spellEnd"/>
      <w:r w:rsidR="00902490" w:rsidRPr="00AB5FE6">
        <w:rPr>
          <w:rFonts w:ascii="Courier New" w:hAnsi="Courier New" w:cs="Courier New"/>
        </w:rPr>
        <w:t xml:space="preserve"> Material de Construção, até o</w:t>
      </w:r>
      <w:r w:rsidR="00F240EF">
        <w:rPr>
          <w:rFonts w:ascii="Courier New" w:hAnsi="Courier New" w:cs="Courier New"/>
        </w:rPr>
        <w:t xml:space="preserve"> encontro com a rua Ayrton Paca</w:t>
      </w:r>
      <w:r w:rsidR="00902490" w:rsidRPr="00AB5FE6">
        <w:rPr>
          <w:rFonts w:ascii="Courier New" w:hAnsi="Courier New" w:cs="Courier New"/>
        </w:rPr>
        <w:t xml:space="preserve">, no Bairro São José, nessa cidade.  </w:t>
      </w:r>
      <w:r w:rsidR="00902490" w:rsidRPr="00AB5FE6">
        <w:rPr>
          <w:rFonts w:ascii="Courier New" w:hAnsi="Courier New" w:cs="Courier New"/>
          <w:b/>
          <w:color w:val="000000"/>
        </w:rPr>
        <w:t>PEDIDO DE PROVIDENCIA 015/2019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PAULO CÉSAR DA FONSECA – </w:t>
      </w:r>
      <w:r w:rsidR="00902490" w:rsidRPr="00AB5FE6">
        <w:rPr>
          <w:rFonts w:ascii="Courier New" w:hAnsi="Courier New" w:cs="Courier New"/>
          <w:color w:val="000000"/>
        </w:rPr>
        <w:t xml:space="preserve">Requer que seja feito </w:t>
      </w:r>
      <w:proofErr w:type="spellStart"/>
      <w:r w:rsidR="00902490" w:rsidRPr="00AB5FE6">
        <w:rPr>
          <w:rFonts w:ascii="Courier New" w:hAnsi="Courier New" w:cs="Courier New"/>
          <w:color w:val="000000"/>
        </w:rPr>
        <w:t>quebra-mola</w:t>
      </w:r>
      <w:proofErr w:type="spellEnd"/>
      <w:r w:rsidR="00902490" w:rsidRPr="00AB5FE6">
        <w:rPr>
          <w:rFonts w:ascii="Courier New" w:hAnsi="Courier New" w:cs="Courier New"/>
          <w:color w:val="000000"/>
        </w:rPr>
        <w:t xml:space="preserve"> ou algum outro redutor de velocidade na rua Emília Celestino de Carvalho em frente </w:t>
      </w:r>
      <w:proofErr w:type="spellStart"/>
      <w:r w:rsidR="00902490" w:rsidRPr="00AB5FE6">
        <w:rPr>
          <w:rFonts w:ascii="Courier New" w:hAnsi="Courier New" w:cs="Courier New"/>
          <w:color w:val="000000"/>
        </w:rPr>
        <w:t>a</w:t>
      </w:r>
      <w:proofErr w:type="spellEnd"/>
      <w:r w:rsidR="00902490" w:rsidRPr="00AB5FE6">
        <w:rPr>
          <w:rFonts w:ascii="Courier New" w:hAnsi="Courier New" w:cs="Courier New"/>
          <w:color w:val="000000"/>
        </w:rPr>
        <w:t xml:space="preserve"> casa da professora Zelinda no Bairro Operário neste município de Baixo Guandu/ES. </w:t>
      </w:r>
      <w:r w:rsidR="00902490" w:rsidRPr="00AB5FE6">
        <w:rPr>
          <w:rFonts w:ascii="Courier New" w:hAnsi="Courier New" w:cs="Courier New"/>
          <w:b/>
          <w:color w:val="000000"/>
        </w:rPr>
        <w:t>PEDIDO DE PROVIDENCIA 016/2019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PAULO CÉSAR DA FONSECA – </w:t>
      </w:r>
      <w:r w:rsidR="00902490" w:rsidRPr="00AB5FE6">
        <w:rPr>
          <w:rFonts w:ascii="Courier New" w:hAnsi="Courier New" w:cs="Courier New"/>
          <w:color w:val="000000"/>
        </w:rPr>
        <w:t xml:space="preserve">Requer que seja feito </w:t>
      </w:r>
      <w:proofErr w:type="spellStart"/>
      <w:r w:rsidR="00902490" w:rsidRPr="00AB5FE6">
        <w:rPr>
          <w:rFonts w:ascii="Courier New" w:hAnsi="Courier New" w:cs="Courier New"/>
          <w:color w:val="000000"/>
        </w:rPr>
        <w:t>quebra-mola</w:t>
      </w:r>
      <w:proofErr w:type="spellEnd"/>
      <w:r w:rsidR="00902490" w:rsidRPr="00AB5FE6">
        <w:rPr>
          <w:rFonts w:ascii="Courier New" w:hAnsi="Courier New" w:cs="Courier New"/>
          <w:color w:val="000000"/>
        </w:rPr>
        <w:t xml:space="preserve"> ou algum outro redutor de velocidade na rua Dez de Novembro próximo à casa do Sr. Nelson no Bairro Operário neste município de Baixo </w:t>
      </w:r>
      <w:r w:rsidR="00902490" w:rsidRPr="00AB5FE6">
        <w:rPr>
          <w:rFonts w:ascii="Courier New" w:hAnsi="Courier New" w:cs="Courier New"/>
          <w:color w:val="000000"/>
        </w:rPr>
        <w:lastRenderedPageBreak/>
        <w:t>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107/2019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 xml:space="preserve">Requer que seja feita uma faixa de Pedestres próximo ao </w:t>
      </w:r>
      <w:proofErr w:type="spellStart"/>
      <w:r w:rsidR="00902490" w:rsidRPr="00AB5FE6">
        <w:rPr>
          <w:rFonts w:ascii="Courier New" w:hAnsi="Courier New" w:cs="Courier New"/>
          <w:color w:val="000000"/>
        </w:rPr>
        <w:t>Horti</w:t>
      </w:r>
      <w:proofErr w:type="spellEnd"/>
      <w:r w:rsidR="00902490" w:rsidRPr="00AB5FE6">
        <w:rPr>
          <w:rFonts w:ascii="Courier New" w:hAnsi="Courier New" w:cs="Courier New"/>
          <w:color w:val="000000"/>
        </w:rPr>
        <w:t xml:space="preserve"> </w:t>
      </w:r>
      <w:proofErr w:type="spellStart"/>
      <w:r w:rsidR="00902490" w:rsidRPr="00AB5FE6">
        <w:rPr>
          <w:rFonts w:ascii="Courier New" w:hAnsi="Courier New" w:cs="Courier New"/>
          <w:color w:val="000000"/>
        </w:rPr>
        <w:t>lyra</w:t>
      </w:r>
      <w:proofErr w:type="spellEnd"/>
      <w:r w:rsidR="00902490" w:rsidRPr="00AB5FE6">
        <w:rPr>
          <w:rFonts w:ascii="Courier New" w:hAnsi="Courier New" w:cs="Courier New"/>
          <w:color w:val="000000"/>
        </w:rPr>
        <w:t>, Bairro São José, nesta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108/2019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Requer a limpeza e dedetização ao lado do Pinicão na Vila Nova do Bananal, neste município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109/2019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 xml:space="preserve">Requer que seja feito um redutor de velocidade (quebra-molas) na Rodovia 446, em frente à Igreja </w:t>
      </w:r>
      <w:proofErr w:type="spellStart"/>
      <w:r w:rsidR="00902490" w:rsidRPr="00AB5FE6">
        <w:rPr>
          <w:rFonts w:ascii="Courier New" w:hAnsi="Courier New" w:cs="Courier New"/>
          <w:color w:val="000000"/>
        </w:rPr>
        <w:t>Assembléia</w:t>
      </w:r>
      <w:proofErr w:type="spellEnd"/>
      <w:r w:rsidR="00902490" w:rsidRPr="00AB5FE6">
        <w:rPr>
          <w:rFonts w:ascii="Courier New" w:hAnsi="Courier New" w:cs="Courier New"/>
          <w:color w:val="000000"/>
        </w:rPr>
        <w:t xml:space="preserve"> de Deus Madureira, Bairro Sapucaia, nesta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110/2019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ROMILSON ARAUJO FERREIRA – </w:t>
      </w:r>
      <w:r w:rsidR="00902490" w:rsidRPr="00AB5FE6">
        <w:rPr>
          <w:rFonts w:ascii="Courier New" w:hAnsi="Courier New" w:cs="Courier New"/>
          <w:color w:val="000000"/>
        </w:rPr>
        <w:t>Requer a retirada da placa escrito PARE na subida do mergulhão, centro desta cidade de Baixo Guandu/ES.</w:t>
      </w:r>
      <w:r w:rsidR="00902490" w:rsidRPr="00AB5FE6">
        <w:rPr>
          <w:rFonts w:ascii="Courier New" w:hAnsi="Courier New" w:cs="Courier New"/>
        </w:rPr>
        <w:t xml:space="preserve"> </w:t>
      </w:r>
      <w:r w:rsidR="00902490" w:rsidRPr="00AB5FE6">
        <w:rPr>
          <w:rFonts w:ascii="Courier New" w:hAnsi="Courier New" w:cs="Courier New"/>
          <w:b/>
          <w:color w:val="000000"/>
        </w:rPr>
        <w:t>PEDIDO DE PROVIDENCIA 026/2019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SUELI ALVES TEODORO – </w:t>
      </w:r>
      <w:r w:rsidR="00902490" w:rsidRPr="00AB5FE6">
        <w:rPr>
          <w:rFonts w:ascii="Courier New" w:hAnsi="Courier New" w:cs="Courier New"/>
          <w:color w:val="000000"/>
        </w:rPr>
        <w:t>Requer providências no que tange, o conserto do bebedouro da Escola Municipal João Júlio Cardoso, Bairro Valparaiso.</w:t>
      </w:r>
      <w:r w:rsidR="00902490" w:rsidRPr="00AB5FE6">
        <w:rPr>
          <w:rFonts w:ascii="Courier New" w:hAnsi="Courier New" w:cs="Courier New"/>
        </w:rPr>
        <w:t xml:space="preserve"> </w:t>
      </w:r>
      <w:r w:rsidR="00902490" w:rsidRPr="00AB5FE6">
        <w:rPr>
          <w:rFonts w:ascii="Courier New" w:hAnsi="Courier New" w:cs="Courier New"/>
          <w:b/>
          <w:color w:val="000000"/>
        </w:rPr>
        <w:t>MOÇÃO DE APLAUSO 013/2019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WILTON MINARINI DE SOUZA FILHO – </w:t>
      </w:r>
      <w:r w:rsidR="00902490" w:rsidRPr="00AB5FE6">
        <w:rPr>
          <w:rFonts w:ascii="Courier New" w:hAnsi="Courier New" w:cs="Courier New"/>
        </w:rPr>
        <w:t xml:space="preserve">Moção de Aplauso a Igreja Católica, Paróquia São Pedro pelo lindo trabalho na confecção dos tapetes, visando a união de religiões e tradições em nossa cidade. </w:t>
      </w:r>
      <w:r w:rsidR="00902490" w:rsidRPr="00AB5FE6">
        <w:rPr>
          <w:rFonts w:ascii="Courier New" w:hAnsi="Courier New" w:cs="Courier New"/>
          <w:b/>
          <w:color w:val="000000"/>
        </w:rPr>
        <w:t>MOÇÃO DE APLAUSO 015/2019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SUELI ALVES TEODORO – </w:t>
      </w:r>
      <w:r w:rsidR="00902490" w:rsidRPr="00AB5FE6">
        <w:rPr>
          <w:rFonts w:ascii="Courier New" w:hAnsi="Courier New" w:cs="Courier New"/>
          <w:color w:val="000000"/>
        </w:rPr>
        <w:t xml:space="preserve">Moção de Aplausos a ser encaminhada ao Secretário de Meio Ambiente Sr. </w:t>
      </w:r>
      <w:proofErr w:type="spellStart"/>
      <w:r w:rsidR="00902490" w:rsidRPr="00AB5FE6">
        <w:rPr>
          <w:rFonts w:ascii="Courier New" w:hAnsi="Courier New" w:cs="Courier New"/>
          <w:color w:val="000000"/>
        </w:rPr>
        <w:t>Allony</w:t>
      </w:r>
      <w:proofErr w:type="spellEnd"/>
      <w:r w:rsidR="00902490" w:rsidRPr="00AB5FE6">
        <w:rPr>
          <w:rFonts w:ascii="Courier New" w:hAnsi="Courier New" w:cs="Courier New"/>
          <w:color w:val="000000"/>
        </w:rPr>
        <w:t xml:space="preserve"> </w:t>
      </w:r>
      <w:proofErr w:type="spellStart"/>
      <w:r w:rsidR="00902490" w:rsidRPr="00AB5FE6">
        <w:rPr>
          <w:rFonts w:ascii="Courier New" w:hAnsi="Courier New" w:cs="Courier New"/>
          <w:color w:val="000000"/>
        </w:rPr>
        <w:t>Marllon</w:t>
      </w:r>
      <w:proofErr w:type="spellEnd"/>
      <w:r w:rsidR="00902490" w:rsidRPr="00AB5FE6">
        <w:rPr>
          <w:rFonts w:ascii="Courier New" w:hAnsi="Courier New" w:cs="Courier New"/>
          <w:color w:val="000000"/>
        </w:rPr>
        <w:t xml:space="preserve"> Torres e sua equipe de trabalho, pelos belíssimos serviços prestados a toda População Guanduense.</w:t>
      </w:r>
      <w:r w:rsidR="00902490" w:rsidRPr="00AB5FE6">
        <w:rPr>
          <w:rFonts w:ascii="Courier New" w:hAnsi="Courier New" w:cs="Courier New"/>
        </w:rPr>
        <w:t xml:space="preserve"> </w:t>
      </w:r>
      <w:r w:rsidR="00902490" w:rsidRPr="00AB5FE6">
        <w:rPr>
          <w:rFonts w:ascii="Courier New" w:hAnsi="Courier New" w:cs="Courier New"/>
          <w:b/>
          <w:color w:val="000000"/>
        </w:rPr>
        <w:t>MOÇÃO DE APLAUSO 016/2019</w:t>
      </w:r>
      <w:r w:rsidR="00902490" w:rsidRPr="00AB5FE6">
        <w:rPr>
          <w:rFonts w:ascii="Courier New" w:hAnsi="Courier New" w:cs="Courier New"/>
          <w:color w:val="000000"/>
        </w:rPr>
        <w:t xml:space="preserve"> – </w:t>
      </w:r>
      <w:r w:rsidR="00902490" w:rsidRPr="00AB5FE6">
        <w:rPr>
          <w:rFonts w:ascii="Courier New" w:hAnsi="Courier New" w:cs="Courier New"/>
          <w:b/>
          <w:color w:val="000000"/>
        </w:rPr>
        <w:t xml:space="preserve">VARLI QUEIROZ E OUTROS – </w:t>
      </w:r>
      <w:r w:rsidR="00902490" w:rsidRPr="00AB5FE6">
        <w:rPr>
          <w:rFonts w:ascii="Courier New" w:hAnsi="Courier New" w:cs="Courier New"/>
          <w:color w:val="000000"/>
        </w:rPr>
        <w:t>Moção de aplausos ao Vereador Wilton Minarini, pela conquista de mais uma etapa em sua vida, que foi a conclusão de sua Pós-Graduação em Direito Administrativo.</w:t>
      </w:r>
      <w:r w:rsidR="00902490" w:rsidRPr="00AB5FE6">
        <w:rPr>
          <w:rFonts w:ascii="Courier New" w:hAnsi="Courier New" w:cs="Courier New"/>
        </w:rPr>
        <w:t xml:space="preserve"> </w:t>
      </w:r>
      <w:r w:rsidRPr="00AB5FE6">
        <w:rPr>
          <w:rFonts w:ascii="Courier New" w:hAnsi="Courier New" w:cs="Courier New"/>
        </w:rPr>
        <w:t>O Excelentíssimo Senhor Presidente colocou a</w:t>
      </w:r>
      <w:r w:rsidRPr="00AB5FE6">
        <w:rPr>
          <w:rFonts w:ascii="Courier New" w:hAnsi="Courier New" w:cs="Courier New"/>
          <w:b/>
        </w:rPr>
        <w:t xml:space="preserve"> </w:t>
      </w:r>
      <w:r w:rsidRPr="00AB5FE6">
        <w:rPr>
          <w:rFonts w:ascii="Courier New" w:hAnsi="Courier New" w:cs="Courier New"/>
          <w:b/>
          <w:u w:val="single"/>
        </w:rPr>
        <w:t>ORDEM DO DIA EM DISCUSSÃO</w:t>
      </w:r>
      <w:r w:rsidRPr="00AB5FE6">
        <w:rPr>
          <w:rFonts w:ascii="Courier New" w:hAnsi="Courier New" w:cs="Courier New"/>
          <w:b/>
        </w:rPr>
        <w:t xml:space="preserve"> </w:t>
      </w:r>
      <w:r w:rsidRPr="00AB5FE6">
        <w:rPr>
          <w:rFonts w:ascii="Courier New" w:hAnsi="Courier New" w:cs="Courier New"/>
        </w:rPr>
        <w:t xml:space="preserve">dos Senhores Vereadores (as) e em conformidade com a resolução 108/2012 fizeram uso da palavra os seguintes vereadores: </w:t>
      </w:r>
      <w:r w:rsidR="006674DA" w:rsidRPr="00AB5FE6">
        <w:rPr>
          <w:rFonts w:ascii="Courier New" w:hAnsi="Courier New" w:cs="Courier New"/>
          <w:b/>
        </w:rPr>
        <w:t xml:space="preserve">Wilton Minarini de Souza Filho, </w:t>
      </w:r>
      <w:r w:rsidR="00C4472F" w:rsidRPr="00AB5FE6">
        <w:rPr>
          <w:rFonts w:ascii="Courier New" w:hAnsi="Courier New" w:cs="Courier New"/>
          <w:b/>
        </w:rPr>
        <w:t>Romilson Araújo Ferreira</w:t>
      </w:r>
      <w:r w:rsidR="00533738" w:rsidRPr="00AB5FE6">
        <w:rPr>
          <w:rFonts w:ascii="Courier New" w:hAnsi="Courier New" w:cs="Courier New"/>
          <w:b/>
        </w:rPr>
        <w:t>, Sueli Alves Teodoro, Celma Côrtes Bussular</w:t>
      </w:r>
      <w:r w:rsidR="00FE1AC9">
        <w:rPr>
          <w:rFonts w:ascii="Courier New" w:hAnsi="Courier New" w:cs="Courier New"/>
          <w:b/>
        </w:rPr>
        <w:t>, Paulo César da Fonseca</w:t>
      </w:r>
      <w:r w:rsidR="009D3AF6" w:rsidRPr="00AB5FE6">
        <w:rPr>
          <w:rFonts w:ascii="Courier New" w:hAnsi="Courier New" w:cs="Courier New"/>
          <w:b/>
        </w:rPr>
        <w:t>.</w:t>
      </w:r>
      <w:r w:rsidR="00F820A4" w:rsidRPr="00AB5FE6">
        <w:rPr>
          <w:rFonts w:ascii="Courier New" w:hAnsi="Courier New" w:cs="Courier New"/>
          <w:b/>
        </w:rPr>
        <w:t xml:space="preserve"> </w:t>
      </w:r>
      <w:r w:rsidR="00F820A4" w:rsidRPr="00AB5FE6">
        <w:rPr>
          <w:rFonts w:ascii="Courier New" w:hAnsi="Courier New" w:cs="Courier New"/>
        </w:rPr>
        <w:t xml:space="preserve">O Excelentíssimo Senhor Presidente solicitou a Ilma. Senhora Secretária, colher os votos dos Senhores Vereadores (as), ao </w:t>
      </w:r>
      <w:r w:rsidR="00F820A4" w:rsidRPr="00AB5FE6">
        <w:rPr>
          <w:rFonts w:ascii="Courier New" w:hAnsi="Courier New" w:cs="Courier New"/>
          <w:b/>
          <w:color w:val="000000"/>
        </w:rPr>
        <w:t xml:space="preserve">PEDIDO DE LICENÇA </w:t>
      </w:r>
      <w:r w:rsidR="00F820A4" w:rsidRPr="00AB5FE6">
        <w:rPr>
          <w:rFonts w:ascii="Courier New" w:hAnsi="Courier New" w:cs="Courier New"/>
          <w:color w:val="000000"/>
        </w:rPr>
        <w:t xml:space="preserve">do Prefeito </w:t>
      </w:r>
      <w:r w:rsidR="00F820A4" w:rsidRPr="00AB5FE6">
        <w:rPr>
          <w:rFonts w:ascii="Courier New" w:hAnsi="Courier New" w:cs="Courier New"/>
          <w:b/>
          <w:color w:val="000000"/>
        </w:rPr>
        <w:t xml:space="preserve">José de Barros Neto, </w:t>
      </w:r>
      <w:r w:rsidR="00F820A4" w:rsidRPr="00AB5FE6">
        <w:rPr>
          <w:rFonts w:ascii="Courier New" w:hAnsi="Courier New" w:cs="Courier New"/>
          <w:color w:val="000000"/>
        </w:rPr>
        <w:t>no período de</w:t>
      </w:r>
      <w:r w:rsidR="00A30089">
        <w:rPr>
          <w:rFonts w:ascii="Courier New" w:hAnsi="Courier New" w:cs="Courier New"/>
          <w:color w:val="000000"/>
        </w:rPr>
        <w:t xml:space="preserve"> 16 a 30-07</w:t>
      </w:r>
      <w:r w:rsidR="00F820A4" w:rsidRPr="00AB5FE6">
        <w:rPr>
          <w:rFonts w:ascii="Courier New" w:hAnsi="Courier New" w:cs="Courier New"/>
        </w:rPr>
        <w:t>. Pedido de Licença aprovado por unanimidade e será encaminhada ao prefeito Municipal, através de Resolução.</w:t>
      </w:r>
      <w:r w:rsidRPr="00AB5FE6">
        <w:rPr>
          <w:rFonts w:ascii="Courier New" w:hAnsi="Courier New" w:cs="Courier New"/>
        </w:rPr>
        <w:t xml:space="preserve"> </w:t>
      </w:r>
      <w:r w:rsidR="00712915" w:rsidRPr="00AB5FE6">
        <w:rPr>
          <w:rFonts w:ascii="Courier New" w:hAnsi="Courier New" w:cs="Courier New"/>
        </w:rPr>
        <w:t xml:space="preserve"> </w:t>
      </w:r>
      <w:r w:rsidR="008E4FBA" w:rsidRPr="00AB5FE6">
        <w:rPr>
          <w:rFonts w:ascii="Courier New" w:hAnsi="Courier New" w:cs="Courier New"/>
        </w:rPr>
        <w:t xml:space="preserve">O Excelentíssimo Senhor Presidente solicitou a Ilma. Senhora Secretária, colher os votos dos Senhores Vereadores (as), a </w:t>
      </w:r>
      <w:r w:rsidR="00A647A4" w:rsidRPr="00AB5FE6">
        <w:rPr>
          <w:rFonts w:ascii="Courier New" w:hAnsi="Courier New" w:cs="Courier New"/>
          <w:b/>
          <w:color w:val="000000"/>
        </w:rPr>
        <w:t>MOÇÃO DE APLAUSO 013/2019</w:t>
      </w:r>
      <w:r w:rsidR="00A647A4" w:rsidRPr="00AB5FE6">
        <w:rPr>
          <w:rFonts w:ascii="Courier New" w:hAnsi="Courier New" w:cs="Courier New"/>
          <w:color w:val="000000"/>
        </w:rPr>
        <w:t xml:space="preserve"> do vereador </w:t>
      </w:r>
      <w:r w:rsidR="00A647A4" w:rsidRPr="00AB5FE6">
        <w:rPr>
          <w:rFonts w:ascii="Courier New" w:hAnsi="Courier New" w:cs="Courier New"/>
          <w:b/>
          <w:color w:val="000000"/>
        </w:rPr>
        <w:t>WILTON MINARINI DE SOUZA FILHO</w:t>
      </w:r>
      <w:r w:rsidR="008E4FBA" w:rsidRPr="00AB5FE6">
        <w:rPr>
          <w:rFonts w:ascii="Courier New" w:hAnsi="Courier New" w:cs="Courier New"/>
        </w:rPr>
        <w:t xml:space="preserve">. </w:t>
      </w:r>
      <w:r w:rsidR="00A647A4" w:rsidRPr="00AB5FE6">
        <w:rPr>
          <w:rFonts w:ascii="Courier New" w:hAnsi="Courier New" w:cs="Courier New"/>
        </w:rPr>
        <w:t>Moção de Aplauso</w:t>
      </w:r>
      <w:r w:rsidR="008E4FBA" w:rsidRPr="00AB5FE6">
        <w:rPr>
          <w:rFonts w:ascii="Courier New" w:hAnsi="Courier New" w:cs="Courier New"/>
        </w:rPr>
        <w:t xml:space="preserve"> aprovado por unanimidade</w:t>
      </w:r>
      <w:r w:rsidR="00093365" w:rsidRPr="00AB5FE6">
        <w:rPr>
          <w:rFonts w:ascii="Courier New" w:hAnsi="Courier New" w:cs="Courier New"/>
        </w:rPr>
        <w:t xml:space="preserve"> e será</w:t>
      </w:r>
      <w:r w:rsidR="00A647A4" w:rsidRPr="00AB5FE6">
        <w:rPr>
          <w:rFonts w:ascii="Courier New" w:hAnsi="Courier New" w:cs="Courier New"/>
        </w:rPr>
        <w:t xml:space="preserve"> encaminhada ao homenageado</w:t>
      </w:r>
      <w:r w:rsidR="008E4FBA" w:rsidRPr="00AB5FE6">
        <w:rPr>
          <w:rFonts w:ascii="Courier New" w:hAnsi="Courier New" w:cs="Courier New"/>
        </w:rPr>
        <w:t>.</w:t>
      </w:r>
      <w:r w:rsidR="00A647A4" w:rsidRPr="00AB5FE6">
        <w:rPr>
          <w:rFonts w:ascii="Courier New" w:hAnsi="Courier New" w:cs="Courier New"/>
        </w:rPr>
        <w:t xml:space="preserve"> O Excelentíssimo Senhor Presidente solicitou a Ilma. Senhora Secretária, colher os votos dos Senhores Vereadores (as), a </w:t>
      </w:r>
      <w:r w:rsidR="00A647A4" w:rsidRPr="00AB5FE6">
        <w:rPr>
          <w:rFonts w:ascii="Courier New" w:hAnsi="Courier New" w:cs="Courier New"/>
          <w:b/>
          <w:color w:val="000000"/>
        </w:rPr>
        <w:t>MOÇÃO DE APLAUSO 015/2019</w:t>
      </w:r>
      <w:r w:rsidR="00A647A4" w:rsidRPr="00AB5FE6">
        <w:rPr>
          <w:rFonts w:ascii="Courier New" w:hAnsi="Courier New" w:cs="Courier New"/>
          <w:color w:val="000000"/>
        </w:rPr>
        <w:t xml:space="preserve"> da vereadora </w:t>
      </w:r>
      <w:r w:rsidR="00A647A4" w:rsidRPr="00AB5FE6">
        <w:rPr>
          <w:rFonts w:ascii="Courier New" w:hAnsi="Courier New" w:cs="Courier New"/>
          <w:b/>
          <w:color w:val="000000"/>
        </w:rPr>
        <w:t>SUELI ALVES TEODORO</w:t>
      </w:r>
      <w:r w:rsidR="00A647A4" w:rsidRPr="00AB5FE6">
        <w:rPr>
          <w:rFonts w:ascii="Courier New" w:hAnsi="Courier New" w:cs="Courier New"/>
        </w:rPr>
        <w:t>. Moção de Aplauso aprovado por unanimidade e será encaminhada ao homenageado</w:t>
      </w:r>
      <w:r w:rsidR="00A30089">
        <w:rPr>
          <w:rFonts w:ascii="Courier New" w:hAnsi="Courier New" w:cs="Courier New"/>
        </w:rPr>
        <w:t>.</w:t>
      </w:r>
      <w:r w:rsidR="008E4FBA" w:rsidRPr="00AB5FE6">
        <w:rPr>
          <w:rFonts w:ascii="Courier New" w:hAnsi="Courier New" w:cs="Courier New"/>
        </w:rPr>
        <w:t xml:space="preserve"> O Excelentíssimo Senhor Presidente solicitou a Ilma.</w:t>
      </w:r>
      <w:r w:rsidR="00A647A4" w:rsidRPr="00AB5FE6">
        <w:rPr>
          <w:rFonts w:ascii="Courier New" w:hAnsi="Courier New" w:cs="Courier New"/>
        </w:rPr>
        <w:t xml:space="preserve"> Senhora Secretária, colher os votos dos Senhores Vereadores (as), a </w:t>
      </w:r>
      <w:r w:rsidR="00A647A4" w:rsidRPr="00AB5FE6">
        <w:rPr>
          <w:rFonts w:ascii="Courier New" w:hAnsi="Courier New" w:cs="Courier New"/>
          <w:b/>
          <w:color w:val="000000"/>
        </w:rPr>
        <w:t>MOÇÃO DE APLAUSO 016/2019</w:t>
      </w:r>
      <w:r w:rsidR="00A647A4" w:rsidRPr="00AB5FE6">
        <w:rPr>
          <w:rFonts w:ascii="Courier New" w:hAnsi="Courier New" w:cs="Courier New"/>
          <w:color w:val="000000"/>
        </w:rPr>
        <w:t xml:space="preserve"> do vereador </w:t>
      </w:r>
      <w:r w:rsidR="00A647A4" w:rsidRPr="00AB5FE6">
        <w:rPr>
          <w:rFonts w:ascii="Courier New" w:hAnsi="Courier New" w:cs="Courier New"/>
          <w:b/>
          <w:color w:val="000000"/>
        </w:rPr>
        <w:t xml:space="preserve">VARLI </w:t>
      </w:r>
      <w:r w:rsidR="00A647A4" w:rsidRPr="00AB5FE6">
        <w:rPr>
          <w:rFonts w:ascii="Courier New" w:hAnsi="Courier New" w:cs="Courier New"/>
          <w:b/>
          <w:color w:val="000000"/>
        </w:rPr>
        <w:lastRenderedPageBreak/>
        <w:t>QUEIROZ E OUTROS</w:t>
      </w:r>
      <w:r w:rsidR="00A647A4" w:rsidRPr="00AB5FE6">
        <w:rPr>
          <w:rFonts w:ascii="Courier New" w:hAnsi="Courier New" w:cs="Courier New"/>
        </w:rPr>
        <w:t>. Moção de Aplauso aprovado por unanimidade e será encaminhada ao homenageado.</w:t>
      </w:r>
      <w:r w:rsidR="008E4FBA" w:rsidRPr="00AB5FE6">
        <w:rPr>
          <w:rFonts w:ascii="Courier New" w:hAnsi="Courier New" w:cs="Courier New"/>
        </w:rPr>
        <w:t xml:space="preserve"> </w:t>
      </w:r>
      <w:r w:rsidRPr="00AB5FE6">
        <w:rPr>
          <w:rFonts w:ascii="Courier New" w:hAnsi="Courier New" w:cs="Courier New"/>
        </w:rPr>
        <w:t xml:space="preserve">O Excelentíssimo Senhor Presidente solicitou a Ilma. Senhora Secretária, </w:t>
      </w:r>
      <w:r w:rsidRPr="00AB5FE6">
        <w:rPr>
          <w:rFonts w:ascii="Courier New" w:hAnsi="Courier New" w:cs="Courier New"/>
          <w:b/>
        </w:rPr>
        <w:t xml:space="preserve">colher os votos dos Senhores Vereadores (as) </w:t>
      </w:r>
      <w:r w:rsidRPr="00AB5FE6">
        <w:rPr>
          <w:rFonts w:ascii="Courier New" w:hAnsi="Courier New" w:cs="Courier New"/>
        </w:rPr>
        <w:t>em bloco aos pedidos de providência. Pedidos de providência aprovados e serão encaminhados ao Chefe do Poder Executivo Municipal</w:t>
      </w:r>
      <w:r w:rsidRPr="00AB5FE6">
        <w:rPr>
          <w:rFonts w:ascii="Courier New" w:hAnsi="Courier New" w:cs="Courier New"/>
          <w:color w:val="000000"/>
        </w:rPr>
        <w:t>.</w:t>
      </w:r>
      <w:r w:rsidR="00712915" w:rsidRPr="00AB5FE6">
        <w:rPr>
          <w:rFonts w:ascii="Courier New" w:hAnsi="Courier New" w:cs="Courier New"/>
          <w:color w:val="000000"/>
        </w:rPr>
        <w:t xml:space="preserve"> </w:t>
      </w:r>
      <w:r w:rsidRPr="00AB5FE6">
        <w:rPr>
          <w:rFonts w:ascii="Courier New" w:hAnsi="Courier New" w:cs="Courier New"/>
          <w:color w:val="000000"/>
        </w:rPr>
        <w:t xml:space="preserve"> </w:t>
      </w:r>
      <w:r w:rsidRPr="00AB5FE6">
        <w:rPr>
          <w:rFonts w:ascii="Courier New" w:hAnsi="Courier New" w:cs="Courier New"/>
        </w:rPr>
        <w:t>Não havendo mais proposições o Excelentíssimo Senhor Presidente</w:t>
      </w:r>
      <w:r w:rsidR="00FD23CB">
        <w:rPr>
          <w:rFonts w:ascii="Courier New" w:hAnsi="Courier New" w:cs="Courier New"/>
        </w:rPr>
        <w:t xml:space="preserve"> cedeu a Palavra ao Senhor Jusceli</w:t>
      </w:r>
      <w:r w:rsidR="00A30089">
        <w:rPr>
          <w:rFonts w:ascii="Courier New" w:hAnsi="Courier New" w:cs="Courier New"/>
        </w:rPr>
        <w:t>no</w:t>
      </w:r>
      <w:r w:rsidR="00FD23CB">
        <w:rPr>
          <w:rFonts w:ascii="Courier New" w:hAnsi="Courier New" w:cs="Courier New"/>
        </w:rPr>
        <w:t xml:space="preserve"> </w:t>
      </w:r>
      <w:proofErr w:type="spellStart"/>
      <w:r w:rsidR="00FD23CB">
        <w:rPr>
          <w:rFonts w:ascii="Courier New" w:hAnsi="Courier New" w:cs="Courier New"/>
        </w:rPr>
        <w:t>Brzesky</w:t>
      </w:r>
      <w:proofErr w:type="spellEnd"/>
      <w:r w:rsidR="00FD23CB">
        <w:rPr>
          <w:rFonts w:ascii="Courier New" w:hAnsi="Courier New" w:cs="Courier New"/>
        </w:rPr>
        <w:t xml:space="preserve"> dos Santos. Logo após</w:t>
      </w:r>
      <w:r w:rsidR="0091363C" w:rsidRPr="00AB5FE6">
        <w:rPr>
          <w:rFonts w:ascii="Courier New" w:hAnsi="Courier New" w:cs="Courier New"/>
        </w:rPr>
        <w:t xml:space="preserve"> </w:t>
      </w:r>
      <w:r w:rsidRPr="00AB5FE6">
        <w:rPr>
          <w:rFonts w:ascii="Courier New" w:hAnsi="Courier New" w:cs="Courier New"/>
        </w:rPr>
        <w:t>colocou a palavra franca à disposição dos Nobres Vereadores (as), e fizeram uso da mesma</w:t>
      </w:r>
      <w:r w:rsidR="0052099E" w:rsidRPr="00AB5FE6">
        <w:rPr>
          <w:rFonts w:ascii="Courier New" w:hAnsi="Courier New" w:cs="Courier New"/>
        </w:rPr>
        <w:t xml:space="preserve"> </w:t>
      </w:r>
      <w:r w:rsidR="00FD23CB">
        <w:rPr>
          <w:rFonts w:ascii="Courier New" w:hAnsi="Courier New" w:cs="Courier New"/>
          <w:b/>
        </w:rPr>
        <w:t>Sueli Alves Teodoro</w:t>
      </w:r>
      <w:r w:rsidR="005C36F6" w:rsidRPr="00AB5FE6">
        <w:rPr>
          <w:rFonts w:ascii="Courier New" w:hAnsi="Courier New" w:cs="Courier New"/>
          <w:b/>
        </w:rPr>
        <w:t>,</w:t>
      </w:r>
      <w:r w:rsidR="000D0176">
        <w:rPr>
          <w:rFonts w:ascii="Courier New" w:hAnsi="Courier New" w:cs="Courier New"/>
          <w:b/>
        </w:rPr>
        <w:t xml:space="preserve"> </w:t>
      </w:r>
      <w:r w:rsidR="000D0176" w:rsidRPr="00AB5FE6">
        <w:rPr>
          <w:rFonts w:ascii="Courier New" w:hAnsi="Courier New" w:cs="Courier New"/>
          <w:b/>
        </w:rPr>
        <w:t>Romilson Araujo Ferreira</w:t>
      </w:r>
      <w:r w:rsidR="000D0176">
        <w:rPr>
          <w:rFonts w:ascii="Courier New" w:hAnsi="Courier New" w:cs="Courier New"/>
          <w:b/>
        </w:rPr>
        <w:t>,</w:t>
      </w:r>
      <w:r w:rsidR="005C36F6" w:rsidRPr="00AB5FE6">
        <w:rPr>
          <w:rFonts w:ascii="Courier New" w:hAnsi="Courier New" w:cs="Courier New"/>
          <w:b/>
        </w:rPr>
        <w:t xml:space="preserve"> Celma Côrtes Bussular</w:t>
      </w:r>
      <w:r w:rsidR="000C4CD0">
        <w:rPr>
          <w:rFonts w:ascii="Courier New" w:hAnsi="Courier New" w:cs="Courier New"/>
          <w:b/>
        </w:rPr>
        <w:t>, Geraldo Boone</w:t>
      </w:r>
      <w:r w:rsidR="003E285A">
        <w:rPr>
          <w:rFonts w:ascii="Courier New" w:hAnsi="Courier New" w:cs="Courier New"/>
          <w:b/>
        </w:rPr>
        <w:t>, Wilton Minarini de Souza Filho</w:t>
      </w:r>
      <w:r w:rsidR="00A30089">
        <w:rPr>
          <w:rFonts w:ascii="Courier New" w:hAnsi="Courier New" w:cs="Courier New"/>
          <w:b/>
        </w:rPr>
        <w:t xml:space="preserve"> e</w:t>
      </w:r>
      <w:bookmarkStart w:id="0" w:name="_GoBack"/>
      <w:bookmarkEnd w:id="0"/>
      <w:r w:rsidR="008712F7">
        <w:rPr>
          <w:rFonts w:ascii="Courier New" w:hAnsi="Courier New" w:cs="Courier New"/>
          <w:b/>
        </w:rPr>
        <w:t xml:space="preserve"> Paulo César da Fonseca</w:t>
      </w:r>
      <w:r w:rsidRPr="00AB5FE6">
        <w:rPr>
          <w:rFonts w:ascii="Courier New" w:hAnsi="Courier New" w:cs="Courier New"/>
          <w:b/>
        </w:rPr>
        <w:t xml:space="preserve">. </w:t>
      </w:r>
      <w:r w:rsidRPr="00AB5FE6">
        <w:rPr>
          <w:rFonts w:ascii="Courier New" w:hAnsi="Courier New" w:cs="Courier New"/>
        </w:rPr>
        <w:t xml:space="preserve">Todas as falas dos Senhores Vereadores (as) estão gravadas na íntegra, conforme áudio. Não havendo mais nenhum escrito e vereador que queira usar a palavra. </w:t>
      </w:r>
      <w:r w:rsidR="00297F10" w:rsidRPr="00AB5FE6">
        <w:rPr>
          <w:rFonts w:ascii="Courier New" w:hAnsi="Courier New" w:cs="Courier New"/>
        </w:rPr>
        <w:t>O Excelentíssimo</w:t>
      </w:r>
      <w:r w:rsidRPr="00AB5FE6">
        <w:rPr>
          <w:rFonts w:ascii="Courier New" w:hAnsi="Courier New" w:cs="Courier New"/>
        </w:rPr>
        <w:t xml:space="preserve"> Senhor Presidente </w:t>
      </w:r>
      <w:r w:rsidR="00297F10" w:rsidRPr="00AB5FE6">
        <w:rPr>
          <w:rFonts w:ascii="Courier New" w:hAnsi="Courier New" w:cs="Courier New"/>
          <w:b/>
        </w:rPr>
        <w:t>Wilton Minarini de Souza Filho</w:t>
      </w:r>
      <w:r w:rsidRPr="00AB5FE6">
        <w:rPr>
          <w:rFonts w:ascii="Courier New" w:hAnsi="Courier New" w:cs="Courier New"/>
          <w:b/>
        </w:rPr>
        <w:t xml:space="preserve"> </w:t>
      </w:r>
      <w:r w:rsidRPr="00AB5FE6">
        <w:rPr>
          <w:rFonts w:ascii="Courier New" w:hAnsi="Courier New" w:cs="Courier New"/>
        </w:rPr>
        <w:t xml:space="preserve">encerrou a Sessão Ordinária e convidou a todos para a próxima Sessão que será no dia </w:t>
      </w:r>
      <w:r w:rsidR="00A647A4" w:rsidRPr="00AB5FE6">
        <w:rPr>
          <w:rFonts w:ascii="Courier New" w:hAnsi="Courier New" w:cs="Courier New"/>
        </w:rPr>
        <w:t>15</w:t>
      </w:r>
      <w:r w:rsidR="00EF5F28" w:rsidRPr="00AB5FE6">
        <w:rPr>
          <w:rFonts w:ascii="Courier New" w:hAnsi="Courier New" w:cs="Courier New"/>
        </w:rPr>
        <w:t>/07</w:t>
      </w:r>
      <w:r w:rsidRPr="00AB5FE6">
        <w:rPr>
          <w:rFonts w:ascii="Courier New" w:hAnsi="Courier New" w:cs="Courier New"/>
        </w:rPr>
        <w:t>/2019. Eu, Salatiel Dias Bebiano, lavrei a presente Ata que será assinada pela Mesa Diretora após aprovação da mesma.</w:t>
      </w:r>
    </w:p>
    <w:p w:rsidR="00251267" w:rsidRPr="00AB5FE6" w:rsidRDefault="00251267" w:rsidP="008E4FBA">
      <w:pPr>
        <w:spacing w:after="0" w:line="240" w:lineRule="auto"/>
        <w:jc w:val="both"/>
        <w:rPr>
          <w:rFonts w:ascii="Courier New" w:hAnsi="Courier New" w:cs="Courier New"/>
        </w:rPr>
      </w:pPr>
    </w:p>
    <w:p w:rsidR="00251267" w:rsidRPr="00AB5FE6" w:rsidRDefault="00251267" w:rsidP="008E4FBA">
      <w:pPr>
        <w:jc w:val="both"/>
        <w:rPr>
          <w:rFonts w:ascii="Courier New" w:hAnsi="Courier New" w:cs="Courier New"/>
        </w:rPr>
      </w:pPr>
      <w:r w:rsidRPr="00AB5FE6">
        <w:rPr>
          <w:rFonts w:ascii="Courier New" w:hAnsi="Courier New" w:cs="Courier New"/>
          <w:b/>
        </w:rPr>
        <w:t>Presidente</w:t>
      </w:r>
      <w:r w:rsidRPr="00AB5FE6">
        <w:rPr>
          <w:rFonts w:ascii="Courier New" w:hAnsi="Courier New" w:cs="Courier New"/>
        </w:rPr>
        <w:t>____________________________________________</w:t>
      </w:r>
    </w:p>
    <w:p w:rsidR="00251267" w:rsidRPr="00AB5FE6" w:rsidRDefault="00251267" w:rsidP="008E4FBA">
      <w:pPr>
        <w:jc w:val="both"/>
        <w:rPr>
          <w:rFonts w:ascii="Courier New" w:hAnsi="Courier New" w:cs="Courier New"/>
          <w:b/>
        </w:rPr>
      </w:pPr>
    </w:p>
    <w:p w:rsidR="00251267" w:rsidRPr="00AB5FE6" w:rsidRDefault="00251267" w:rsidP="008E4FBA">
      <w:pPr>
        <w:jc w:val="both"/>
        <w:rPr>
          <w:rFonts w:ascii="Courier New" w:hAnsi="Courier New" w:cs="Courier New"/>
        </w:rPr>
      </w:pPr>
      <w:r w:rsidRPr="00AB5FE6">
        <w:rPr>
          <w:rFonts w:ascii="Courier New" w:hAnsi="Courier New" w:cs="Courier New"/>
          <w:b/>
        </w:rPr>
        <w:t>Vice-Presidente</w:t>
      </w:r>
      <w:r w:rsidRPr="00AB5FE6">
        <w:rPr>
          <w:rFonts w:ascii="Courier New" w:hAnsi="Courier New" w:cs="Courier New"/>
        </w:rPr>
        <w:t>_______________________________________</w:t>
      </w:r>
    </w:p>
    <w:p w:rsidR="00251267" w:rsidRPr="00AB5FE6" w:rsidRDefault="00251267" w:rsidP="008E4FBA">
      <w:pPr>
        <w:jc w:val="both"/>
        <w:rPr>
          <w:rFonts w:ascii="Courier New" w:hAnsi="Courier New" w:cs="Courier New"/>
          <w:b/>
        </w:rPr>
      </w:pPr>
    </w:p>
    <w:p w:rsidR="00251267" w:rsidRPr="00AB5FE6" w:rsidRDefault="00251267" w:rsidP="008E4FBA">
      <w:pPr>
        <w:jc w:val="both"/>
        <w:rPr>
          <w:rFonts w:ascii="Courier New" w:hAnsi="Courier New" w:cs="Courier New"/>
        </w:rPr>
      </w:pPr>
      <w:r w:rsidRPr="00AB5FE6">
        <w:rPr>
          <w:rFonts w:ascii="Courier New" w:hAnsi="Courier New" w:cs="Courier New"/>
          <w:b/>
        </w:rPr>
        <w:t>1º Secretário</w:t>
      </w:r>
      <w:r w:rsidRPr="00AB5FE6">
        <w:rPr>
          <w:rFonts w:ascii="Courier New" w:hAnsi="Courier New" w:cs="Courier New"/>
        </w:rPr>
        <w:t>_________________________________________</w:t>
      </w:r>
    </w:p>
    <w:p w:rsidR="00251267" w:rsidRPr="00AB5FE6" w:rsidRDefault="00251267" w:rsidP="008E4FBA">
      <w:pPr>
        <w:jc w:val="both"/>
        <w:rPr>
          <w:rFonts w:ascii="Courier New" w:hAnsi="Courier New" w:cs="Courier New"/>
          <w:b/>
        </w:rPr>
      </w:pPr>
    </w:p>
    <w:p w:rsidR="00B00C52" w:rsidRPr="00AB5FE6" w:rsidRDefault="00251267" w:rsidP="008E4FBA">
      <w:pPr>
        <w:jc w:val="both"/>
      </w:pPr>
      <w:r w:rsidRPr="00AB5FE6">
        <w:rPr>
          <w:rFonts w:ascii="Courier New" w:hAnsi="Courier New" w:cs="Courier New"/>
          <w:b/>
        </w:rPr>
        <w:t>2º Secretário</w:t>
      </w:r>
      <w:r w:rsidRPr="00AB5FE6">
        <w:rPr>
          <w:rFonts w:ascii="Courier New" w:hAnsi="Courier New" w:cs="Courier New"/>
        </w:rPr>
        <w:t>______________________________________</w:t>
      </w:r>
    </w:p>
    <w:sectPr w:rsidR="00B00C52" w:rsidRPr="00AB5FE6" w:rsidSect="00CE7E60">
      <w:headerReference w:type="even" r:id="rId6"/>
      <w:headerReference w:type="default" r:id="rId7"/>
      <w:footerReference w:type="default" r:id="rId8"/>
      <w:headerReference w:type="firs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BA" w:rsidRDefault="00DA5EBA" w:rsidP="00CE7E60">
      <w:pPr>
        <w:spacing w:after="0" w:line="240" w:lineRule="auto"/>
      </w:pPr>
      <w:r>
        <w:separator/>
      </w:r>
    </w:p>
  </w:endnote>
  <w:endnote w:type="continuationSeparator" w:id="0">
    <w:p w:rsidR="00DA5EBA" w:rsidRDefault="00DA5EBA"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A30089" w:rsidP="007D7AEA">
    <w:pPr>
      <w:pStyle w:val="Rodap"/>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Image result for e-sic" style="position:absolute;left:0;text-align:left;margin-left:289.85pt;margin-top:9.9pt;width:30.2pt;height:21.35pt;z-index:-251660288">
          <v:imagedata r:id="rId1" o:title="logo-sic"/>
        </v:shape>
      </w:pict>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BA" w:rsidRDefault="00DA5EBA" w:rsidP="00CE7E60">
      <w:pPr>
        <w:spacing w:after="0" w:line="240" w:lineRule="auto"/>
      </w:pPr>
      <w:r>
        <w:separator/>
      </w:r>
    </w:p>
  </w:footnote>
  <w:footnote w:type="continuationSeparator" w:id="0">
    <w:p w:rsidR="00DA5EBA" w:rsidRDefault="00DA5EBA"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A3008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A30089"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Pr>
        <w:b/>
        <w:spacing w:val="40"/>
      </w:rPr>
      <w:pict>
        <v:shape id="_x0000_i1025" type="#_x0000_t75" style="width:65.2pt;height:64.55pt">
          <v:imagedata r:id="rId2" o:title="Brasao de Baixo Guandu"/>
        </v:shape>
      </w:pict>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A30089">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proofState w:spelling="clean" w:grammar="clean"/>
  <w:attachedTemplate r:id="rId1"/>
  <w:doNotTrackMove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267"/>
    <w:rsid w:val="000143F9"/>
    <w:rsid w:val="00093365"/>
    <w:rsid w:val="000C417B"/>
    <w:rsid w:val="000C4CD0"/>
    <w:rsid w:val="000D0176"/>
    <w:rsid w:val="000E3247"/>
    <w:rsid w:val="001553FA"/>
    <w:rsid w:val="001603CB"/>
    <w:rsid w:val="001D051E"/>
    <w:rsid w:val="001E5C13"/>
    <w:rsid w:val="001F2F45"/>
    <w:rsid w:val="00251267"/>
    <w:rsid w:val="00252E1C"/>
    <w:rsid w:val="00297F10"/>
    <w:rsid w:val="002E21E6"/>
    <w:rsid w:val="002F12E6"/>
    <w:rsid w:val="003B38AB"/>
    <w:rsid w:val="003C0556"/>
    <w:rsid w:val="003C5341"/>
    <w:rsid w:val="003E01CA"/>
    <w:rsid w:val="003E285A"/>
    <w:rsid w:val="00447A5F"/>
    <w:rsid w:val="00454E45"/>
    <w:rsid w:val="00475332"/>
    <w:rsid w:val="004A078D"/>
    <w:rsid w:val="0052099E"/>
    <w:rsid w:val="00533738"/>
    <w:rsid w:val="00582377"/>
    <w:rsid w:val="00595C11"/>
    <w:rsid w:val="005C36F6"/>
    <w:rsid w:val="0062558B"/>
    <w:rsid w:val="00642731"/>
    <w:rsid w:val="00645C32"/>
    <w:rsid w:val="006674DA"/>
    <w:rsid w:val="0069668B"/>
    <w:rsid w:val="006C599B"/>
    <w:rsid w:val="006E57DB"/>
    <w:rsid w:val="006F2613"/>
    <w:rsid w:val="00712915"/>
    <w:rsid w:val="0073486E"/>
    <w:rsid w:val="007469B2"/>
    <w:rsid w:val="007D7AEA"/>
    <w:rsid w:val="00803C63"/>
    <w:rsid w:val="00816292"/>
    <w:rsid w:val="00820000"/>
    <w:rsid w:val="0083153A"/>
    <w:rsid w:val="0083165A"/>
    <w:rsid w:val="008712F7"/>
    <w:rsid w:val="008E4FBA"/>
    <w:rsid w:val="008E697B"/>
    <w:rsid w:val="00902490"/>
    <w:rsid w:val="0091363C"/>
    <w:rsid w:val="009458A4"/>
    <w:rsid w:val="00947860"/>
    <w:rsid w:val="009970B2"/>
    <w:rsid w:val="009D3AF6"/>
    <w:rsid w:val="009E03A3"/>
    <w:rsid w:val="00A30089"/>
    <w:rsid w:val="00A3653C"/>
    <w:rsid w:val="00A647A4"/>
    <w:rsid w:val="00A86D6C"/>
    <w:rsid w:val="00AB5FE6"/>
    <w:rsid w:val="00AB7E4C"/>
    <w:rsid w:val="00AD787B"/>
    <w:rsid w:val="00B00C52"/>
    <w:rsid w:val="00B507E1"/>
    <w:rsid w:val="00B735EB"/>
    <w:rsid w:val="00B77C20"/>
    <w:rsid w:val="00B975C3"/>
    <w:rsid w:val="00BB52C1"/>
    <w:rsid w:val="00C04F0C"/>
    <w:rsid w:val="00C3471C"/>
    <w:rsid w:val="00C4472F"/>
    <w:rsid w:val="00C7530B"/>
    <w:rsid w:val="00C825BC"/>
    <w:rsid w:val="00CA6F14"/>
    <w:rsid w:val="00CE7E60"/>
    <w:rsid w:val="00CF0896"/>
    <w:rsid w:val="00D136C4"/>
    <w:rsid w:val="00D245F4"/>
    <w:rsid w:val="00D87A22"/>
    <w:rsid w:val="00DA5EBA"/>
    <w:rsid w:val="00E00C96"/>
    <w:rsid w:val="00E46CD9"/>
    <w:rsid w:val="00E61E91"/>
    <w:rsid w:val="00E90409"/>
    <w:rsid w:val="00E93B72"/>
    <w:rsid w:val="00EC6157"/>
    <w:rsid w:val="00ED25D3"/>
    <w:rsid w:val="00EF5F28"/>
    <w:rsid w:val="00EF7632"/>
    <w:rsid w:val="00F240EF"/>
    <w:rsid w:val="00F76B67"/>
    <w:rsid w:val="00F820A4"/>
    <w:rsid w:val="00FB0A0D"/>
    <w:rsid w:val="00FC0807"/>
    <w:rsid w:val="00FD23CB"/>
    <w:rsid w:val="00FE1A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3B91DB0E-47D7-4290-BE1C-A3AAB537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267"/>
    <w:pPr>
      <w:spacing w:after="160" w:line="25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251267"/>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52E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2E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4169">
      <w:bodyDiv w:val="1"/>
      <w:marLeft w:val="0"/>
      <w:marRight w:val="0"/>
      <w:marTop w:val="0"/>
      <w:marBottom w:val="0"/>
      <w:divBdr>
        <w:top w:val="none" w:sz="0" w:space="0" w:color="auto"/>
        <w:left w:val="none" w:sz="0" w:space="0" w:color="auto"/>
        <w:bottom w:val="none" w:sz="0" w:space="0" w:color="auto"/>
        <w:right w:val="none" w:sz="0" w:space="0" w:color="auto"/>
      </w:divBdr>
    </w:div>
    <w:div w:id="476848660">
      <w:bodyDiv w:val="1"/>
      <w:marLeft w:val="0"/>
      <w:marRight w:val="0"/>
      <w:marTop w:val="0"/>
      <w:marBottom w:val="0"/>
      <w:divBdr>
        <w:top w:val="none" w:sz="0" w:space="0" w:color="auto"/>
        <w:left w:val="none" w:sz="0" w:space="0" w:color="auto"/>
        <w:bottom w:val="none" w:sz="0" w:space="0" w:color="auto"/>
        <w:right w:val="none" w:sz="0" w:space="0" w:color="auto"/>
      </w:divBdr>
    </w:div>
    <w:div w:id="826366513">
      <w:bodyDiv w:val="1"/>
      <w:marLeft w:val="0"/>
      <w:marRight w:val="0"/>
      <w:marTop w:val="0"/>
      <w:marBottom w:val="0"/>
      <w:divBdr>
        <w:top w:val="none" w:sz="0" w:space="0" w:color="auto"/>
        <w:left w:val="none" w:sz="0" w:space="0" w:color="auto"/>
        <w:bottom w:val="none" w:sz="0" w:space="0" w:color="auto"/>
        <w:right w:val="none" w:sz="0" w:space="0" w:color="auto"/>
      </w:divBdr>
    </w:div>
    <w:div w:id="20024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Secretaria\Desktop\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513</TotalTime>
  <Pages>5</Pages>
  <Words>2034</Words>
  <Characters>10984</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12993</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NoteSecretaria</dc:creator>
  <cp:keywords/>
  <dc:description/>
  <cp:lastModifiedBy>NoteSecretaria</cp:lastModifiedBy>
  <cp:revision>75</cp:revision>
  <cp:lastPrinted>2019-07-08T15:38:00Z</cp:lastPrinted>
  <dcterms:created xsi:type="dcterms:W3CDTF">2019-06-10T15:20:00Z</dcterms:created>
  <dcterms:modified xsi:type="dcterms:W3CDTF">2019-07-12T13:10:00Z</dcterms:modified>
</cp:coreProperties>
</file>