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267" w:rsidRPr="00AB5FE6" w:rsidRDefault="008A7E81" w:rsidP="001603CB">
      <w:pPr>
        <w:jc w:val="center"/>
        <w:rPr>
          <w:rFonts w:ascii="Courier New" w:hAnsi="Courier New" w:cs="Courier New"/>
          <w:b/>
        </w:rPr>
      </w:pPr>
      <w:r>
        <w:rPr>
          <w:rFonts w:ascii="Courier New" w:hAnsi="Courier New" w:cs="Courier New"/>
          <w:b/>
        </w:rPr>
        <w:t>ATA DE Nº 018</w:t>
      </w:r>
      <w:r w:rsidR="00251267" w:rsidRPr="00AB5FE6">
        <w:rPr>
          <w:rFonts w:ascii="Courier New" w:hAnsi="Courier New" w:cs="Courier New"/>
          <w:b/>
        </w:rPr>
        <w:t>/2019</w:t>
      </w:r>
    </w:p>
    <w:p w:rsidR="00251267" w:rsidRPr="008A7E81" w:rsidRDefault="00251267" w:rsidP="008E4FBA">
      <w:pPr>
        <w:jc w:val="both"/>
        <w:rPr>
          <w:rFonts w:ascii="Courier New" w:hAnsi="Courier New" w:cs="Courier New"/>
          <w:highlight w:val="yellow"/>
        </w:rPr>
      </w:pPr>
      <w:r w:rsidRPr="00AB5FE6">
        <w:rPr>
          <w:rFonts w:ascii="Courier New" w:hAnsi="Courier New" w:cs="Courier New"/>
        </w:rPr>
        <w:t>Ata da Reunião Ordinária</w:t>
      </w:r>
      <w:r w:rsidRPr="00AB5FE6">
        <w:rPr>
          <w:rFonts w:ascii="Courier New" w:hAnsi="Courier New" w:cs="Courier New"/>
          <w:b/>
        </w:rPr>
        <w:t>,</w:t>
      </w:r>
      <w:r w:rsidRPr="00AB5FE6">
        <w:rPr>
          <w:rFonts w:ascii="Courier New" w:hAnsi="Courier New" w:cs="Courier New"/>
        </w:rPr>
        <w:t xml:space="preserve"> realizada no dia </w:t>
      </w:r>
      <w:r w:rsidR="008A7E81">
        <w:rPr>
          <w:rFonts w:ascii="Courier New" w:hAnsi="Courier New" w:cs="Courier New"/>
        </w:rPr>
        <w:t>quinze</w:t>
      </w:r>
      <w:r w:rsidR="00093365" w:rsidRPr="00AB5FE6">
        <w:rPr>
          <w:rFonts w:ascii="Courier New" w:hAnsi="Courier New" w:cs="Courier New"/>
        </w:rPr>
        <w:t xml:space="preserve"> de Jul</w:t>
      </w:r>
      <w:r w:rsidRPr="00AB5FE6">
        <w:rPr>
          <w:rFonts w:ascii="Courier New" w:hAnsi="Courier New" w:cs="Courier New"/>
        </w:rPr>
        <w:t>ho de dois mil e dezenove</w:t>
      </w:r>
      <w:r w:rsidRPr="00AB5FE6">
        <w:rPr>
          <w:rFonts w:ascii="Courier New" w:hAnsi="Courier New" w:cs="Courier New"/>
          <w:b/>
        </w:rPr>
        <w:t xml:space="preserve">, </w:t>
      </w:r>
      <w:r w:rsidRPr="00AB5FE6">
        <w:rPr>
          <w:rFonts w:ascii="Courier New" w:hAnsi="Courier New" w:cs="Courier New"/>
        </w:rPr>
        <w:t xml:space="preserve">precisamente às dezoito horas, na Avenida Carlos de Medeiros, nº231, no salão das sessões desta Egrégia Câmara Municipal de Baixo Guandu, Estado do Espírito Santo, sob a Presidência do Excelentíssimo Senhor Vereador </w:t>
      </w:r>
      <w:r w:rsidRPr="00AB5FE6">
        <w:rPr>
          <w:rFonts w:ascii="Courier New" w:hAnsi="Courier New" w:cs="Courier New"/>
          <w:b/>
        </w:rPr>
        <w:t>Wilton Minarini de Souza Filho</w:t>
      </w:r>
      <w:r w:rsidRPr="00AB5FE6">
        <w:rPr>
          <w:rFonts w:ascii="Courier New" w:hAnsi="Courier New" w:cs="Courier New"/>
        </w:rPr>
        <w:t xml:space="preserve">, a Ilma. Senhora Secretária da Mesa Diretora, Vereadora </w:t>
      </w:r>
      <w:r w:rsidRPr="00AB5FE6">
        <w:rPr>
          <w:rFonts w:ascii="Courier New" w:hAnsi="Courier New" w:cs="Courier New"/>
          <w:b/>
        </w:rPr>
        <w:t xml:space="preserve">Celma Côrtes Bussular </w:t>
      </w:r>
      <w:r w:rsidRPr="00AB5FE6">
        <w:rPr>
          <w:rFonts w:ascii="Courier New" w:hAnsi="Courier New" w:cs="Courier New"/>
        </w:rPr>
        <w:t xml:space="preserve">procedeu à chamada dos Senhores (as) Vereadores (as) para efeito de quórum, responderam-na os seguintes Edis: </w:t>
      </w:r>
      <w:r w:rsidRPr="00AB5FE6">
        <w:rPr>
          <w:rFonts w:ascii="Courier New" w:hAnsi="Courier New" w:cs="Courier New"/>
          <w:b/>
        </w:rPr>
        <w:t>Aguinaldo da Penha, Celma Côrtes Bussular, Elias Fernando Mendes de Araújo, Esmar da Vitória Costa, Geraldo Boone, José Carlos Vieira, Paulo César da Fonseca, Romilson Araujo Ferreira, Sebastião Batista de Araújo, Sueli Alves Teodoro, Varli Queiróz</w:t>
      </w:r>
      <w:r w:rsidR="008A7E81">
        <w:rPr>
          <w:rFonts w:ascii="Courier New" w:hAnsi="Courier New" w:cs="Courier New"/>
          <w:b/>
        </w:rPr>
        <w:t xml:space="preserve">, </w:t>
      </w:r>
      <w:r w:rsidR="008A7E81" w:rsidRPr="00AB5FE6">
        <w:rPr>
          <w:rFonts w:ascii="Courier New" w:hAnsi="Courier New" w:cs="Courier New"/>
          <w:b/>
        </w:rPr>
        <w:t>Valmir Estevão Mota</w:t>
      </w:r>
      <w:r w:rsidRPr="00AB5FE6">
        <w:rPr>
          <w:rFonts w:ascii="Courier New" w:hAnsi="Courier New" w:cs="Courier New"/>
          <w:b/>
        </w:rPr>
        <w:t>, Wilton Minarini de Souza Filho</w:t>
      </w:r>
      <w:r w:rsidRPr="00AB5FE6">
        <w:rPr>
          <w:rFonts w:ascii="Courier New" w:hAnsi="Courier New" w:cs="Courier New"/>
        </w:rPr>
        <w:t>.</w:t>
      </w:r>
      <w:r w:rsidRPr="00AB5FE6">
        <w:rPr>
          <w:rFonts w:ascii="Courier New" w:hAnsi="Courier New" w:cs="Courier New"/>
          <w:b/>
        </w:rPr>
        <w:t xml:space="preserve"> </w:t>
      </w:r>
      <w:r w:rsidRPr="00AB5FE6">
        <w:rPr>
          <w:rFonts w:ascii="Courier New" w:hAnsi="Courier New" w:cs="Courier New"/>
        </w:rPr>
        <w:t xml:space="preserve">Havendo número legal de Vereadores (as), conforme dispõe o artigo sessenta e dois, parágrafo quinto, do Regimento Interno, o Excelentíssimo Senhor Presidente declarou aberta a Sessão Ordinária, convidando os presentes a se colocarem de pé para a leitura de um texto </w:t>
      </w:r>
      <w:r w:rsidR="006674DA" w:rsidRPr="00AB5FE6">
        <w:rPr>
          <w:rFonts w:ascii="Courier New" w:hAnsi="Courier New" w:cs="Courier New"/>
        </w:rPr>
        <w:t>Bíblico, feita pelo</w:t>
      </w:r>
      <w:r w:rsidRPr="00AB5FE6">
        <w:rPr>
          <w:rFonts w:ascii="Courier New" w:hAnsi="Courier New" w:cs="Courier New"/>
        </w:rPr>
        <w:t xml:space="preserve"> </w:t>
      </w:r>
      <w:r w:rsidR="009C1A7A">
        <w:rPr>
          <w:rFonts w:ascii="Courier New" w:hAnsi="Courier New" w:cs="Courier New"/>
        </w:rPr>
        <w:t>Vereador</w:t>
      </w:r>
      <w:r w:rsidRPr="00AB5FE6">
        <w:rPr>
          <w:rFonts w:ascii="Courier New" w:hAnsi="Courier New" w:cs="Courier New"/>
        </w:rPr>
        <w:t xml:space="preserve"> </w:t>
      </w:r>
      <w:r w:rsidR="00036F56">
        <w:rPr>
          <w:rFonts w:ascii="Courier New" w:hAnsi="Courier New" w:cs="Courier New"/>
          <w:b/>
        </w:rPr>
        <w:t>VARLI QUEIROZ</w:t>
      </w:r>
      <w:r w:rsidRPr="00AB5FE6">
        <w:rPr>
          <w:rFonts w:ascii="Courier New" w:hAnsi="Courier New" w:cs="Courier New"/>
        </w:rPr>
        <w:t xml:space="preserve">. Prosseguindo com os trabalhos, o Excelentíssimo Senhor Presidente colocou em apreciação dos Nobres </w:t>
      </w:r>
      <w:r w:rsidR="00093365" w:rsidRPr="00AB5FE6">
        <w:rPr>
          <w:rFonts w:ascii="Courier New" w:hAnsi="Courier New" w:cs="Courier New"/>
        </w:rPr>
        <w:t xml:space="preserve">Vereadores (as), a </w:t>
      </w:r>
      <w:r w:rsidR="008A7E81">
        <w:rPr>
          <w:rFonts w:ascii="Courier New" w:hAnsi="Courier New" w:cs="Courier New"/>
          <w:b/>
        </w:rPr>
        <w:t>ata de nº 017</w:t>
      </w:r>
      <w:r w:rsidRPr="00AB5FE6">
        <w:rPr>
          <w:rFonts w:ascii="Courier New" w:hAnsi="Courier New" w:cs="Courier New"/>
          <w:b/>
        </w:rPr>
        <w:t>/2019</w:t>
      </w:r>
      <w:r w:rsidRPr="00AB5FE6">
        <w:rPr>
          <w:rFonts w:ascii="Courier New" w:hAnsi="Courier New" w:cs="Courier New"/>
        </w:rPr>
        <w:t>, a mesma foi aprovada por unanimidade de votos, e será pela Mesa Diretora assinada e encaminhada à secretaria para os procedimentos formais.</w:t>
      </w:r>
      <w:r w:rsidR="00EC6157" w:rsidRPr="00AB5FE6">
        <w:rPr>
          <w:rFonts w:ascii="Courier New" w:hAnsi="Courier New" w:cs="Courier New"/>
        </w:rPr>
        <w:t xml:space="preserve"> </w:t>
      </w:r>
      <w:r w:rsidRPr="00AB5FE6">
        <w:rPr>
          <w:rFonts w:ascii="Courier New" w:hAnsi="Courier New" w:cs="Courier New"/>
        </w:rPr>
        <w:t xml:space="preserve">O Excelentíssimo Senhor Presidente, solicitou a Ilma. Senhora Secretária proceder com a </w:t>
      </w:r>
      <w:r w:rsidRPr="00AB5FE6">
        <w:rPr>
          <w:rFonts w:ascii="Courier New" w:hAnsi="Courier New" w:cs="Courier New"/>
          <w:b/>
          <w:u w:val="single"/>
        </w:rPr>
        <w:t>LEITURA DO EXPEDIENTE DO DIA</w:t>
      </w:r>
      <w:r w:rsidRPr="00AB5FE6">
        <w:rPr>
          <w:rFonts w:ascii="Courier New" w:hAnsi="Courier New" w:cs="Courier New"/>
          <w:b/>
        </w:rPr>
        <w:t xml:space="preserve">, </w:t>
      </w:r>
      <w:r w:rsidRPr="00AB5FE6">
        <w:rPr>
          <w:rFonts w:ascii="Courier New" w:hAnsi="Courier New" w:cs="Courier New"/>
        </w:rPr>
        <w:t xml:space="preserve">que se compôs das seguintes proposições: </w:t>
      </w:r>
      <w:r w:rsidR="008A7E81" w:rsidRPr="00DE045F">
        <w:rPr>
          <w:rFonts w:ascii="Courier New" w:hAnsi="Courier New" w:cs="Courier New"/>
          <w:b/>
          <w:color w:val="000000"/>
        </w:rPr>
        <w:t>BALANCETE DA RECEITA E DESPESAS 508/2019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CÂMARA MUNICIPAL DE BAIXO GUANDU – </w:t>
      </w:r>
      <w:r w:rsidR="008A7E81" w:rsidRPr="00DE045F">
        <w:rPr>
          <w:rFonts w:ascii="Courier New" w:hAnsi="Courier New" w:cs="Courier New"/>
        </w:rPr>
        <w:t>Abertura de processo para arquivamento de documentos relacionados ao Balancete da Receita e Despesas desta Câmara Municipal, referente ao mês de Junho de 2019.</w:t>
      </w:r>
      <w:r w:rsidR="008A7E81">
        <w:rPr>
          <w:rFonts w:ascii="Courier New" w:hAnsi="Courier New" w:cs="Courier New"/>
        </w:rPr>
        <w:t xml:space="preserve"> </w:t>
      </w:r>
      <w:r w:rsidR="008A7E81" w:rsidRPr="00DE045F">
        <w:rPr>
          <w:rFonts w:ascii="Courier New" w:hAnsi="Courier New" w:cs="Courier New"/>
          <w:b/>
          <w:color w:val="000000"/>
        </w:rPr>
        <w:t>PEDIDO DE PROVIDENCIA 030/2019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AGUINALDO DA PENHA – </w:t>
      </w:r>
      <w:r w:rsidR="008A7E81" w:rsidRPr="00DE045F">
        <w:rPr>
          <w:rFonts w:ascii="Courier New" w:hAnsi="Courier New" w:cs="Courier New"/>
          <w:color w:val="000000"/>
        </w:rPr>
        <w:t xml:space="preserve">Requer providências no sentido de ordenar a retirada de montantes de lixos dispostos na rua Jose Vieira Milagres, situada no bairro Rosário II, neste município. </w:t>
      </w:r>
      <w:r w:rsidR="008A7E81">
        <w:rPr>
          <w:rFonts w:ascii="Courier New" w:hAnsi="Courier New" w:cs="Courier New"/>
        </w:rPr>
        <w:t xml:space="preserve"> </w:t>
      </w:r>
      <w:r w:rsidR="008A7E81" w:rsidRPr="00DE045F">
        <w:rPr>
          <w:rFonts w:ascii="Courier New" w:hAnsi="Courier New" w:cs="Courier New"/>
          <w:b/>
          <w:color w:val="000000"/>
        </w:rPr>
        <w:t>PEDIDO DE PROVIDENCIA 031/2019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AGUINALDO DA PENHA – </w:t>
      </w:r>
      <w:r w:rsidR="008A7E81" w:rsidRPr="00DE045F">
        <w:rPr>
          <w:rFonts w:ascii="Courier New" w:hAnsi="Courier New" w:cs="Courier New"/>
          <w:color w:val="000000"/>
        </w:rPr>
        <w:t>Requer providências no sentido de ordenar o calçamento da rua Jose do Patrocínio e rua José Vieira Milagres, ambas situada no bairr</w:t>
      </w:r>
      <w:r w:rsidR="008A7E81">
        <w:rPr>
          <w:rFonts w:ascii="Courier New" w:hAnsi="Courier New" w:cs="Courier New"/>
          <w:color w:val="000000"/>
        </w:rPr>
        <w:t xml:space="preserve">o Rosário II, neste município. </w:t>
      </w:r>
      <w:r w:rsidR="008A7E81" w:rsidRPr="00DE045F">
        <w:rPr>
          <w:rFonts w:ascii="Courier New" w:hAnsi="Courier New" w:cs="Courier New"/>
          <w:b/>
          <w:color w:val="000000"/>
        </w:rPr>
        <w:t>PEDIDO DE PROVIDENCIA 032/2019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AGUINALDO DA PENHA – </w:t>
      </w:r>
      <w:r w:rsidR="008A7E81" w:rsidRPr="00DE045F">
        <w:rPr>
          <w:rFonts w:ascii="Courier New" w:hAnsi="Courier New" w:cs="Courier New"/>
          <w:color w:val="000000"/>
        </w:rPr>
        <w:t>Requer providências no sentido de ordenar a realocação de um Poste com Luminária do campo situado na rua Jose Vieira Milagres, situada no bairro Rosário II, neste município.</w:t>
      </w:r>
      <w:r w:rsidR="008A7E81">
        <w:rPr>
          <w:rFonts w:ascii="Courier New" w:hAnsi="Courier New" w:cs="Courier New"/>
        </w:rPr>
        <w:t xml:space="preserve"> </w:t>
      </w:r>
      <w:r w:rsidR="008A7E81" w:rsidRPr="00DE045F">
        <w:rPr>
          <w:rFonts w:ascii="Courier New" w:hAnsi="Courier New" w:cs="Courier New"/>
          <w:b/>
          <w:color w:val="000000"/>
        </w:rPr>
        <w:t>PEDIDO DE PROVIDENCIA 033/2019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AGUINALDO DA PENHA – </w:t>
      </w:r>
      <w:r w:rsidR="008A7E81" w:rsidRPr="00DE045F">
        <w:rPr>
          <w:rFonts w:ascii="Courier New" w:hAnsi="Courier New" w:cs="Courier New"/>
          <w:color w:val="000000"/>
        </w:rPr>
        <w:t>Requer providências no sentido de ordenar a limpeza e a instalação de grades em uma valeta situada na rua Jose Vieira Milagres, bairro Rosário II, neste município.</w:t>
      </w:r>
      <w:r w:rsidR="008A7E81">
        <w:rPr>
          <w:rFonts w:ascii="Courier New" w:hAnsi="Courier New" w:cs="Courier New"/>
        </w:rPr>
        <w:t xml:space="preserve"> </w:t>
      </w:r>
      <w:r w:rsidR="008A7E81" w:rsidRPr="00DE045F">
        <w:rPr>
          <w:rFonts w:ascii="Courier New" w:hAnsi="Courier New" w:cs="Courier New"/>
          <w:b/>
          <w:color w:val="000000"/>
        </w:rPr>
        <w:t>PEDIDO DE PROVIDENCIA 011/2019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CELMA CÔRTES BUSSULAR – </w:t>
      </w:r>
      <w:r w:rsidR="008A7E81" w:rsidRPr="00DE045F">
        <w:rPr>
          <w:rFonts w:ascii="Courier New" w:hAnsi="Courier New" w:cs="Courier New"/>
        </w:rPr>
        <w:t xml:space="preserve">Requer viabilizar junto às Secretarias Municipais competentes as execuções dos serviços no Bairro Vila </w:t>
      </w:r>
      <w:r w:rsidR="008A7E81" w:rsidRPr="00DE045F">
        <w:rPr>
          <w:rFonts w:ascii="Courier New" w:hAnsi="Courier New" w:cs="Courier New"/>
        </w:rPr>
        <w:lastRenderedPageBreak/>
        <w:t>Kennedy, nesta cidade, conforme alinhados em anexo.</w:t>
      </w:r>
      <w:r w:rsidR="008A7E81">
        <w:rPr>
          <w:rFonts w:ascii="Courier New" w:hAnsi="Courier New" w:cs="Courier New"/>
        </w:rPr>
        <w:t xml:space="preserve"> </w:t>
      </w:r>
      <w:r w:rsidR="008A7E81" w:rsidRPr="00DE045F">
        <w:rPr>
          <w:rFonts w:ascii="Courier New" w:hAnsi="Courier New" w:cs="Courier New"/>
          <w:b/>
          <w:color w:val="000000"/>
        </w:rPr>
        <w:t>PEDIDO DE PROVIDENCIA 022/2019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ESMAR DA VITÓRIA COSTA – </w:t>
      </w:r>
      <w:r w:rsidR="008A7E81" w:rsidRPr="00DE045F">
        <w:rPr>
          <w:rFonts w:ascii="Courier New" w:hAnsi="Courier New" w:cs="Courier New"/>
        </w:rPr>
        <w:t>Requer providências de nivelamento do encontro das ruas Nestor Gomes e Jerônimo Monteiro, com Av. Rio Doce, Bairro Sapucaia, perto da marmoraria do Zé Pedro, e também a troca da tampa de um boeiro, próximo ao ponto de ônibus, em frente ao mercadinho do DIA-A-DIA, do Senhor Waldemar Neitzel, nesta cidade.</w:t>
      </w:r>
      <w:r w:rsidR="008A7E81">
        <w:rPr>
          <w:rFonts w:ascii="Courier New" w:hAnsi="Courier New" w:cs="Courier New"/>
        </w:rPr>
        <w:t xml:space="preserve"> </w:t>
      </w:r>
      <w:r w:rsidR="008A7E81" w:rsidRPr="00DE045F">
        <w:rPr>
          <w:rFonts w:ascii="Courier New" w:hAnsi="Courier New" w:cs="Courier New"/>
          <w:b/>
          <w:color w:val="000000"/>
        </w:rPr>
        <w:t>PEDIDO DE PROVIDENCIA 023/2019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ESMAR DA VITÓRIA COSTA – </w:t>
      </w:r>
      <w:r w:rsidR="008A7E81" w:rsidRPr="00DE045F">
        <w:rPr>
          <w:rFonts w:ascii="Courier New" w:hAnsi="Courier New" w:cs="Courier New"/>
        </w:rPr>
        <w:t>Requer providências em relação a poda de árvores na ciclovia - Av. Antônio Sampaio, próximo ao Colégio Polivalente, nesta cidade.</w:t>
      </w:r>
      <w:r w:rsidR="008A7E81">
        <w:rPr>
          <w:rFonts w:ascii="Courier New" w:hAnsi="Courier New" w:cs="Courier New"/>
        </w:rPr>
        <w:t xml:space="preserve"> </w:t>
      </w:r>
      <w:r w:rsidR="008A7E81" w:rsidRPr="00DE045F">
        <w:rPr>
          <w:rFonts w:ascii="Courier New" w:hAnsi="Courier New" w:cs="Courier New"/>
          <w:b/>
          <w:color w:val="000000"/>
        </w:rPr>
        <w:t>PEDIDO DE PROVIDENCIA 035/2019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GERALDO BOONE – </w:t>
      </w:r>
      <w:r w:rsidR="008A7E81" w:rsidRPr="00DE045F">
        <w:rPr>
          <w:rFonts w:ascii="Courier New" w:hAnsi="Courier New" w:cs="Courier New"/>
          <w:color w:val="000000"/>
        </w:rPr>
        <w:t>Requer providências quanto ao termino da rede de esgoto do Córrego Olofote, do Bairro Mascarenhas, nesta cidade.</w:t>
      </w:r>
      <w:r w:rsidR="008A7E81">
        <w:rPr>
          <w:rFonts w:ascii="Courier New" w:hAnsi="Courier New" w:cs="Courier New"/>
        </w:rPr>
        <w:t xml:space="preserve"> </w:t>
      </w:r>
      <w:r w:rsidR="008A7E81" w:rsidRPr="00DE045F">
        <w:rPr>
          <w:rFonts w:ascii="Courier New" w:hAnsi="Courier New" w:cs="Courier New"/>
          <w:b/>
          <w:color w:val="000000"/>
        </w:rPr>
        <w:t>PEDIDO DE PROVIDENCIA 016/2019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JOSÉ CARLOS VIEIRA – </w:t>
      </w:r>
      <w:r w:rsidR="008A7E81" w:rsidRPr="00DE045F">
        <w:rPr>
          <w:rFonts w:ascii="Courier New" w:hAnsi="Courier New" w:cs="Courier New"/>
        </w:rPr>
        <w:t>Requer providências no sentido de ordenar os reparos necessários no calçamento da Rua Nilo Peçanha, situada no bairro Rosário I, neste município.</w:t>
      </w:r>
      <w:r w:rsidR="008A7E81">
        <w:rPr>
          <w:rFonts w:ascii="Courier New" w:hAnsi="Courier New" w:cs="Courier New"/>
        </w:rPr>
        <w:t xml:space="preserve"> </w:t>
      </w:r>
      <w:r w:rsidR="008A7E81" w:rsidRPr="00DE045F">
        <w:rPr>
          <w:rFonts w:ascii="Courier New" w:hAnsi="Courier New" w:cs="Courier New"/>
          <w:b/>
          <w:color w:val="000000"/>
        </w:rPr>
        <w:t>PEDIDO DE PROVIDENCIA 017/2019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JOSÉ CARLOS VIEIRA – </w:t>
      </w:r>
      <w:r w:rsidR="008A7E81" w:rsidRPr="00DE045F">
        <w:rPr>
          <w:rFonts w:ascii="Courier New" w:hAnsi="Courier New" w:cs="Courier New"/>
        </w:rPr>
        <w:t>Requer providências no sentido de ordenar os reparos necessários no calçamento da rua Santos Dumont, situada no bairro Rosário I, neste município.</w:t>
      </w:r>
      <w:r w:rsidR="008A7E81">
        <w:rPr>
          <w:rFonts w:ascii="Courier New" w:hAnsi="Courier New" w:cs="Courier New"/>
        </w:rPr>
        <w:t xml:space="preserve"> </w:t>
      </w:r>
      <w:r w:rsidR="008A7E81" w:rsidRPr="00DE045F">
        <w:rPr>
          <w:rFonts w:ascii="Courier New" w:hAnsi="Courier New" w:cs="Courier New"/>
          <w:b/>
          <w:color w:val="000000"/>
        </w:rPr>
        <w:t>PEDIDO DE PROVIDENCIA 018/2019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JOSÉ CARLOS VIEIRA – </w:t>
      </w:r>
      <w:r w:rsidR="008A7E81" w:rsidRPr="00DE045F">
        <w:rPr>
          <w:rFonts w:ascii="Courier New" w:hAnsi="Courier New" w:cs="Courier New"/>
        </w:rPr>
        <w:t>Requer a realização do calçamento das ruas José do Patrocínio e Bernardino Monteiro, ambas no Bairro Rosário I, num trecho aproximadamente 500 metros cada uma, nesta cidade de Baixo Guandu/ES, conforme abaixo assinado dos moradores que segue em anexo.</w:t>
      </w:r>
      <w:r w:rsidR="008A7E81">
        <w:rPr>
          <w:rFonts w:ascii="Courier New" w:hAnsi="Courier New" w:cs="Courier New"/>
        </w:rPr>
        <w:t xml:space="preserve"> </w:t>
      </w:r>
      <w:r w:rsidR="008A7E81" w:rsidRPr="00DE045F">
        <w:rPr>
          <w:rFonts w:ascii="Courier New" w:hAnsi="Courier New" w:cs="Courier New"/>
          <w:b/>
          <w:color w:val="000000"/>
        </w:rPr>
        <w:t>PEDIDO DE PROVIDENCIA 019/2019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JOSÉ CARLOS VIEIRA – </w:t>
      </w:r>
      <w:r w:rsidR="008A7E81" w:rsidRPr="00DE045F">
        <w:rPr>
          <w:rFonts w:ascii="Courier New" w:hAnsi="Courier New" w:cs="Courier New"/>
        </w:rPr>
        <w:t>Requer a realização da limpeza e patrolamento da rua José Vieira Milagres, num trecho de Aproximadamente 200 metros, terminando na pedreira do Pastor Noé, Bairro Rosário II, nesta cidade de Baixo Guandu/ES.</w:t>
      </w:r>
      <w:r w:rsidR="008A7E81">
        <w:rPr>
          <w:rFonts w:ascii="Courier New" w:hAnsi="Courier New" w:cs="Courier New"/>
        </w:rPr>
        <w:t xml:space="preserve"> </w:t>
      </w:r>
      <w:r w:rsidR="008A7E81" w:rsidRPr="00DE045F">
        <w:rPr>
          <w:rFonts w:ascii="Courier New" w:hAnsi="Courier New" w:cs="Courier New"/>
          <w:b/>
          <w:color w:val="000000"/>
        </w:rPr>
        <w:t>PEDIDO DE PROVIDENCIA 020/2019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JOSÉ CARLOS VIEIRA – </w:t>
      </w:r>
      <w:r w:rsidR="008A7E81" w:rsidRPr="00DE045F">
        <w:rPr>
          <w:rFonts w:ascii="Courier New" w:hAnsi="Courier New" w:cs="Courier New"/>
        </w:rPr>
        <w:t>Requer a realização da Limpeza e Cobertura da galeria existente na avenida Santa Terezinha até o beco da rua Angelina Menezes, Bairro São José, num trecho de aproximadamente 100 metros, nesta cidade de Baixo Guandu/ES.</w:t>
      </w:r>
      <w:r w:rsidR="008A7E81">
        <w:rPr>
          <w:rFonts w:ascii="Courier New" w:hAnsi="Courier New" w:cs="Courier New"/>
        </w:rPr>
        <w:t xml:space="preserve"> </w:t>
      </w:r>
      <w:r w:rsidR="008A7E81" w:rsidRPr="00DE045F">
        <w:rPr>
          <w:rFonts w:ascii="Courier New" w:hAnsi="Courier New" w:cs="Courier New"/>
          <w:b/>
          <w:color w:val="000000"/>
        </w:rPr>
        <w:t>PEDIDO DE PROVIDENCIA 017/2019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PAULO CÉSAR DA FONSECA – </w:t>
      </w:r>
      <w:r w:rsidR="008A7E81" w:rsidRPr="00DE045F">
        <w:rPr>
          <w:rFonts w:ascii="Courier New" w:hAnsi="Courier New" w:cs="Courier New"/>
          <w:color w:val="000000"/>
        </w:rPr>
        <w:t>Requer que seja colocado no cronograma de obras do município a pavimentação do restante da extensão que liga a rua Felipe dos Santos com a rua Otaviano Ferreira no Bairro Vila Kennedy, neste município de Baixo Guandu/ES.</w:t>
      </w:r>
      <w:r w:rsidR="008A7E81">
        <w:rPr>
          <w:rFonts w:ascii="Courier New" w:hAnsi="Courier New" w:cs="Courier New"/>
          <w:color w:val="000000"/>
        </w:rPr>
        <w:t xml:space="preserve"> </w:t>
      </w:r>
      <w:r w:rsidR="008A7E81" w:rsidRPr="00DE045F">
        <w:rPr>
          <w:rFonts w:ascii="Courier New" w:hAnsi="Courier New" w:cs="Courier New"/>
          <w:b/>
          <w:color w:val="000000"/>
        </w:rPr>
        <w:t>PEDIDO DE PROVIDENCIA 018/2019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PAULO CÉSAR DA FONSECA – </w:t>
      </w:r>
      <w:r w:rsidR="00B27611" w:rsidRPr="00B27611">
        <w:rPr>
          <w:rFonts w:ascii="Courier New" w:hAnsi="Courier New" w:cs="Courier New"/>
        </w:rPr>
        <w:t>Requer que seja feito uma vistoria em toda a tela ao redor da creche CMEI Cosme e Damião e que sejam consertadas com urgência as pilastras quebradas onde é fixado o alambrado, neste município de Baixo Guandu/ES</w:t>
      </w:r>
      <w:r w:rsidR="00B27611" w:rsidRPr="00DE045F">
        <w:rPr>
          <w:rFonts w:ascii="Courier New" w:hAnsi="Courier New" w:cs="Courier New"/>
          <w:color w:val="000000"/>
        </w:rPr>
        <w:t>.</w:t>
      </w:r>
      <w:r w:rsidR="00B27611">
        <w:rPr>
          <w:rFonts w:ascii="Courier New" w:hAnsi="Courier New" w:cs="Courier New"/>
          <w:color w:val="000000"/>
        </w:rPr>
        <w:t xml:space="preserve"> </w:t>
      </w:r>
      <w:r w:rsidR="008A7E81" w:rsidRPr="00DE045F">
        <w:rPr>
          <w:rFonts w:ascii="Courier New" w:hAnsi="Courier New" w:cs="Courier New"/>
          <w:b/>
          <w:color w:val="000000"/>
        </w:rPr>
        <w:t>PEDIDO DE PROVIDENCIA 019/2019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PAULO CÉSAR DA FONSECA – </w:t>
      </w:r>
      <w:r w:rsidR="008A7E81" w:rsidRPr="00DE045F">
        <w:rPr>
          <w:rFonts w:ascii="Courier New" w:hAnsi="Courier New" w:cs="Courier New"/>
          <w:color w:val="000000"/>
        </w:rPr>
        <w:t>Requer que seja colocado no cronograma de obras do município a pavimentação do restante da extensão que liga a rua Manoel Ramos da Silva com a rua Otaviano Ferreira no Bairro Santa Mônica, neste município de Baixo Guandu/ES.</w:t>
      </w:r>
      <w:r w:rsidR="008A7E81">
        <w:rPr>
          <w:rFonts w:ascii="Courier New" w:hAnsi="Courier New" w:cs="Courier New"/>
        </w:rPr>
        <w:t xml:space="preserve"> </w:t>
      </w:r>
      <w:r w:rsidR="008A7E81" w:rsidRPr="00DE045F">
        <w:rPr>
          <w:rFonts w:ascii="Courier New" w:hAnsi="Courier New" w:cs="Courier New"/>
          <w:b/>
          <w:color w:val="000000"/>
        </w:rPr>
        <w:t xml:space="preserve">PEDIDO DE PROVIDENCIA 007/2019 </w:t>
      </w:r>
      <w:r w:rsidR="008A7E81" w:rsidRPr="00DE045F">
        <w:rPr>
          <w:rFonts w:ascii="Courier New" w:hAnsi="Courier New" w:cs="Courier New"/>
          <w:color w:val="000000"/>
        </w:rPr>
        <w:t xml:space="preserve">– </w:t>
      </w:r>
      <w:r w:rsidR="008A7E81" w:rsidRPr="00DE045F">
        <w:rPr>
          <w:rFonts w:ascii="Courier New" w:hAnsi="Courier New" w:cs="Courier New"/>
          <w:b/>
          <w:color w:val="000000"/>
        </w:rPr>
        <w:t xml:space="preserve">WILTON MINARINI DE SOUZA FILHO – </w:t>
      </w:r>
      <w:r w:rsidR="008A7E81" w:rsidRPr="00DE045F">
        <w:rPr>
          <w:rFonts w:ascii="Courier New" w:hAnsi="Courier New" w:cs="Courier New"/>
        </w:rPr>
        <w:t xml:space="preserve">Requer a execução de Obras de infraestrutura urbana no que tange </w:t>
      </w:r>
      <w:r w:rsidR="008A7E81" w:rsidRPr="00DE045F">
        <w:rPr>
          <w:rFonts w:ascii="Courier New" w:hAnsi="Courier New" w:cs="Courier New"/>
        </w:rPr>
        <w:lastRenderedPageBreak/>
        <w:t>a iluminação pública da entrada do Bairro Baim em direção ao Polo Industrial, de forma urgente.</w:t>
      </w:r>
      <w:r w:rsidR="008A7E81">
        <w:rPr>
          <w:rFonts w:ascii="Courier New" w:hAnsi="Courier New" w:cs="Courier New"/>
        </w:rPr>
        <w:t xml:space="preserve"> </w:t>
      </w:r>
      <w:r w:rsidR="008A7E81" w:rsidRPr="00DE045F">
        <w:rPr>
          <w:rFonts w:ascii="Courier New" w:hAnsi="Courier New" w:cs="Courier New"/>
          <w:b/>
          <w:color w:val="000000"/>
        </w:rPr>
        <w:t xml:space="preserve">PEDIDO DE PROVIDENCIA 008/2019 </w:t>
      </w:r>
      <w:r w:rsidR="008A7E81" w:rsidRPr="00DE045F">
        <w:rPr>
          <w:rFonts w:ascii="Courier New" w:hAnsi="Courier New" w:cs="Courier New"/>
          <w:color w:val="000000"/>
        </w:rPr>
        <w:t xml:space="preserve">– </w:t>
      </w:r>
      <w:r w:rsidR="008A7E81" w:rsidRPr="00DE045F">
        <w:rPr>
          <w:rFonts w:ascii="Courier New" w:hAnsi="Courier New" w:cs="Courier New"/>
          <w:b/>
          <w:color w:val="000000"/>
        </w:rPr>
        <w:t xml:space="preserve">WILTON MINARINI DE SOUZA FILHO – </w:t>
      </w:r>
      <w:r w:rsidR="008A7E81" w:rsidRPr="00DE045F">
        <w:rPr>
          <w:rFonts w:ascii="Courier New" w:hAnsi="Courier New" w:cs="Courier New"/>
        </w:rPr>
        <w:t>Requer a execução de Obras de infraestrutura urbana no que tange a pavimentação da entrada do Bairro Baim, de forma urgente.</w:t>
      </w:r>
      <w:r w:rsidR="008A7E81">
        <w:rPr>
          <w:rFonts w:ascii="Courier New" w:hAnsi="Courier New" w:cs="Courier New"/>
        </w:rPr>
        <w:t xml:space="preserve"> </w:t>
      </w:r>
      <w:r w:rsidR="008A7E81" w:rsidRPr="00DE045F">
        <w:rPr>
          <w:rFonts w:ascii="Courier New" w:hAnsi="Courier New" w:cs="Courier New"/>
          <w:b/>
          <w:color w:val="000000"/>
        </w:rPr>
        <w:t xml:space="preserve">PEDIDO DE PROVIDENCIA 009/2019 </w:t>
      </w:r>
      <w:r w:rsidR="008A7E81" w:rsidRPr="00DE045F">
        <w:rPr>
          <w:rFonts w:ascii="Courier New" w:hAnsi="Courier New" w:cs="Courier New"/>
          <w:color w:val="000000"/>
        </w:rPr>
        <w:t xml:space="preserve">– </w:t>
      </w:r>
      <w:r w:rsidR="008A7E81" w:rsidRPr="00DE045F">
        <w:rPr>
          <w:rFonts w:ascii="Courier New" w:hAnsi="Courier New" w:cs="Courier New"/>
          <w:b/>
          <w:color w:val="000000"/>
        </w:rPr>
        <w:t xml:space="preserve">WILTON MINARINI DE SOUZA FILHO – </w:t>
      </w:r>
      <w:r w:rsidR="008A7E81" w:rsidRPr="00DE045F">
        <w:rPr>
          <w:rFonts w:ascii="Courier New" w:hAnsi="Courier New" w:cs="Courier New"/>
        </w:rPr>
        <w:t>Requer a execução de Obras de infraestrutura urbana no que tange a pavimentação da Avenida Beira Rio, no Bairro Mauá próximo a antiga Parmalat e Igreja Quadrangular, de forma urgente.</w:t>
      </w:r>
      <w:r w:rsidR="008A7E81">
        <w:rPr>
          <w:rFonts w:ascii="Courier New" w:hAnsi="Courier New" w:cs="Courier New"/>
        </w:rPr>
        <w:t xml:space="preserve"> </w:t>
      </w:r>
      <w:r w:rsidR="008A7E81" w:rsidRPr="00DE045F">
        <w:rPr>
          <w:rFonts w:ascii="Courier New" w:hAnsi="Courier New" w:cs="Courier New"/>
          <w:b/>
          <w:color w:val="000000"/>
        </w:rPr>
        <w:t xml:space="preserve">PEDIDO DE PROVIDENCIA 010/2019 </w:t>
      </w:r>
      <w:r w:rsidR="008A7E81" w:rsidRPr="00DE045F">
        <w:rPr>
          <w:rFonts w:ascii="Courier New" w:hAnsi="Courier New" w:cs="Courier New"/>
          <w:color w:val="000000"/>
        </w:rPr>
        <w:t xml:space="preserve">– </w:t>
      </w:r>
      <w:r w:rsidR="008A7E81" w:rsidRPr="00DE045F">
        <w:rPr>
          <w:rFonts w:ascii="Courier New" w:hAnsi="Courier New" w:cs="Courier New"/>
          <w:b/>
          <w:color w:val="000000"/>
        </w:rPr>
        <w:t xml:space="preserve">WILTON MINARINI DE SOUZA FILHO – </w:t>
      </w:r>
      <w:r w:rsidR="008A7E81" w:rsidRPr="00DE045F">
        <w:rPr>
          <w:rFonts w:ascii="Courier New" w:hAnsi="Courier New" w:cs="Courier New"/>
        </w:rPr>
        <w:t>Requer a Implantação de Obras de infraestrutura urbana no que tange a colocação de sinal (semáforo) na rua Antônio Sampaio na esquina do Estádio Manoel Carneiro, no Bairro Sapucaia.</w:t>
      </w:r>
      <w:r w:rsidR="008A7E81">
        <w:rPr>
          <w:rFonts w:ascii="Courier New" w:hAnsi="Courier New" w:cs="Courier New"/>
        </w:rPr>
        <w:t xml:space="preserve"> </w:t>
      </w:r>
      <w:r w:rsidR="008A7E81" w:rsidRPr="00DE045F">
        <w:rPr>
          <w:rFonts w:ascii="Courier New" w:hAnsi="Courier New" w:cs="Courier New"/>
          <w:b/>
          <w:color w:val="000000"/>
        </w:rPr>
        <w:t>MOÇÃO DE APLAUSO 013/2019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SEBASTIÃO BATISTA ARAÚJO – </w:t>
      </w:r>
      <w:r w:rsidR="008A7E81" w:rsidRPr="00DE045F">
        <w:rPr>
          <w:rFonts w:ascii="Courier New" w:hAnsi="Courier New" w:cs="Courier New"/>
        </w:rPr>
        <w:t>Moção de Aplausos pelos belíssimos serviço social prestado ao Distrito de Alto Mutum Preto.</w:t>
      </w:r>
      <w:r w:rsidR="008A7E81">
        <w:rPr>
          <w:rFonts w:ascii="Courier New" w:hAnsi="Courier New" w:cs="Courier New"/>
        </w:rPr>
        <w:t xml:space="preserve"> </w:t>
      </w:r>
      <w:r w:rsidRPr="00AB5FE6">
        <w:rPr>
          <w:rFonts w:ascii="Courier New" w:hAnsi="Courier New" w:cs="Courier New"/>
          <w:b/>
        </w:rPr>
        <w:t xml:space="preserve">Ao término da leitura, o Excelentíssimo Senhor Presidente colocou o </w:t>
      </w:r>
      <w:r w:rsidRPr="00AB5FE6">
        <w:rPr>
          <w:rFonts w:ascii="Courier New" w:hAnsi="Courier New" w:cs="Courier New"/>
          <w:b/>
          <w:u w:val="single"/>
        </w:rPr>
        <w:t>EXPEDIENTE DO DIA</w:t>
      </w:r>
      <w:r w:rsidRPr="00AB5FE6">
        <w:rPr>
          <w:rFonts w:ascii="Courier New" w:hAnsi="Courier New" w:cs="Courier New"/>
          <w:b/>
        </w:rPr>
        <w:t xml:space="preserve"> </w:t>
      </w:r>
      <w:r w:rsidRPr="00AB5FE6">
        <w:rPr>
          <w:rFonts w:ascii="Courier New" w:hAnsi="Courier New" w:cs="Courier New"/>
        </w:rPr>
        <w:t>em discussão dos Senhores Vereadores(as) e em conformidade com a resolução 108/2012</w:t>
      </w:r>
      <w:r w:rsidR="006674DA" w:rsidRPr="00AB5FE6">
        <w:rPr>
          <w:rFonts w:ascii="Courier New" w:hAnsi="Courier New" w:cs="Courier New"/>
        </w:rPr>
        <w:t>, e</w:t>
      </w:r>
      <w:r w:rsidR="009B2B2E">
        <w:rPr>
          <w:rFonts w:ascii="Courier New" w:hAnsi="Courier New" w:cs="Courier New"/>
        </w:rPr>
        <w:t xml:space="preserve"> fez uso da palavra os seguintes vereadores </w:t>
      </w:r>
      <w:r w:rsidR="009B2B2E">
        <w:rPr>
          <w:rFonts w:ascii="Courier New" w:hAnsi="Courier New" w:cs="Courier New"/>
          <w:b/>
        </w:rPr>
        <w:t>Celma Côrtes Bussular, Wilton Minarini de Souza Filho, Esmar da Vitória Costa</w:t>
      </w:r>
      <w:r w:rsidRPr="00AB5FE6">
        <w:rPr>
          <w:rFonts w:ascii="Courier New" w:hAnsi="Courier New" w:cs="Courier New"/>
        </w:rPr>
        <w:t>.</w:t>
      </w:r>
      <w:r w:rsidR="00EC6157" w:rsidRPr="00AB5FE6">
        <w:rPr>
          <w:rFonts w:ascii="Courier New" w:hAnsi="Courier New" w:cs="Courier New"/>
        </w:rPr>
        <w:t xml:space="preserve"> </w:t>
      </w:r>
      <w:r w:rsidRPr="00AB5FE6">
        <w:rPr>
          <w:rFonts w:ascii="Courier New" w:hAnsi="Courier New" w:cs="Courier New"/>
        </w:rPr>
        <w:t>O Excelentíssimo Senhor Presidente, solicitou a Ilma. Senhora Secretária proceder com a</w:t>
      </w:r>
      <w:r w:rsidRPr="00AB5FE6">
        <w:rPr>
          <w:rFonts w:ascii="Courier New" w:hAnsi="Courier New" w:cs="Courier New"/>
          <w:color w:val="000000"/>
        </w:rPr>
        <w:t xml:space="preserve"> </w:t>
      </w:r>
      <w:r w:rsidRPr="00AB5FE6">
        <w:rPr>
          <w:rFonts w:ascii="Courier New" w:hAnsi="Courier New" w:cs="Courier New"/>
          <w:b/>
          <w:u w:val="single"/>
        </w:rPr>
        <w:t>LEITURA DA ORDEM DO DIA</w:t>
      </w:r>
      <w:r w:rsidRPr="00AB5FE6">
        <w:rPr>
          <w:rFonts w:ascii="Courier New" w:hAnsi="Courier New" w:cs="Courier New"/>
        </w:rPr>
        <w:t>, que se compôs das seguintes proposições:</w:t>
      </w:r>
      <w:r w:rsidR="009B2B2E">
        <w:rPr>
          <w:rFonts w:ascii="Courier New" w:hAnsi="Courier New" w:cs="Courier New"/>
        </w:rPr>
        <w:t xml:space="preserve"> </w:t>
      </w:r>
      <w:r w:rsidR="009B2B2E" w:rsidRPr="00DE045F">
        <w:rPr>
          <w:rFonts w:ascii="Courier New" w:hAnsi="Courier New" w:cs="Courier New"/>
          <w:b/>
          <w:color w:val="000000"/>
        </w:rPr>
        <w:t xml:space="preserve">PROJETO DE LEI 011/2019 </w:t>
      </w:r>
      <w:r w:rsidR="009B2B2E" w:rsidRPr="00DE045F">
        <w:rPr>
          <w:rFonts w:ascii="Courier New" w:hAnsi="Courier New" w:cs="Courier New"/>
          <w:color w:val="000000"/>
        </w:rPr>
        <w:t xml:space="preserve">– </w:t>
      </w:r>
      <w:r w:rsidR="009B2B2E" w:rsidRPr="00DE045F">
        <w:rPr>
          <w:rFonts w:ascii="Courier New" w:hAnsi="Courier New" w:cs="Courier New"/>
          <w:b/>
          <w:color w:val="000000"/>
        </w:rPr>
        <w:t xml:space="preserve">PREFEITURA MUNICIPAL DE BAIXO GUANDU – </w:t>
      </w:r>
      <w:r w:rsidR="009B2B2E" w:rsidRPr="00DE045F">
        <w:rPr>
          <w:rFonts w:ascii="Courier New" w:hAnsi="Courier New" w:cs="Courier New"/>
        </w:rPr>
        <w:t>Altera dispositivo da Lei nº 2.929 de 01 de Setembro de 2017, que dispõe sobre a Autorização de Cessão de Servidor Municipal para outros municípios do estado do Espírito Santo, autarquia Municipal e o poder Legislativo e dá outras providências.</w:t>
      </w:r>
      <w:r w:rsidR="009B2B2E">
        <w:rPr>
          <w:rFonts w:ascii="Courier New" w:hAnsi="Courier New" w:cs="Courier New"/>
        </w:rPr>
        <w:t xml:space="preserve"> </w:t>
      </w:r>
      <w:r w:rsidR="009B2B2E" w:rsidRPr="00DE045F">
        <w:rPr>
          <w:rFonts w:ascii="Courier New" w:hAnsi="Courier New" w:cs="Courier New"/>
          <w:b/>
          <w:color w:val="000000"/>
        </w:rPr>
        <w:t xml:space="preserve">ANTE PROJETO DE LEI 006/2019 </w:t>
      </w:r>
      <w:r w:rsidR="009B2B2E" w:rsidRPr="00DE045F">
        <w:rPr>
          <w:rFonts w:ascii="Courier New" w:hAnsi="Courier New" w:cs="Courier New"/>
          <w:color w:val="000000"/>
        </w:rPr>
        <w:t xml:space="preserve">– </w:t>
      </w:r>
      <w:r w:rsidR="009B2B2E" w:rsidRPr="00DE045F">
        <w:rPr>
          <w:rFonts w:ascii="Courier New" w:hAnsi="Courier New" w:cs="Courier New"/>
          <w:b/>
          <w:color w:val="000000"/>
        </w:rPr>
        <w:t xml:space="preserve">SUELI ALVES TEODORO – </w:t>
      </w:r>
      <w:r w:rsidR="009B2B2E" w:rsidRPr="00DE045F">
        <w:rPr>
          <w:rFonts w:ascii="Courier New" w:hAnsi="Courier New" w:cs="Courier New"/>
        </w:rPr>
        <w:t>Institui a Semana do evangélico no município de Baixo Guandu/ES e dá outras providências.</w:t>
      </w:r>
      <w:r w:rsidR="009B2B2E">
        <w:rPr>
          <w:rFonts w:ascii="Courier New" w:hAnsi="Courier New" w:cs="Courier New"/>
        </w:rPr>
        <w:t xml:space="preserve"> </w:t>
      </w:r>
      <w:r w:rsidR="009B2B2E" w:rsidRPr="00DE045F">
        <w:rPr>
          <w:rFonts w:ascii="Courier New" w:hAnsi="Courier New" w:cs="Courier New"/>
          <w:b/>
          <w:color w:val="000000"/>
        </w:rPr>
        <w:t xml:space="preserve">ANTE PROJETO DE LEI 007/2019 </w:t>
      </w:r>
      <w:r w:rsidR="009B2B2E" w:rsidRPr="00DE045F">
        <w:rPr>
          <w:rFonts w:ascii="Courier New" w:hAnsi="Courier New" w:cs="Courier New"/>
          <w:color w:val="000000"/>
        </w:rPr>
        <w:t xml:space="preserve">– </w:t>
      </w:r>
      <w:r w:rsidR="009B2B2E" w:rsidRPr="00DE045F">
        <w:rPr>
          <w:rFonts w:ascii="Courier New" w:hAnsi="Courier New" w:cs="Courier New"/>
          <w:b/>
          <w:color w:val="000000"/>
        </w:rPr>
        <w:t xml:space="preserve">SUELI ALVES TEODORO – </w:t>
      </w:r>
      <w:r w:rsidR="009B2B2E" w:rsidRPr="00DE045F">
        <w:rPr>
          <w:rFonts w:ascii="Courier New" w:hAnsi="Courier New" w:cs="Courier New"/>
        </w:rPr>
        <w:t>Dispõe sobre a implantação de assistência Psicopedagógico em toda Rede Municipal de Ensino, com o objetivo de diagnosticar, intervir e prevenir problemas de aprendizagem tendo como enfoque o educando e as instituições de educação infantil e ensino fundamental.</w:t>
      </w:r>
      <w:r w:rsidR="009B2B2E">
        <w:rPr>
          <w:rFonts w:ascii="Courier New" w:hAnsi="Courier New" w:cs="Courier New"/>
        </w:rPr>
        <w:t xml:space="preserve"> </w:t>
      </w:r>
      <w:r w:rsidR="008A7E81" w:rsidRPr="00DE045F">
        <w:rPr>
          <w:rFonts w:ascii="Courier New" w:hAnsi="Courier New" w:cs="Courier New"/>
          <w:b/>
          <w:color w:val="000000"/>
        </w:rPr>
        <w:t>PEDIDO DE PROVIDENCIA 030/2019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AGUINALDO DA PENHA – </w:t>
      </w:r>
      <w:r w:rsidR="008A7E81" w:rsidRPr="00DE045F">
        <w:rPr>
          <w:rFonts w:ascii="Courier New" w:hAnsi="Courier New" w:cs="Courier New"/>
          <w:color w:val="000000"/>
        </w:rPr>
        <w:t xml:space="preserve">Requer providências no sentido de ordenar a retirada de montantes de lixos dispostos na rua Jose Vieira Milagres, situada no bairro Rosário II, neste município. </w:t>
      </w:r>
      <w:r w:rsidR="008A7E81">
        <w:rPr>
          <w:rFonts w:ascii="Courier New" w:hAnsi="Courier New" w:cs="Courier New"/>
        </w:rPr>
        <w:t xml:space="preserve"> </w:t>
      </w:r>
      <w:r w:rsidR="008A7E81" w:rsidRPr="00DE045F">
        <w:rPr>
          <w:rFonts w:ascii="Courier New" w:hAnsi="Courier New" w:cs="Courier New"/>
          <w:b/>
          <w:color w:val="000000"/>
        </w:rPr>
        <w:t>PEDIDO DE PROVIDENCIA 031/2019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AGUINALDO DA PENHA – </w:t>
      </w:r>
      <w:r w:rsidR="008A7E81" w:rsidRPr="00DE045F">
        <w:rPr>
          <w:rFonts w:ascii="Courier New" w:hAnsi="Courier New" w:cs="Courier New"/>
          <w:color w:val="000000"/>
        </w:rPr>
        <w:t>Requer providências no sentido de ordenar o calçamento da rua Jose do Patrocínio e rua José Vieira Milagres, ambas situada no bairr</w:t>
      </w:r>
      <w:r w:rsidR="008A7E81">
        <w:rPr>
          <w:rFonts w:ascii="Courier New" w:hAnsi="Courier New" w:cs="Courier New"/>
          <w:color w:val="000000"/>
        </w:rPr>
        <w:t xml:space="preserve">o Rosário II, neste município. </w:t>
      </w:r>
      <w:r w:rsidR="008A7E81" w:rsidRPr="00DE045F">
        <w:rPr>
          <w:rFonts w:ascii="Courier New" w:hAnsi="Courier New" w:cs="Courier New"/>
          <w:b/>
          <w:color w:val="000000"/>
        </w:rPr>
        <w:t>PEDIDO DE PROVIDENCIA 032/2019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AGUINALDO DA PENHA – </w:t>
      </w:r>
      <w:r w:rsidR="008A7E81" w:rsidRPr="00DE045F">
        <w:rPr>
          <w:rFonts w:ascii="Courier New" w:hAnsi="Courier New" w:cs="Courier New"/>
          <w:color w:val="000000"/>
        </w:rPr>
        <w:t>Requer providências no sentido de ordenar a realocação de um Poste com Luminária do campo situado na rua Jose Vieira Milagres, situada no bairro Rosário II, neste município.</w:t>
      </w:r>
      <w:r w:rsidR="008A7E81">
        <w:rPr>
          <w:rFonts w:ascii="Courier New" w:hAnsi="Courier New" w:cs="Courier New"/>
        </w:rPr>
        <w:t xml:space="preserve"> </w:t>
      </w:r>
      <w:r w:rsidR="008A7E81" w:rsidRPr="00DE045F">
        <w:rPr>
          <w:rFonts w:ascii="Courier New" w:hAnsi="Courier New" w:cs="Courier New"/>
          <w:b/>
          <w:color w:val="000000"/>
        </w:rPr>
        <w:t>PEDIDO DE PROVIDENCIA 033/2019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AGUINALDO DA PENHA – </w:t>
      </w:r>
      <w:r w:rsidR="008A7E81" w:rsidRPr="00DE045F">
        <w:rPr>
          <w:rFonts w:ascii="Courier New" w:hAnsi="Courier New" w:cs="Courier New"/>
          <w:color w:val="000000"/>
        </w:rPr>
        <w:t xml:space="preserve">Requer providências no sentido de ordenar a limpeza e a instalação de grades em uma valeta situada na rua Jose Vieira </w:t>
      </w:r>
      <w:r w:rsidR="008A7E81" w:rsidRPr="00DE045F">
        <w:rPr>
          <w:rFonts w:ascii="Courier New" w:hAnsi="Courier New" w:cs="Courier New"/>
          <w:color w:val="000000"/>
        </w:rPr>
        <w:lastRenderedPageBreak/>
        <w:t>Milagres, bairro Rosário II, neste município.</w:t>
      </w:r>
      <w:r w:rsidR="008A7E81">
        <w:rPr>
          <w:rFonts w:ascii="Courier New" w:hAnsi="Courier New" w:cs="Courier New"/>
        </w:rPr>
        <w:t xml:space="preserve"> </w:t>
      </w:r>
      <w:r w:rsidR="008A7E81" w:rsidRPr="00DE045F">
        <w:rPr>
          <w:rFonts w:ascii="Courier New" w:hAnsi="Courier New" w:cs="Courier New"/>
          <w:b/>
          <w:color w:val="000000"/>
        </w:rPr>
        <w:t>PEDIDO DE PROVIDENCIA 011/2019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CELMA CÔRTES BUSSULAR – </w:t>
      </w:r>
      <w:r w:rsidR="008A7E81" w:rsidRPr="00DE045F">
        <w:rPr>
          <w:rFonts w:ascii="Courier New" w:hAnsi="Courier New" w:cs="Courier New"/>
        </w:rPr>
        <w:t>Requer viabilizar junto às Secretarias Municipais competentes as execuções dos serviços no Bairro Vila Kennedy, nesta cidade, conforme alinhados em anexo.</w:t>
      </w:r>
      <w:r w:rsidR="008A7E81">
        <w:rPr>
          <w:rFonts w:ascii="Courier New" w:hAnsi="Courier New" w:cs="Courier New"/>
        </w:rPr>
        <w:t xml:space="preserve"> </w:t>
      </w:r>
      <w:r w:rsidR="008A7E81" w:rsidRPr="00DE045F">
        <w:rPr>
          <w:rFonts w:ascii="Courier New" w:hAnsi="Courier New" w:cs="Courier New"/>
          <w:b/>
          <w:color w:val="000000"/>
        </w:rPr>
        <w:t>PEDIDO DE PROVIDENCIA 022/2019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ESMAR DA VITÓRIA COSTA – </w:t>
      </w:r>
      <w:r w:rsidR="008A7E81" w:rsidRPr="00DE045F">
        <w:rPr>
          <w:rFonts w:ascii="Courier New" w:hAnsi="Courier New" w:cs="Courier New"/>
        </w:rPr>
        <w:t>Requer providências de nivelamento do encontro das ruas Nestor Gomes e Jerônimo Monteiro, com Av. Rio Doce, Bairro Sapucaia, perto da marmoraria do Zé Pedro, e também a troca da tampa de um boeiro, próximo ao ponto de ônibus, em frente ao mercadinho do DIA-A-DIA, do Senhor Waldemar Neitzel, nesta cidade.</w:t>
      </w:r>
      <w:r w:rsidR="008A7E81">
        <w:rPr>
          <w:rFonts w:ascii="Courier New" w:hAnsi="Courier New" w:cs="Courier New"/>
        </w:rPr>
        <w:t xml:space="preserve"> </w:t>
      </w:r>
      <w:r w:rsidR="008A7E81" w:rsidRPr="00DE045F">
        <w:rPr>
          <w:rFonts w:ascii="Courier New" w:hAnsi="Courier New" w:cs="Courier New"/>
          <w:b/>
          <w:color w:val="000000"/>
        </w:rPr>
        <w:t>PEDIDO DE PROVIDENCIA 023/2019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ESMAR DA VITÓRIA COSTA – </w:t>
      </w:r>
      <w:r w:rsidR="008A7E81" w:rsidRPr="00DE045F">
        <w:rPr>
          <w:rFonts w:ascii="Courier New" w:hAnsi="Courier New" w:cs="Courier New"/>
        </w:rPr>
        <w:t>Requer providências em relação a poda de árvores na ciclovia - Av. Antônio Sampaio, próximo ao Colégio Polivalente, nesta cidade.</w:t>
      </w:r>
      <w:r w:rsidR="008A7E81">
        <w:rPr>
          <w:rFonts w:ascii="Courier New" w:hAnsi="Courier New" w:cs="Courier New"/>
        </w:rPr>
        <w:t xml:space="preserve"> </w:t>
      </w:r>
      <w:r w:rsidR="008A7E81" w:rsidRPr="00DE045F">
        <w:rPr>
          <w:rFonts w:ascii="Courier New" w:hAnsi="Courier New" w:cs="Courier New"/>
          <w:b/>
          <w:color w:val="000000"/>
        </w:rPr>
        <w:t>PEDIDO DE PROVIDENCIA 035/2019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GERALDO BOONE – </w:t>
      </w:r>
      <w:r w:rsidR="008A7E81" w:rsidRPr="00DE045F">
        <w:rPr>
          <w:rFonts w:ascii="Courier New" w:hAnsi="Courier New" w:cs="Courier New"/>
          <w:color w:val="000000"/>
        </w:rPr>
        <w:t>Requer providências quanto ao termino da rede de esgoto do Córrego Olofote, do Bairro Mascarenhas, nesta cidade.</w:t>
      </w:r>
      <w:r w:rsidR="008A7E81">
        <w:rPr>
          <w:rFonts w:ascii="Courier New" w:hAnsi="Courier New" w:cs="Courier New"/>
        </w:rPr>
        <w:t xml:space="preserve"> </w:t>
      </w:r>
      <w:r w:rsidR="008A7E81" w:rsidRPr="00DE045F">
        <w:rPr>
          <w:rFonts w:ascii="Courier New" w:hAnsi="Courier New" w:cs="Courier New"/>
          <w:b/>
          <w:color w:val="000000"/>
        </w:rPr>
        <w:t>PEDIDO DE PROVIDENCIA 016/2019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JOSÉ CARLOS VIEIRA – </w:t>
      </w:r>
      <w:r w:rsidR="008A7E81" w:rsidRPr="00DE045F">
        <w:rPr>
          <w:rFonts w:ascii="Courier New" w:hAnsi="Courier New" w:cs="Courier New"/>
        </w:rPr>
        <w:t>Requer providências no sentido de ordenar os reparos necessários no calçamento da Rua Nilo Peçanha, situada no bairro Rosário I, neste município.</w:t>
      </w:r>
      <w:r w:rsidR="008A7E81">
        <w:rPr>
          <w:rFonts w:ascii="Courier New" w:hAnsi="Courier New" w:cs="Courier New"/>
        </w:rPr>
        <w:t xml:space="preserve"> </w:t>
      </w:r>
      <w:r w:rsidR="008A7E81" w:rsidRPr="00DE045F">
        <w:rPr>
          <w:rFonts w:ascii="Courier New" w:hAnsi="Courier New" w:cs="Courier New"/>
          <w:b/>
          <w:color w:val="000000"/>
        </w:rPr>
        <w:t>PEDIDO DE PROVIDENCIA 017/2019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JOSÉ CARLOS VIEIRA – </w:t>
      </w:r>
      <w:r w:rsidR="008A7E81" w:rsidRPr="00DE045F">
        <w:rPr>
          <w:rFonts w:ascii="Courier New" w:hAnsi="Courier New" w:cs="Courier New"/>
        </w:rPr>
        <w:t>Requer providências no sentido de ordenar os reparos necessários no calçamento da rua Santos Dumont, situada no bairro Rosário I, neste município.</w:t>
      </w:r>
      <w:r w:rsidR="008A7E81">
        <w:rPr>
          <w:rFonts w:ascii="Courier New" w:hAnsi="Courier New" w:cs="Courier New"/>
        </w:rPr>
        <w:t xml:space="preserve"> </w:t>
      </w:r>
      <w:r w:rsidR="008A7E81" w:rsidRPr="00DE045F">
        <w:rPr>
          <w:rFonts w:ascii="Courier New" w:hAnsi="Courier New" w:cs="Courier New"/>
          <w:b/>
          <w:color w:val="000000"/>
        </w:rPr>
        <w:t>PEDIDO DE PROVIDENCIA 018/2019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JOSÉ CARLOS VIEIRA – </w:t>
      </w:r>
      <w:r w:rsidR="008A7E81" w:rsidRPr="00DE045F">
        <w:rPr>
          <w:rFonts w:ascii="Courier New" w:hAnsi="Courier New" w:cs="Courier New"/>
        </w:rPr>
        <w:t>Requer a realização do calçamento das ruas José do Patrocínio e Bernardino Monteiro, ambas no Bairro Rosário I, num trecho aproximadamente 500 metros cada uma, nesta cidade de Baixo Guandu/ES, conforme abaixo assinado dos moradores que segue em anexo.</w:t>
      </w:r>
      <w:r w:rsidR="008A7E81">
        <w:rPr>
          <w:rFonts w:ascii="Courier New" w:hAnsi="Courier New" w:cs="Courier New"/>
        </w:rPr>
        <w:t xml:space="preserve"> </w:t>
      </w:r>
      <w:r w:rsidR="008A7E81" w:rsidRPr="00DE045F">
        <w:rPr>
          <w:rFonts w:ascii="Courier New" w:hAnsi="Courier New" w:cs="Courier New"/>
          <w:b/>
          <w:color w:val="000000"/>
        </w:rPr>
        <w:t>PEDIDO DE PROVIDENCIA 019/2019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JOSÉ CARLOS VIEIRA – </w:t>
      </w:r>
      <w:r w:rsidR="008A7E81" w:rsidRPr="00DE045F">
        <w:rPr>
          <w:rFonts w:ascii="Courier New" w:hAnsi="Courier New" w:cs="Courier New"/>
        </w:rPr>
        <w:t>Requer a realização da limpeza e patrolamento da rua José Vieira Milagres, num trecho de Aproximadamente 200 metros, terminando na pedreira do Pastor Noé, Bairro Rosário II, nesta cidade de Baixo Guandu/ES.</w:t>
      </w:r>
      <w:r w:rsidR="008A7E81">
        <w:rPr>
          <w:rFonts w:ascii="Courier New" w:hAnsi="Courier New" w:cs="Courier New"/>
        </w:rPr>
        <w:t xml:space="preserve"> </w:t>
      </w:r>
      <w:r w:rsidR="008A7E81" w:rsidRPr="00DE045F">
        <w:rPr>
          <w:rFonts w:ascii="Courier New" w:hAnsi="Courier New" w:cs="Courier New"/>
          <w:b/>
          <w:color w:val="000000"/>
        </w:rPr>
        <w:t>PEDIDO DE PROVIDENCIA 020/2019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JOSÉ CARLOS VIEIRA – </w:t>
      </w:r>
      <w:r w:rsidR="008A7E81" w:rsidRPr="00DE045F">
        <w:rPr>
          <w:rFonts w:ascii="Courier New" w:hAnsi="Courier New" w:cs="Courier New"/>
        </w:rPr>
        <w:t>Requer a realização da Limpeza e Cobertura da galeria existente na avenida Santa Terezinha até o beco da rua Angelina Menezes, Bairro São José, num trecho de aproximadamente 100 metros, nesta cidade de Baixo Guandu/ES.</w:t>
      </w:r>
      <w:r w:rsidR="008A7E81">
        <w:rPr>
          <w:rFonts w:ascii="Courier New" w:hAnsi="Courier New" w:cs="Courier New"/>
        </w:rPr>
        <w:t xml:space="preserve"> </w:t>
      </w:r>
      <w:r w:rsidR="008A7E81" w:rsidRPr="00DE045F">
        <w:rPr>
          <w:rFonts w:ascii="Courier New" w:hAnsi="Courier New" w:cs="Courier New"/>
          <w:b/>
          <w:color w:val="000000"/>
        </w:rPr>
        <w:t>PEDIDO DE PROVIDENCIA 017/2019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PAULO CÉSAR DA FONSECA – </w:t>
      </w:r>
      <w:r w:rsidR="008A7E81" w:rsidRPr="00DE045F">
        <w:rPr>
          <w:rFonts w:ascii="Courier New" w:hAnsi="Courier New" w:cs="Courier New"/>
          <w:color w:val="000000"/>
        </w:rPr>
        <w:t>Requer que seja colocado no cronograma de obras do município a pavimentação do restante da extensão que liga a rua Felipe dos Santos com a rua Otaviano Ferreira no Bairro Vila Kennedy, neste município de Baixo Guandu/ES.</w:t>
      </w:r>
      <w:r w:rsidR="008A7E81">
        <w:rPr>
          <w:rFonts w:ascii="Courier New" w:hAnsi="Courier New" w:cs="Courier New"/>
          <w:color w:val="000000"/>
        </w:rPr>
        <w:t xml:space="preserve"> </w:t>
      </w:r>
      <w:r w:rsidR="008A7E81" w:rsidRPr="00DE045F">
        <w:rPr>
          <w:rFonts w:ascii="Courier New" w:hAnsi="Courier New" w:cs="Courier New"/>
          <w:b/>
          <w:color w:val="000000"/>
        </w:rPr>
        <w:t>PEDIDO DE PROVIDENCIA 018/2019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PAULO CÉSAR DA FONSECA – </w:t>
      </w:r>
      <w:r w:rsidR="00B27611" w:rsidRPr="00B27611">
        <w:rPr>
          <w:rFonts w:ascii="Courier New" w:hAnsi="Courier New" w:cs="Courier New"/>
        </w:rPr>
        <w:t>Requer que seja feito uma vistoria em toda a tela ao redor da creche CMEI Cosme e Damião e que sejam consertadas com urgência as pilastras quebradas onde é fixado o alambrado, neste município de Baixo Guandu/ES</w:t>
      </w:r>
      <w:r w:rsidR="008A7E81" w:rsidRPr="00DE045F">
        <w:rPr>
          <w:rFonts w:ascii="Courier New" w:hAnsi="Courier New" w:cs="Courier New"/>
          <w:color w:val="000000"/>
        </w:rPr>
        <w:t>.</w:t>
      </w:r>
      <w:r w:rsidR="008A7E81">
        <w:rPr>
          <w:rFonts w:ascii="Courier New" w:hAnsi="Courier New" w:cs="Courier New"/>
          <w:color w:val="000000"/>
        </w:rPr>
        <w:t xml:space="preserve"> </w:t>
      </w:r>
      <w:r w:rsidR="008A7E81" w:rsidRPr="00DE045F">
        <w:rPr>
          <w:rFonts w:ascii="Courier New" w:hAnsi="Courier New" w:cs="Courier New"/>
          <w:b/>
          <w:color w:val="000000"/>
        </w:rPr>
        <w:t>PEDIDO DE PROVIDENCIA 019/2019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PAULO CÉSAR DA FONSECA – </w:t>
      </w:r>
      <w:r w:rsidR="008A7E81" w:rsidRPr="00DE045F">
        <w:rPr>
          <w:rFonts w:ascii="Courier New" w:hAnsi="Courier New" w:cs="Courier New"/>
          <w:color w:val="000000"/>
        </w:rPr>
        <w:t xml:space="preserve">Requer que seja colocado no cronograma de obras do município a pavimentação do restante da extensão que liga a rua Manoel Ramos da Silva com a rua Otaviano Ferreira no </w:t>
      </w:r>
      <w:r w:rsidR="008A7E81" w:rsidRPr="00DE045F">
        <w:rPr>
          <w:rFonts w:ascii="Courier New" w:hAnsi="Courier New" w:cs="Courier New"/>
          <w:color w:val="000000"/>
        </w:rPr>
        <w:lastRenderedPageBreak/>
        <w:t>Bairro Santa Mônica, neste município de Baixo Guandu/ES.</w:t>
      </w:r>
      <w:r w:rsidR="008A7E81">
        <w:rPr>
          <w:rFonts w:ascii="Courier New" w:hAnsi="Courier New" w:cs="Courier New"/>
        </w:rPr>
        <w:t xml:space="preserve"> </w:t>
      </w:r>
      <w:r w:rsidR="008A7E81" w:rsidRPr="00DE045F">
        <w:rPr>
          <w:rFonts w:ascii="Courier New" w:hAnsi="Courier New" w:cs="Courier New"/>
          <w:b/>
          <w:color w:val="000000"/>
        </w:rPr>
        <w:t xml:space="preserve">PEDIDO DE PROVIDENCIA 007/2019 </w:t>
      </w:r>
      <w:r w:rsidR="008A7E81" w:rsidRPr="00DE045F">
        <w:rPr>
          <w:rFonts w:ascii="Courier New" w:hAnsi="Courier New" w:cs="Courier New"/>
          <w:color w:val="000000"/>
        </w:rPr>
        <w:t xml:space="preserve">– </w:t>
      </w:r>
      <w:r w:rsidR="008A7E81" w:rsidRPr="00DE045F">
        <w:rPr>
          <w:rFonts w:ascii="Courier New" w:hAnsi="Courier New" w:cs="Courier New"/>
          <w:b/>
          <w:color w:val="000000"/>
        </w:rPr>
        <w:t xml:space="preserve">WILTON MINARINI DE SOUZA FILHO – </w:t>
      </w:r>
      <w:r w:rsidR="008A7E81" w:rsidRPr="00DE045F">
        <w:rPr>
          <w:rFonts w:ascii="Courier New" w:hAnsi="Courier New" w:cs="Courier New"/>
        </w:rPr>
        <w:t>Requer a execução de Obras de infraestrutura urbana no que tange a iluminação pública da entrada do Bairro Baim em direção ao Polo Industrial, de forma urgente.</w:t>
      </w:r>
      <w:r w:rsidR="008A7E81">
        <w:rPr>
          <w:rFonts w:ascii="Courier New" w:hAnsi="Courier New" w:cs="Courier New"/>
        </w:rPr>
        <w:t xml:space="preserve"> </w:t>
      </w:r>
      <w:r w:rsidR="008A7E81" w:rsidRPr="00DE045F">
        <w:rPr>
          <w:rFonts w:ascii="Courier New" w:hAnsi="Courier New" w:cs="Courier New"/>
          <w:b/>
          <w:color w:val="000000"/>
        </w:rPr>
        <w:t xml:space="preserve">PEDIDO DE PROVIDENCIA 008/2019 </w:t>
      </w:r>
      <w:r w:rsidR="008A7E81" w:rsidRPr="00DE045F">
        <w:rPr>
          <w:rFonts w:ascii="Courier New" w:hAnsi="Courier New" w:cs="Courier New"/>
          <w:color w:val="000000"/>
        </w:rPr>
        <w:t xml:space="preserve">– </w:t>
      </w:r>
      <w:r w:rsidR="008A7E81" w:rsidRPr="00DE045F">
        <w:rPr>
          <w:rFonts w:ascii="Courier New" w:hAnsi="Courier New" w:cs="Courier New"/>
          <w:b/>
          <w:color w:val="000000"/>
        </w:rPr>
        <w:t xml:space="preserve">WILTON MINARINI DE SOUZA FILHO – </w:t>
      </w:r>
      <w:r w:rsidR="008A7E81" w:rsidRPr="00DE045F">
        <w:rPr>
          <w:rFonts w:ascii="Courier New" w:hAnsi="Courier New" w:cs="Courier New"/>
        </w:rPr>
        <w:t>Requer a execução de Obras de infraestrutura urbana no que tange a pavimentação da entrada do Bairro Baim, de forma urgente.</w:t>
      </w:r>
      <w:r w:rsidR="008A7E81">
        <w:rPr>
          <w:rFonts w:ascii="Courier New" w:hAnsi="Courier New" w:cs="Courier New"/>
        </w:rPr>
        <w:t xml:space="preserve"> </w:t>
      </w:r>
      <w:r w:rsidR="008A7E81" w:rsidRPr="00DE045F">
        <w:rPr>
          <w:rFonts w:ascii="Courier New" w:hAnsi="Courier New" w:cs="Courier New"/>
          <w:b/>
          <w:color w:val="000000"/>
        </w:rPr>
        <w:t xml:space="preserve">PEDIDO DE PROVIDENCIA 009/2019 </w:t>
      </w:r>
      <w:r w:rsidR="008A7E81" w:rsidRPr="00DE045F">
        <w:rPr>
          <w:rFonts w:ascii="Courier New" w:hAnsi="Courier New" w:cs="Courier New"/>
          <w:color w:val="000000"/>
        </w:rPr>
        <w:t xml:space="preserve">– </w:t>
      </w:r>
      <w:r w:rsidR="008A7E81" w:rsidRPr="00DE045F">
        <w:rPr>
          <w:rFonts w:ascii="Courier New" w:hAnsi="Courier New" w:cs="Courier New"/>
          <w:b/>
          <w:color w:val="000000"/>
        </w:rPr>
        <w:t xml:space="preserve">WILTON MINARINI DE SOUZA FILHO – </w:t>
      </w:r>
      <w:r w:rsidR="008A7E81" w:rsidRPr="00DE045F">
        <w:rPr>
          <w:rFonts w:ascii="Courier New" w:hAnsi="Courier New" w:cs="Courier New"/>
        </w:rPr>
        <w:t>Requer a execução de Obras de infraestrutura urbana no que tange a pavimentação da Avenida Beira Rio, no Bairro Mauá próximo a antiga Parmalat e Igreja Quadrangular, de forma urgente.</w:t>
      </w:r>
      <w:r w:rsidR="008A7E81">
        <w:rPr>
          <w:rFonts w:ascii="Courier New" w:hAnsi="Courier New" w:cs="Courier New"/>
        </w:rPr>
        <w:t xml:space="preserve"> </w:t>
      </w:r>
      <w:r w:rsidR="008A7E81" w:rsidRPr="00DE045F">
        <w:rPr>
          <w:rFonts w:ascii="Courier New" w:hAnsi="Courier New" w:cs="Courier New"/>
          <w:b/>
          <w:color w:val="000000"/>
        </w:rPr>
        <w:t xml:space="preserve">PEDIDO DE PROVIDENCIA 010/2019 </w:t>
      </w:r>
      <w:r w:rsidR="008A7E81" w:rsidRPr="00DE045F">
        <w:rPr>
          <w:rFonts w:ascii="Courier New" w:hAnsi="Courier New" w:cs="Courier New"/>
          <w:color w:val="000000"/>
        </w:rPr>
        <w:t xml:space="preserve">– </w:t>
      </w:r>
      <w:r w:rsidR="008A7E81" w:rsidRPr="00DE045F">
        <w:rPr>
          <w:rFonts w:ascii="Courier New" w:hAnsi="Courier New" w:cs="Courier New"/>
          <w:b/>
          <w:color w:val="000000"/>
        </w:rPr>
        <w:t xml:space="preserve">WILTON MINARINI DE SOUZA FILHO – </w:t>
      </w:r>
      <w:r w:rsidR="008A7E81" w:rsidRPr="00DE045F">
        <w:rPr>
          <w:rFonts w:ascii="Courier New" w:hAnsi="Courier New" w:cs="Courier New"/>
        </w:rPr>
        <w:t>Requer a Implantação de Obras de infraestrutura urbana no que tange a colocação de sinal (semáforo) na rua Antônio Sampaio na esquina do Estádio Manoel Carneiro, no Bairro Sapucaia.</w:t>
      </w:r>
      <w:r w:rsidR="008A7E81">
        <w:rPr>
          <w:rFonts w:ascii="Courier New" w:hAnsi="Courier New" w:cs="Courier New"/>
        </w:rPr>
        <w:t xml:space="preserve"> </w:t>
      </w:r>
      <w:r w:rsidR="008A7E81" w:rsidRPr="00DE045F">
        <w:rPr>
          <w:rFonts w:ascii="Courier New" w:hAnsi="Courier New" w:cs="Courier New"/>
          <w:b/>
          <w:color w:val="000000"/>
        </w:rPr>
        <w:t>MOÇÃO DE APLAUSO 013/2019</w:t>
      </w:r>
      <w:r w:rsidR="008A7E81" w:rsidRPr="00DE045F">
        <w:rPr>
          <w:rFonts w:ascii="Courier New" w:hAnsi="Courier New" w:cs="Courier New"/>
          <w:color w:val="000000"/>
        </w:rPr>
        <w:t xml:space="preserve"> – </w:t>
      </w:r>
      <w:r w:rsidR="008A7E81" w:rsidRPr="00DE045F">
        <w:rPr>
          <w:rFonts w:ascii="Courier New" w:hAnsi="Courier New" w:cs="Courier New"/>
          <w:b/>
          <w:color w:val="000000"/>
        </w:rPr>
        <w:t xml:space="preserve">SEBASTIÃO BATISTA ARAÚJO – </w:t>
      </w:r>
      <w:r w:rsidR="008A7E81" w:rsidRPr="00DE045F">
        <w:rPr>
          <w:rFonts w:ascii="Courier New" w:hAnsi="Courier New" w:cs="Courier New"/>
        </w:rPr>
        <w:t>Moção de Aplausos pelos belíssimos serviço social prestado ao Distrito de Alto Mutum Preto.</w:t>
      </w:r>
      <w:r w:rsidR="008A7E81">
        <w:rPr>
          <w:rFonts w:ascii="Courier New" w:hAnsi="Courier New" w:cs="Courier New"/>
        </w:rPr>
        <w:t xml:space="preserve"> </w:t>
      </w:r>
      <w:r w:rsidRPr="00AB5FE6">
        <w:rPr>
          <w:rFonts w:ascii="Courier New" w:hAnsi="Courier New" w:cs="Courier New"/>
        </w:rPr>
        <w:t>O Excelentíssimo Senhor Presidente colocou a</w:t>
      </w:r>
      <w:r w:rsidRPr="00AB5FE6">
        <w:rPr>
          <w:rFonts w:ascii="Courier New" w:hAnsi="Courier New" w:cs="Courier New"/>
          <w:b/>
        </w:rPr>
        <w:t xml:space="preserve"> </w:t>
      </w:r>
      <w:r w:rsidRPr="00AB5FE6">
        <w:rPr>
          <w:rFonts w:ascii="Courier New" w:hAnsi="Courier New" w:cs="Courier New"/>
          <w:b/>
          <w:u w:val="single"/>
        </w:rPr>
        <w:t>ORDEM DO DIA EM DISCUSSÃO</w:t>
      </w:r>
      <w:r w:rsidRPr="00AB5FE6">
        <w:rPr>
          <w:rFonts w:ascii="Courier New" w:hAnsi="Courier New" w:cs="Courier New"/>
          <w:b/>
        </w:rPr>
        <w:t xml:space="preserve"> </w:t>
      </w:r>
      <w:r w:rsidRPr="00AB5FE6">
        <w:rPr>
          <w:rFonts w:ascii="Courier New" w:hAnsi="Courier New" w:cs="Courier New"/>
        </w:rPr>
        <w:t>dos Senhores Vereadores (as) e em conformidade com a resolução 108/2012 fizeram uso da palavra os seguintes vereadores:</w:t>
      </w:r>
      <w:r w:rsidR="000F7B94" w:rsidRPr="000F7B94">
        <w:rPr>
          <w:rFonts w:ascii="Courier New" w:hAnsi="Courier New" w:cs="Courier New"/>
          <w:b/>
        </w:rPr>
        <w:t xml:space="preserve"> </w:t>
      </w:r>
      <w:r w:rsidR="000F7B94" w:rsidRPr="00AB5FE6">
        <w:rPr>
          <w:rFonts w:ascii="Courier New" w:hAnsi="Courier New" w:cs="Courier New"/>
          <w:b/>
        </w:rPr>
        <w:t>Sueli Alves Teodoro</w:t>
      </w:r>
      <w:r w:rsidR="000F7B94">
        <w:rPr>
          <w:rFonts w:ascii="Courier New" w:hAnsi="Courier New" w:cs="Courier New"/>
          <w:b/>
        </w:rPr>
        <w:t>,</w:t>
      </w:r>
      <w:r w:rsidRPr="00AB5FE6">
        <w:rPr>
          <w:rFonts w:ascii="Courier New" w:hAnsi="Courier New" w:cs="Courier New"/>
        </w:rPr>
        <w:t xml:space="preserve"> </w:t>
      </w:r>
      <w:r w:rsidR="006674DA" w:rsidRPr="00AB5FE6">
        <w:rPr>
          <w:rFonts w:ascii="Courier New" w:hAnsi="Courier New" w:cs="Courier New"/>
          <w:b/>
        </w:rPr>
        <w:t xml:space="preserve">Wilton Minarini de Souza Filho, </w:t>
      </w:r>
      <w:r w:rsidR="00C4472F" w:rsidRPr="00AB5FE6">
        <w:rPr>
          <w:rFonts w:ascii="Courier New" w:hAnsi="Courier New" w:cs="Courier New"/>
          <w:b/>
        </w:rPr>
        <w:t>Romilson Araújo Ferreira</w:t>
      </w:r>
      <w:r w:rsidR="00533738" w:rsidRPr="00AB5FE6">
        <w:rPr>
          <w:rFonts w:ascii="Courier New" w:hAnsi="Courier New" w:cs="Courier New"/>
          <w:b/>
        </w:rPr>
        <w:t>, Celma Côrtes Bussular</w:t>
      </w:r>
      <w:r w:rsidR="009E26CE">
        <w:rPr>
          <w:rFonts w:ascii="Courier New" w:hAnsi="Courier New" w:cs="Courier New"/>
          <w:b/>
        </w:rPr>
        <w:t>, Sebastião Batista de Araújo</w:t>
      </w:r>
      <w:r w:rsidR="00FE1AC9">
        <w:rPr>
          <w:rFonts w:ascii="Courier New" w:hAnsi="Courier New" w:cs="Courier New"/>
          <w:b/>
        </w:rPr>
        <w:t>, Paulo César da Fonseca</w:t>
      </w:r>
      <w:r w:rsidR="009D3AF6" w:rsidRPr="00AB5FE6">
        <w:rPr>
          <w:rFonts w:ascii="Courier New" w:hAnsi="Courier New" w:cs="Courier New"/>
          <w:b/>
        </w:rPr>
        <w:t>.</w:t>
      </w:r>
      <w:r w:rsidR="00F820A4" w:rsidRPr="00AB5FE6">
        <w:rPr>
          <w:rFonts w:ascii="Courier New" w:hAnsi="Courier New" w:cs="Courier New"/>
          <w:b/>
        </w:rPr>
        <w:t xml:space="preserve"> </w:t>
      </w:r>
      <w:r w:rsidR="00AF4C50" w:rsidRPr="00AB5FE6">
        <w:rPr>
          <w:rFonts w:ascii="Courier New" w:hAnsi="Courier New" w:cs="Courier New"/>
        </w:rPr>
        <w:t xml:space="preserve">O Excelentíssimo Senhor Presidente solicitou a Ilma. Senhora Secretária, colher os votos dos Senhores Vereadores (as), ao </w:t>
      </w:r>
      <w:r w:rsidR="00AF4C50" w:rsidRPr="00DE045F">
        <w:rPr>
          <w:rFonts w:ascii="Courier New" w:hAnsi="Courier New" w:cs="Courier New"/>
          <w:b/>
          <w:color w:val="000000"/>
        </w:rPr>
        <w:t>PROJETO DE LEI 0</w:t>
      </w:r>
      <w:r w:rsidR="00AF4C50">
        <w:rPr>
          <w:rFonts w:ascii="Courier New" w:hAnsi="Courier New" w:cs="Courier New"/>
          <w:b/>
          <w:color w:val="000000"/>
        </w:rPr>
        <w:t>11/2019, do Executivo Municipal</w:t>
      </w:r>
      <w:r w:rsidR="00AF4C50" w:rsidRPr="00AB5FE6">
        <w:rPr>
          <w:rFonts w:ascii="Courier New" w:hAnsi="Courier New" w:cs="Courier New"/>
        </w:rPr>
        <w:t xml:space="preserve">. </w:t>
      </w:r>
      <w:r w:rsidR="00AF4C50" w:rsidRPr="00DE045F">
        <w:rPr>
          <w:rFonts w:ascii="Courier New" w:hAnsi="Courier New" w:cs="Courier New"/>
          <w:b/>
          <w:color w:val="000000"/>
        </w:rPr>
        <w:t>PROJETO DE LEI</w:t>
      </w:r>
      <w:r w:rsidR="00AF4C50" w:rsidRPr="00AB5FE6">
        <w:rPr>
          <w:rFonts w:ascii="Courier New" w:hAnsi="Courier New" w:cs="Courier New"/>
        </w:rPr>
        <w:t xml:space="preserve"> aprovado por una</w:t>
      </w:r>
      <w:r w:rsidR="00AF4C50">
        <w:rPr>
          <w:rFonts w:ascii="Courier New" w:hAnsi="Courier New" w:cs="Courier New"/>
        </w:rPr>
        <w:t>nimidade e o autógrafo será encaminhado ao Chefe do Poder Executivo Municipal</w:t>
      </w:r>
      <w:r w:rsidR="00AF4C50" w:rsidRPr="00AB5FE6">
        <w:rPr>
          <w:rFonts w:ascii="Courier New" w:hAnsi="Courier New" w:cs="Courier New"/>
        </w:rPr>
        <w:t>.</w:t>
      </w:r>
      <w:r w:rsidR="00AF4C50">
        <w:rPr>
          <w:rFonts w:ascii="Courier New" w:hAnsi="Courier New" w:cs="Courier New"/>
        </w:rPr>
        <w:t xml:space="preserve"> </w:t>
      </w:r>
      <w:r w:rsidR="00F820A4" w:rsidRPr="00AB5FE6">
        <w:rPr>
          <w:rFonts w:ascii="Courier New" w:hAnsi="Courier New" w:cs="Courier New"/>
        </w:rPr>
        <w:t xml:space="preserve">O Excelentíssimo Senhor Presidente solicitou a Ilma. Senhora Secretária, colher os votos dos Senhores Vereadores (as), ao </w:t>
      </w:r>
      <w:r w:rsidR="00B27611" w:rsidRPr="00DE045F">
        <w:rPr>
          <w:rFonts w:ascii="Courier New" w:hAnsi="Courier New" w:cs="Courier New"/>
          <w:b/>
          <w:color w:val="000000"/>
        </w:rPr>
        <w:t>ANTE PROJETO DE LEI 006</w:t>
      </w:r>
      <w:r w:rsidR="00B27611">
        <w:rPr>
          <w:rFonts w:ascii="Courier New" w:hAnsi="Courier New" w:cs="Courier New"/>
          <w:b/>
          <w:color w:val="000000"/>
        </w:rPr>
        <w:t>/2019, da Vereadora</w:t>
      </w:r>
      <w:r w:rsidR="00B27611" w:rsidRPr="00DE045F">
        <w:rPr>
          <w:rFonts w:ascii="Courier New" w:hAnsi="Courier New" w:cs="Courier New"/>
          <w:color w:val="000000"/>
        </w:rPr>
        <w:t xml:space="preserve"> </w:t>
      </w:r>
      <w:r w:rsidR="00B27611" w:rsidRPr="00DE045F">
        <w:rPr>
          <w:rFonts w:ascii="Courier New" w:hAnsi="Courier New" w:cs="Courier New"/>
          <w:b/>
          <w:color w:val="000000"/>
        </w:rPr>
        <w:t>SUELI ALVES TEODORO</w:t>
      </w:r>
      <w:r w:rsidR="00F820A4" w:rsidRPr="00AB5FE6">
        <w:rPr>
          <w:rFonts w:ascii="Courier New" w:hAnsi="Courier New" w:cs="Courier New"/>
        </w:rPr>
        <w:t xml:space="preserve">. </w:t>
      </w:r>
      <w:r w:rsidR="00B27611" w:rsidRPr="00DE045F">
        <w:rPr>
          <w:rFonts w:ascii="Courier New" w:hAnsi="Courier New" w:cs="Courier New"/>
          <w:b/>
          <w:color w:val="000000"/>
        </w:rPr>
        <w:t>ANTE PROJETO DE LEI</w:t>
      </w:r>
      <w:r w:rsidR="00F820A4" w:rsidRPr="00AB5FE6">
        <w:rPr>
          <w:rFonts w:ascii="Courier New" w:hAnsi="Courier New" w:cs="Courier New"/>
        </w:rPr>
        <w:t xml:space="preserve"> aprovado por una</w:t>
      </w:r>
      <w:r w:rsidR="00B27611">
        <w:rPr>
          <w:rFonts w:ascii="Courier New" w:hAnsi="Courier New" w:cs="Courier New"/>
        </w:rPr>
        <w:t>nimidade e será encaminhada ao Chefe do Poder Executivo Municipal</w:t>
      </w:r>
      <w:r w:rsidR="00F820A4" w:rsidRPr="00AB5FE6">
        <w:rPr>
          <w:rFonts w:ascii="Courier New" w:hAnsi="Courier New" w:cs="Courier New"/>
        </w:rPr>
        <w:t>.</w:t>
      </w:r>
      <w:r w:rsidRPr="00AB5FE6">
        <w:rPr>
          <w:rFonts w:ascii="Courier New" w:hAnsi="Courier New" w:cs="Courier New"/>
        </w:rPr>
        <w:t xml:space="preserve"> </w:t>
      </w:r>
      <w:r w:rsidR="00712915" w:rsidRPr="00AB5FE6">
        <w:rPr>
          <w:rFonts w:ascii="Courier New" w:hAnsi="Courier New" w:cs="Courier New"/>
        </w:rPr>
        <w:t xml:space="preserve"> </w:t>
      </w:r>
      <w:r w:rsidR="008E4FBA" w:rsidRPr="00AB5FE6">
        <w:rPr>
          <w:rFonts w:ascii="Courier New" w:hAnsi="Courier New" w:cs="Courier New"/>
        </w:rPr>
        <w:t xml:space="preserve">O Excelentíssimo Senhor Presidente solicitou a Ilma. Senhora Secretária, colher os votos dos Senhores Vereadores (as), </w:t>
      </w:r>
      <w:r w:rsidR="00B27611" w:rsidRPr="00AB5FE6">
        <w:rPr>
          <w:rFonts w:ascii="Courier New" w:hAnsi="Courier New" w:cs="Courier New"/>
        </w:rPr>
        <w:t xml:space="preserve">ao </w:t>
      </w:r>
      <w:r w:rsidR="00B27611" w:rsidRPr="00DE045F">
        <w:rPr>
          <w:rFonts w:ascii="Courier New" w:hAnsi="Courier New" w:cs="Courier New"/>
          <w:b/>
          <w:color w:val="000000"/>
        </w:rPr>
        <w:t>ANTE PROJETO DE LEI 0</w:t>
      </w:r>
      <w:r w:rsidR="00B27611">
        <w:rPr>
          <w:rFonts w:ascii="Courier New" w:hAnsi="Courier New" w:cs="Courier New"/>
          <w:b/>
          <w:color w:val="000000"/>
        </w:rPr>
        <w:t>07/2019, da Vereadora</w:t>
      </w:r>
      <w:r w:rsidR="00B27611" w:rsidRPr="00DE045F">
        <w:rPr>
          <w:rFonts w:ascii="Courier New" w:hAnsi="Courier New" w:cs="Courier New"/>
          <w:color w:val="000000"/>
        </w:rPr>
        <w:t xml:space="preserve"> </w:t>
      </w:r>
      <w:r w:rsidR="00B27611" w:rsidRPr="00DE045F">
        <w:rPr>
          <w:rFonts w:ascii="Courier New" w:hAnsi="Courier New" w:cs="Courier New"/>
          <w:b/>
          <w:color w:val="000000"/>
        </w:rPr>
        <w:t>SUELI ALVES TEODORO</w:t>
      </w:r>
      <w:r w:rsidR="00B27611" w:rsidRPr="00AB5FE6">
        <w:rPr>
          <w:rFonts w:ascii="Courier New" w:hAnsi="Courier New" w:cs="Courier New"/>
        </w:rPr>
        <w:t xml:space="preserve">. </w:t>
      </w:r>
      <w:r w:rsidR="00B27611" w:rsidRPr="00DE045F">
        <w:rPr>
          <w:rFonts w:ascii="Courier New" w:hAnsi="Courier New" w:cs="Courier New"/>
          <w:b/>
          <w:color w:val="000000"/>
        </w:rPr>
        <w:t>ANTE PROJETO DE LEI</w:t>
      </w:r>
      <w:r w:rsidR="00B27611" w:rsidRPr="00AB5FE6">
        <w:rPr>
          <w:rFonts w:ascii="Courier New" w:hAnsi="Courier New" w:cs="Courier New"/>
        </w:rPr>
        <w:t xml:space="preserve"> aprovado por una</w:t>
      </w:r>
      <w:r w:rsidR="00B27611">
        <w:rPr>
          <w:rFonts w:ascii="Courier New" w:hAnsi="Courier New" w:cs="Courier New"/>
        </w:rPr>
        <w:t>nimidade e será encaminhada ao Chefe do Poder Executivo Municipal</w:t>
      </w:r>
      <w:r w:rsidR="00B27611" w:rsidRPr="00AB5FE6">
        <w:rPr>
          <w:rFonts w:ascii="Courier New" w:hAnsi="Courier New" w:cs="Courier New"/>
        </w:rPr>
        <w:t xml:space="preserve">. </w:t>
      </w:r>
      <w:r w:rsidR="00A647A4" w:rsidRPr="00AB5FE6">
        <w:rPr>
          <w:rFonts w:ascii="Courier New" w:hAnsi="Courier New" w:cs="Courier New"/>
        </w:rPr>
        <w:t xml:space="preserve"> </w:t>
      </w:r>
      <w:r w:rsidR="008E4FBA" w:rsidRPr="00AB5FE6">
        <w:rPr>
          <w:rFonts w:ascii="Courier New" w:hAnsi="Courier New" w:cs="Courier New"/>
        </w:rPr>
        <w:t>O Excelentíssimo Senhor Presidente solicitou a Ilma.</w:t>
      </w:r>
      <w:r w:rsidR="00A647A4" w:rsidRPr="00AB5FE6">
        <w:rPr>
          <w:rFonts w:ascii="Courier New" w:hAnsi="Courier New" w:cs="Courier New"/>
        </w:rPr>
        <w:t xml:space="preserve"> Senhora Secretária, colher os votos dos Senhores Vereadores (as), a </w:t>
      </w:r>
      <w:r w:rsidR="00B27611">
        <w:rPr>
          <w:rFonts w:ascii="Courier New" w:hAnsi="Courier New" w:cs="Courier New"/>
          <w:b/>
          <w:color w:val="000000"/>
        </w:rPr>
        <w:t>MOÇÃO DE APLAUSO 013</w:t>
      </w:r>
      <w:r w:rsidR="00A647A4" w:rsidRPr="00AB5FE6">
        <w:rPr>
          <w:rFonts w:ascii="Courier New" w:hAnsi="Courier New" w:cs="Courier New"/>
          <w:b/>
          <w:color w:val="000000"/>
        </w:rPr>
        <w:t>/2019</w:t>
      </w:r>
      <w:r w:rsidR="00A647A4" w:rsidRPr="00AB5FE6">
        <w:rPr>
          <w:rFonts w:ascii="Courier New" w:hAnsi="Courier New" w:cs="Courier New"/>
          <w:color w:val="000000"/>
        </w:rPr>
        <w:t xml:space="preserve"> do vereador </w:t>
      </w:r>
      <w:r w:rsidR="00B27611">
        <w:rPr>
          <w:rFonts w:ascii="Courier New" w:hAnsi="Courier New" w:cs="Courier New"/>
          <w:b/>
          <w:color w:val="000000"/>
        </w:rPr>
        <w:t>SEBASTIÃO BATISTA DE ARAÚJO</w:t>
      </w:r>
      <w:r w:rsidR="00A647A4" w:rsidRPr="00AB5FE6">
        <w:rPr>
          <w:rFonts w:ascii="Courier New" w:hAnsi="Courier New" w:cs="Courier New"/>
        </w:rPr>
        <w:t>. Moção de Aplauso aprovado por unanimidade e será encaminhada ao homenageado.</w:t>
      </w:r>
      <w:r w:rsidR="008E4FBA" w:rsidRPr="00AB5FE6">
        <w:rPr>
          <w:rFonts w:ascii="Courier New" w:hAnsi="Courier New" w:cs="Courier New"/>
        </w:rPr>
        <w:t xml:space="preserve"> </w:t>
      </w:r>
      <w:r w:rsidRPr="00AB5FE6">
        <w:rPr>
          <w:rFonts w:ascii="Courier New" w:hAnsi="Courier New" w:cs="Courier New"/>
        </w:rPr>
        <w:t xml:space="preserve">O Excelentíssimo Senhor Presidente solicitou a Ilma. Senhora Secretária, </w:t>
      </w:r>
      <w:r w:rsidRPr="00AB5FE6">
        <w:rPr>
          <w:rFonts w:ascii="Courier New" w:hAnsi="Courier New" w:cs="Courier New"/>
          <w:b/>
        </w:rPr>
        <w:t xml:space="preserve">colher os votos dos Senhores Vereadores (as) </w:t>
      </w:r>
      <w:r w:rsidRPr="00AB5FE6">
        <w:rPr>
          <w:rFonts w:ascii="Courier New" w:hAnsi="Courier New" w:cs="Courier New"/>
        </w:rPr>
        <w:t>em bloco aos pedidos de providência. Pedidos de providência aprovados e serão encaminhados ao Chefe do Poder Executivo Municipal</w:t>
      </w:r>
      <w:r w:rsidRPr="00AB5FE6">
        <w:rPr>
          <w:rFonts w:ascii="Courier New" w:hAnsi="Courier New" w:cs="Courier New"/>
          <w:color w:val="000000"/>
        </w:rPr>
        <w:t>.</w:t>
      </w:r>
      <w:r w:rsidR="00712915" w:rsidRPr="00AB5FE6">
        <w:rPr>
          <w:rFonts w:ascii="Courier New" w:hAnsi="Courier New" w:cs="Courier New"/>
          <w:color w:val="000000"/>
        </w:rPr>
        <w:t xml:space="preserve"> </w:t>
      </w:r>
      <w:r w:rsidRPr="00AB5FE6">
        <w:rPr>
          <w:rFonts w:ascii="Courier New" w:hAnsi="Courier New" w:cs="Courier New"/>
          <w:color w:val="000000"/>
        </w:rPr>
        <w:t xml:space="preserve"> </w:t>
      </w:r>
      <w:r w:rsidRPr="00AB5FE6">
        <w:rPr>
          <w:rFonts w:ascii="Courier New" w:hAnsi="Courier New" w:cs="Courier New"/>
        </w:rPr>
        <w:t>Não havendo mais proposições o Excelentíssimo Senhor Presidente</w:t>
      </w:r>
      <w:r w:rsidR="00FD23CB">
        <w:rPr>
          <w:rFonts w:ascii="Courier New" w:hAnsi="Courier New" w:cs="Courier New"/>
        </w:rPr>
        <w:t xml:space="preserve"> </w:t>
      </w:r>
      <w:r w:rsidRPr="00AB5FE6">
        <w:rPr>
          <w:rFonts w:ascii="Courier New" w:hAnsi="Courier New" w:cs="Courier New"/>
        </w:rPr>
        <w:t xml:space="preserve">colocou a palavra franca à </w:t>
      </w:r>
      <w:r w:rsidRPr="00AB5FE6">
        <w:rPr>
          <w:rFonts w:ascii="Courier New" w:hAnsi="Courier New" w:cs="Courier New"/>
        </w:rPr>
        <w:lastRenderedPageBreak/>
        <w:t>disposição dos Nobres Vereadores (as), e fizeram uso da mesma</w:t>
      </w:r>
      <w:r w:rsidR="0052099E" w:rsidRPr="00AB5FE6">
        <w:rPr>
          <w:rFonts w:ascii="Courier New" w:hAnsi="Courier New" w:cs="Courier New"/>
        </w:rPr>
        <w:t xml:space="preserve"> </w:t>
      </w:r>
      <w:r w:rsidR="009C3622">
        <w:rPr>
          <w:rFonts w:ascii="Courier New" w:hAnsi="Courier New" w:cs="Courier New"/>
          <w:b/>
        </w:rPr>
        <w:t>Wilton Minarini de Souza Filho</w:t>
      </w:r>
      <w:r w:rsidR="009C3622">
        <w:rPr>
          <w:rFonts w:ascii="Courier New" w:hAnsi="Courier New" w:cs="Courier New"/>
          <w:b/>
        </w:rPr>
        <w:t>,</w:t>
      </w:r>
      <w:r w:rsidR="00CB5C44">
        <w:rPr>
          <w:rFonts w:ascii="Courier New" w:hAnsi="Courier New" w:cs="Courier New"/>
          <w:b/>
        </w:rPr>
        <w:t xml:space="preserve"> </w:t>
      </w:r>
      <w:r w:rsidR="00CB5C44" w:rsidRPr="00AB5FE6">
        <w:rPr>
          <w:rFonts w:ascii="Courier New" w:hAnsi="Courier New" w:cs="Courier New"/>
          <w:b/>
        </w:rPr>
        <w:t>Romilson Araujo Ferreira</w:t>
      </w:r>
      <w:r w:rsidR="00760F0C">
        <w:rPr>
          <w:rFonts w:ascii="Courier New" w:hAnsi="Courier New" w:cs="Courier New"/>
          <w:b/>
        </w:rPr>
        <w:t>, Sebastião Batista Araújo</w:t>
      </w:r>
      <w:r w:rsidR="00CB5C44">
        <w:rPr>
          <w:rFonts w:ascii="Courier New" w:hAnsi="Courier New" w:cs="Courier New"/>
          <w:b/>
        </w:rPr>
        <w:t xml:space="preserve">, </w:t>
      </w:r>
      <w:r w:rsidR="00FD23CB">
        <w:rPr>
          <w:rFonts w:ascii="Courier New" w:hAnsi="Courier New" w:cs="Courier New"/>
          <w:b/>
        </w:rPr>
        <w:t>Sueli Alves Teodoro</w:t>
      </w:r>
      <w:r w:rsidR="003958D5">
        <w:rPr>
          <w:rFonts w:ascii="Courier New" w:hAnsi="Courier New" w:cs="Courier New"/>
          <w:b/>
        </w:rPr>
        <w:t xml:space="preserve"> e</w:t>
      </w:r>
      <w:bookmarkStart w:id="0" w:name="_GoBack"/>
      <w:bookmarkEnd w:id="0"/>
      <w:r w:rsidR="005C36F6" w:rsidRPr="00AB5FE6">
        <w:rPr>
          <w:rFonts w:ascii="Courier New" w:hAnsi="Courier New" w:cs="Courier New"/>
          <w:b/>
        </w:rPr>
        <w:t xml:space="preserve"> Celma Côrtes Bussular</w:t>
      </w:r>
      <w:r w:rsidRPr="00AB5FE6">
        <w:rPr>
          <w:rFonts w:ascii="Courier New" w:hAnsi="Courier New" w:cs="Courier New"/>
          <w:b/>
        </w:rPr>
        <w:t xml:space="preserve">. </w:t>
      </w:r>
      <w:r w:rsidRPr="00AB5FE6">
        <w:rPr>
          <w:rFonts w:ascii="Courier New" w:hAnsi="Courier New" w:cs="Courier New"/>
        </w:rPr>
        <w:t xml:space="preserve">Todas as falas dos Senhores Vereadores (as) estão gravadas na íntegra, conforme áudio. Não havendo mais nenhum escrito e vereador que queira usar a palavra. </w:t>
      </w:r>
      <w:r w:rsidR="00297F10" w:rsidRPr="00AB5FE6">
        <w:rPr>
          <w:rFonts w:ascii="Courier New" w:hAnsi="Courier New" w:cs="Courier New"/>
        </w:rPr>
        <w:t>O Excelentíssimo</w:t>
      </w:r>
      <w:r w:rsidRPr="00AB5FE6">
        <w:rPr>
          <w:rFonts w:ascii="Courier New" w:hAnsi="Courier New" w:cs="Courier New"/>
        </w:rPr>
        <w:t xml:space="preserve"> Senhor Presidente </w:t>
      </w:r>
      <w:r w:rsidR="00297F10" w:rsidRPr="00AB5FE6">
        <w:rPr>
          <w:rFonts w:ascii="Courier New" w:hAnsi="Courier New" w:cs="Courier New"/>
          <w:b/>
        </w:rPr>
        <w:t>Wilton Minarini de Souza Filho</w:t>
      </w:r>
      <w:r w:rsidRPr="00AB5FE6">
        <w:rPr>
          <w:rFonts w:ascii="Courier New" w:hAnsi="Courier New" w:cs="Courier New"/>
          <w:b/>
        </w:rPr>
        <w:t xml:space="preserve"> </w:t>
      </w:r>
      <w:r w:rsidRPr="00AB5FE6">
        <w:rPr>
          <w:rFonts w:ascii="Courier New" w:hAnsi="Courier New" w:cs="Courier New"/>
        </w:rPr>
        <w:t xml:space="preserve">encerrou a Sessão Ordinária e convidou a todos para a próxima Sessão que será no dia </w:t>
      </w:r>
      <w:r w:rsidR="00B27611">
        <w:rPr>
          <w:rFonts w:ascii="Courier New" w:hAnsi="Courier New" w:cs="Courier New"/>
        </w:rPr>
        <w:t>12/08</w:t>
      </w:r>
      <w:r w:rsidRPr="00AB5FE6">
        <w:rPr>
          <w:rFonts w:ascii="Courier New" w:hAnsi="Courier New" w:cs="Courier New"/>
        </w:rPr>
        <w:t>/2019. Eu, Salatiel Dias Bebiano, lavrei a presente Ata que será assinada pela Mesa Diretora após aprovação da mesma.</w:t>
      </w:r>
    </w:p>
    <w:p w:rsidR="00251267" w:rsidRPr="00AB5FE6" w:rsidRDefault="00251267" w:rsidP="008E4FBA">
      <w:pPr>
        <w:spacing w:after="0" w:line="240" w:lineRule="auto"/>
        <w:jc w:val="both"/>
        <w:rPr>
          <w:rFonts w:ascii="Courier New" w:hAnsi="Courier New" w:cs="Courier New"/>
        </w:rPr>
      </w:pPr>
    </w:p>
    <w:p w:rsidR="00251267" w:rsidRPr="00AB5FE6" w:rsidRDefault="00251267" w:rsidP="008E4FBA">
      <w:pPr>
        <w:jc w:val="both"/>
        <w:rPr>
          <w:rFonts w:ascii="Courier New" w:hAnsi="Courier New" w:cs="Courier New"/>
        </w:rPr>
      </w:pPr>
      <w:r w:rsidRPr="00AB5FE6">
        <w:rPr>
          <w:rFonts w:ascii="Courier New" w:hAnsi="Courier New" w:cs="Courier New"/>
          <w:b/>
        </w:rPr>
        <w:t>Presidente</w:t>
      </w:r>
      <w:r w:rsidRPr="00AB5FE6">
        <w:rPr>
          <w:rFonts w:ascii="Courier New" w:hAnsi="Courier New" w:cs="Courier New"/>
        </w:rPr>
        <w:t>____________________________________________</w:t>
      </w:r>
    </w:p>
    <w:p w:rsidR="00251267" w:rsidRPr="00AB5FE6" w:rsidRDefault="00251267" w:rsidP="008E4FBA">
      <w:pPr>
        <w:jc w:val="both"/>
        <w:rPr>
          <w:rFonts w:ascii="Courier New" w:hAnsi="Courier New" w:cs="Courier New"/>
          <w:b/>
        </w:rPr>
      </w:pPr>
    </w:p>
    <w:p w:rsidR="00251267" w:rsidRPr="00AB5FE6" w:rsidRDefault="00251267" w:rsidP="008E4FBA">
      <w:pPr>
        <w:jc w:val="both"/>
        <w:rPr>
          <w:rFonts w:ascii="Courier New" w:hAnsi="Courier New" w:cs="Courier New"/>
        </w:rPr>
      </w:pPr>
      <w:r w:rsidRPr="00AB5FE6">
        <w:rPr>
          <w:rFonts w:ascii="Courier New" w:hAnsi="Courier New" w:cs="Courier New"/>
          <w:b/>
        </w:rPr>
        <w:t>Vice-Presidente</w:t>
      </w:r>
      <w:r w:rsidRPr="00AB5FE6">
        <w:rPr>
          <w:rFonts w:ascii="Courier New" w:hAnsi="Courier New" w:cs="Courier New"/>
        </w:rPr>
        <w:t>_______________________________________</w:t>
      </w:r>
    </w:p>
    <w:p w:rsidR="00251267" w:rsidRPr="00AB5FE6" w:rsidRDefault="00251267" w:rsidP="008E4FBA">
      <w:pPr>
        <w:jc w:val="both"/>
        <w:rPr>
          <w:rFonts w:ascii="Courier New" w:hAnsi="Courier New" w:cs="Courier New"/>
          <w:b/>
        </w:rPr>
      </w:pPr>
    </w:p>
    <w:p w:rsidR="00251267" w:rsidRPr="00AB5FE6" w:rsidRDefault="00251267" w:rsidP="008E4FBA">
      <w:pPr>
        <w:jc w:val="both"/>
        <w:rPr>
          <w:rFonts w:ascii="Courier New" w:hAnsi="Courier New" w:cs="Courier New"/>
        </w:rPr>
      </w:pPr>
      <w:r w:rsidRPr="00AB5FE6">
        <w:rPr>
          <w:rFonts w:ascii="Courier New" w:hAnsi="Courier New" w:cs="Courier New"/>
          <w:b/>
        </w:rPr>
        <w:t>1º Secretário</w:t>
      </w:r>
      <w:r w:rsidRPr="00AB5FE6">
        <w:rPr>
          <w:rFonts w:ascii="Courier New" w:hAnsi="Courier New" w:cs="Courier New"/>
        </w:rPr>
        <w:t>_________________________________________</w:t>
      </w:r>
    </w:p>
    <w:p w:rsidR="00251267" w:rsidRPr="00AB5FE6" w:rsidRDefault="00251267" w:rsidP="008E4FBA">
      <w:pPr>
        <w:jc w:val="both"/>
        <w:rPr>
          <w:rFonts w:ascii="Courier New" w:hAnsi="Courier New" w:cs="Courier New"/>
          <w:b/>
        </w:rPr>
      </w:pPr>
    </w:p>
    <w:p w:rsidR="00B00C52" w:rsidRPr="00AB5FE6" w:rsidRDefault="00251267" w:rsidP="008E4FBA">
      <w:pPr>
        <w:jc w:val="both"/>
      </w:pPr>
      <w:r w:rsidRPr="00AB5FE6">
        <w:rPr>
          <w:rFonts w:ascii="Courier New" w:hAnsi="Courier New" w:cs="Courier New"/>
          <w:b/>
        </w:rPr>
        <w:t>2º Secretário</w:t>
      </w:r>
      <w:r w:rsidRPr="00AB5FE6">
        <w:rPr>
          <w:rFonts w:ascii="Courier New" w:hAnsi="Courier New" w:cs="Courier New"/>
        </w:rPr>
        <w:t>______________________________________</w:t>
      </w:r>
    </w:p>
    <w:sectPr w:rsidR="00B00C52" w:rsidRPr="00AB5FE6" w:rsidSect="00CE7E60">
      <w:headerReference w:type="even" r:id="rId6"/>
      <w:headerReference w:type="default" r:id="rId7"/>
      <w:footerReference w:type="default" r:id="rId8"/>
      <w:headerReference w:type="first" r:id="rId9"/>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EBA" w:rsidRDefault="00DA5EBA" w:rsidP="00CE7E60">
      <w:pPr>
        <w:spacing w:after="0" w:line="240" w:lineRule="auto"/>
      </w:pPr>
      <w:r>
        <w:separator/>
      </w:r>
    </w:p>
  </w:endnote>
  <w:endnote w:type="continuationSeparator" w:id="0">
    <w:p w:rsidR="00DA5EBA" w:rsidRDefault="00DA5EBA" w:rsidP="00CE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60" w:rsidRDefault="00CE7E60">
    <w:pPr>
      <w:pStyle w:val="Rodap"/>
      <w:pBdr>
        <w:bottom w:val="single" w:sz="12" w:space="1" w:color="auto"/>
      </w:pBdr>
    </w:pPr>
  </w:p>
  <w:p w:rsidR="00CE7E60" w:rsidRDefault="003958D5" w:rsidP="007D7AEA">
    <w:pPr>
      <w:pStyle w:val="Rodap"/>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Image result for e-sic" style="position:absolute;left:0;text-align:left;margin-left:289.85pt;margin-top:9.9pt;width:30.2pt;height:21.35pt;z-index:-251660288">
          <v:imagedata r:id="rId1" o:title="logo-sic"/>
        </v:shape>
      </w:pict>
    </w:r>
    <w:r w:rsidR="008C22B6">
      <w:t>Av. Carlos de Medeiros, 231</w:t>
    </w:r>
    <w:r w:rsidR="00CE7E60">
      <w:t>, Centro, Baixo Guandu-ES, 29 730-000, Fone (27) 3732-1644</w:t>
    </w:r>
  </w:p>
  <w:p w:rsidR="00CE7E60" w:rsidRDefault="00CE7E60" w:rsidP="007D7AEA">
    <w:pPr>
      <w:pStyle w:val="Rodap"/>
      <w:jc w:val="center"/>
    </w:pPr>
    <w:r>
      <w:t>CNPJ 31.796.832/0001-90 |</w:t>
    </w:r>
    <w:r w:rsidR="007D7AEA">
      <w:t>www.baixoguandu.es.leg.br</w:t>
    </w:r>
    <w:r>
      <w:t>|</w:t>
    </w:r>
    <w:r w:rsidR="002F12E6">
      <w:t xml:space="preserve">             0800-283-1644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EBA" w:rsidRDefault="00DA5EBA" w:rsidP="00CE7E60">
      <w:pPr>
        <w:spacing w:after="0" w:line="240" w:lineRule="auto"/>
      </w:pPr>
      <w:r>
        <w:separator/>
      </w:r>
    </w:p>
  </w:footnote>
  <w:footnote w:type="continuationSeparator" w:id="0">
    <w:p w:rsidR="00DA5EBA" w:rsidRDefault="00DA5EBA" w:rsidP="00CE7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EA" w:rsidRDefault="003958D5">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2" o:spid="_x0000_s2056" type="#_x0000_t75" style="position:absolute;margin-left:0;margin-top:0;width:425.05pt;height:423.45pt;z-index:-251658240;mso-position-horizontal:center;mso-position-horizontal-relative:margin;mso-position-vertical:center;mso-position-vertical-relative:margin" o:allowincell="f">
          <v:imagedata r:id="rId1" o:title="CMB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60" w:rsidRDefault="003958D5" w:rsidP="00CE7E60">
    <w:pPr>
      <w:pStyle w:val="Cabealho"/>
      <w:jc w:val="center"/>
      <w:rPr>
        <w:b/>
        <w:spacing w:val="40"/>
      </w:rPr>
    </w:pPr>
    <w:r>
      <w:rPr>
        <w:b/>
        <w:noProof/>
        <w:spacing w:val="4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3" o:spid="_x0000_s2057" type="#_x0000_t75" style="position:absolute;left:0;text-align:left;margin-left:0;margin-top:0;width:425.05pt;height:423.45pt;z-index:-251657216;mso-position-horizontal:center;mso-position-horizontal-relative:margin;mso-position-vertical:center;mso-position-vertical-relative:margin" o:allowincell="f">
          <v:imagedata r:id="rId1" o:title="CMBG" gain="13107f" blacklevel="26214f"/>
          <w10:wrap anchorx="margin" anchory="margin"/>
        </v:shape>
      </w:pict>
    </w:r>
    <w:r>
      <w:rPr>
        <w:b/>
        <w:spacing w:val="40"/>
      </w:rPr>
      <w:pict>
        <v:shape id="_x0000_i1025" type="#_x0000_t75" style="width:65pt;height:64.5pt">
          <v:imagedata r:id="rId2" o:title="Brasao de Baixo Guandu"/>
        </v:shape>
      </w:pict>
    </w:r>
  </w:p>
  <w:p w:rsidR="00CE7E60" w:rsidRDefault="00CE7E60" w:rsidP="00CE7E60">
    <w:pPr>
      <w:pStyle w:val="Cabealho"/>
      <w:pBdr>
        <w:bottom w:val="single" w:sz="12" w:space="1" w:color="auto"/>
      </w:pBdr>
      <w:jc w:val="center"/>
      <w:rPr>
        <w:b/>
        <w:spacing w:val="40"/>
      </w:rPr>
    </w:pPr>
    <w:r w:rsidRPr="00CE7E60">
      <w:rPr>
        <w:b/>
        <w:spacing w:val="40"/>
      </w:rPr>
      <w:t>CÂMARA MUNICIPAL DE BAIXO GUANDU|ES</w:t>
    </w:r>
  </w:p>
  <w:p w:rsidR="00CE7E60" w:rsidRDefault="00CE7E60" w:rsidP="00CE7E60">
    <w:pPr>
      <w:pStyle w:val="Cabealho"/>
      <w:jc w:val="center"/>
    </w:pPr>
  </w:p>
  <w:p w:rsidR="00CE7E60" w:rsidRDefault="00CE7E60" w:rsidP="00CE7E60">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EA" w:rsidRDefault="003958D5">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1" o:spid="_x0000_s2055" type="#_x0000_t75" style="position:absolute;margin-left:0;margin-top:0;width:425.05pt;height:423.45pt;z-index:-251659264;mso-position-horizontal:center;mso-position-horizontal-relative:margin;mso-position-vertical:center;mso-position-vertical-relative:margin" o:allowincell="f">
          <v:imagedata r:id="rId1" o:title="CMB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ttachedTemplate r:id="rId1"/>
  <w:doNotTrackMoves/>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1267"/>
    <w:rsid w:val="000143F9"/>
    <w:rsid w:val="00036F56"/>
    <w:rsid w:val="00093365"/>
    <w:rsid w:val="000C417B"/>
    <w:rsid w:val="000C4CD0"/>
    <w:rsid w:val="000D0176"/>
    <w:rsid w:val="000E3247"/>
    <w:rsid w:val="000F7B94"/>
    <w:rsid w:val="001553FA"/>
    <w:rsid w:val="001603CB"/>
    <w:rsid w:val="001D051E"/>
    <w:rsid w:val="001E5C13"/>
    <w:rsid w:val="001F2F45"/>
    <w:rsid w:val="00251267"/>
    <w:rsid w:val="00252E1C"/>
    <w:rsid w:val="002566A4"/>
    <w:rsid w:val="00297F10"/>
    <w:rsid w:val="002C4CA8"/>
    <w:rsid w:val="002E21E6"/>
    <w:rsid w:val="002F12E6"/>
    <w:rsid w:val="003958D5"/>
    <w:rsid w:val="003B38AB"/>
    <w:rsid w:val="003C0556"/>
    <w:rsid w:val="003C5341"/>
    <w:rsid w:val="003E01CA"/>
    <w:rsid w:val="003E285A"/>
    <w:rsid w:val="00447A5F"/>
    <w:rsid w:val="00454E45"/>
    <w:rsid w:val="00475332"/>
    <w:rsid w:val="004A078D"/>
    <w:rsid w:val="004C7DD9"/>
    <w:rsid w:val="0052099E"/>
    <w:rsid w:val="00533738"/>
    <w:rsid w:val="00582377"/>
    <w:rsid w:val="00595C11"/>
    <w:rsid w:val="005C36F6"/>
    <w:rsid w:val="0062558B"/>
    <w:rsid w:val="00642731"/>
    <w:rsid w:val="00645C32"/>
    <w:rsid w:val="006674DA"/>
    <w:rsid w:val="0069668B"/>
    <w:rsid w:val="006C599B"/>
    <w:rsid w:val="006E57DB"/>
    <w:rsid w:val="006F2613"/>
    <w:rsid w:val="00712915"/>
    <w:rsid w:val="0073486E"/>
    <w:rsid w:val="007469B2"/>
    <w:rsid w:val="00760F0C"/>
    <w:rsid w:val="007D7AEA"/>
    <w:rsid w:val="00803C63"/>
    <w:rsid w:val="00816292"/>
    <w:rsid w:val="00820000"/>
    <w:rsid w:val="0083153A"/>
    <w:rsid w:val="0083165A"/>
    <w:rsid w:val="008712F7"/>
    <w:rsid w:val="008A7E81"/>
    <w:rsid w:val="008C22B6"/>
    <w:rsid w:val="008E4FBA"/>
    <w:rsid w:val="008E697B"/>
    <w:rsid w:val="00902490"/>
    <w:rsid w:val="00910A68"/>
    <w:rsid w:val="0091363C"/>
    <w:rsid w:val="009458A4"/>
    <w:rsid w:val="00947860"/>
    <w:rsid w:val="009970B2"/>
    <w:rsid w:val="009B2B2E"/>
    <w:rsid w:val="009C1A7A"/>
    <w:rsid w:val="009C3622"/>
    <w:rsid w:val="009D3AF6"/>
    <w:rsid w:val="009E03A3"/>
    <w:rsid w:val="009E26CE"/>
    <w:rsid w:val="00A30089"/>
    <w:rsid w:val="00A3653C"/>
    <w:rsid w:val="00A647A4"/>
    <w:rsid w:val="00A86D6C"/>
    <w:rsid w:val="00AB5FE6"/>
    <w:rsid w:val="00AB7E4C"/>
    <w:rsid w:val="00AD787B"/>
    <w:rsid w:val="00AF4C50"/>
    <w:rsid w:val="00B00C52"/>
    <w:rsid w:val="00B27611"/>
    <w:rsid w:val="00B37B64"/>
    <w:rsid w:val="00B507E1"/>
    <w:rsid w:val="00B735EB"/>
    <w:rsid w:val="00B77C20"/>
    <w:rsid w:val="00B975C3"/>
    <w:rsid w:val="00BB52C1"/>
    <w:rsid w:val="00C04F0C"/>
    <w:rsid w:val="00C3471C"/>
    <w:rsid w:val="00C4472F"/>
    <w:rsid w:val="00C7530B"/>
    <w:rsid w:val="00C825BC"/>
    <w:rsid w:val="00CA6F14"/>
    <w:rsid w:val="00CB5C44"/>
    <w:rsid w:val="00CE7E60"/>
    <w:rsid w:val="00CF0896"/>
    <w:rsid w:val="00D136C4"/>
    <w:rsid w:val="00D245F4"/>
    <w:rsid w:val="00D87A22"/>
    <w:rsid w:val="00DA5EBA"/>
    <w:rsid w:val="00E00C96"/>
    <w:rsid w:val="00E46CD9"/>
    <w:rsid w:val="00E61E91"/>
    <w:rsid w:val="00E90409"/>
    <w:rsid w:val="00E93B72"/>
    <w:rsid w:val="00EC6157"/>
    <w:rsid w:val="00ED25D3"/>
    <w:rsid w:val="00EF5F28"/>
    <w:rsid w:val="00EF7632"/>
    <w:rsid w:val="00F240EF"/>
    <w:rsid w:val="00F76B67"/>
    <w:rsid w:val="00F820A4"/>
    <w:rsid w:val="00FB0A0D"/>
    <w:rsid w:val="00FC0807"/>
    <w:rsid w:val="00FD23CB"/>
    <w:rsid w:val="00FE1A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3B91DB0E-47D7-4290-BE1C-A3AAB5370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267"/>
    <w:pPr>
      <w:spacing w:after="160" w:line="25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E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7E60"/>
  </w:style>
  <w:style w:type="paragraph" w:styleId="Rodap">
    <w:name w:val="footer"/>
    <w:basedOn w:val="Normal"/>
    <w:link w:val="RodapChar"/>
    <w:uiPriority w:val="99"/>
    <w:unhideWhenUsed/>
    <w:rsid w:val="00CE7E60"/>
    <w:pPr>
      <w:tabs>
        <w:tab w:val="center" w:pos="4252"/>
        <w:tab w:val="right" w:pos="8504"/>
      </w:tabs>
      <w:spacing w:after="0" w:line="240" w:lineRule="auto"/>
    </w:pPr>
  </w:style>
  <w:style w:type="character" w:customStyle="1" w:styleId="RodapChar">
    <w:name w:val="Rodapé Char"/>
    <w:basedOn w:val="Fontepargpadro"/>
    <w:link w:val="Rodap"/>
    <w:uiPriority w:val="99"/>
    <w:rsid w:val="00CE7E60"/>
  </w:style>
  <w:style w:type="paragraph" w:styleId="NormalWeb">
    <w:name w:val="Normal (Web)"/>
    <w:basedOn w:val="Normal"/>
    <w:uiPriority w:val="99"/>
    <w:unhideWhenUsed/>
    <w:rsid w:val="00251267"/>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252E1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52E1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74169">
      <w:bodyDiv w:val="1"/>
      <w:marLeft w:val="0"/>
      <w:marRight w:val="0"/>
      <w:marTop w:val="0"/>
      <w:marBottom w:val="0"/>
      <w:divBdr>
        <w:top w:val="none" w:sz="0" w:space="0" w:color="auto"/>
        <w:left w:val="none" w:sz="0" w:space="0" w:color="auto"/>
        <w:bottom w:val="none" w:sz="0" w:space="0" w:color="auto"/>
        <w:right w:val="none" w:sz="0" w:space="0" w:color="auto"/>
      </w:divBdr>
    </w:div>
    <w:div w:id="476848660">
      <w:bodyDiv w:val="1"/>
      <w:marLeft w:val="0"/>
      <w:marRight w:val="0"/>
      <w:marTop w:val="0"/>
      <w:marBottom w:val="0"/>
      <w:divBdr>
        <w:top w:val="none" w:sz="0" w:space="0" w:color="auto"/>
        <w:left w:val="none" w:sz="0" w:space="0" w:color="auto"/>
        <w:bottom w:val="none" w:sz="0" w:space="0" w:color="auto"/>
        <w:right w:val="none" w:sz="0" w:space="0" w:color="auto"/>
      </w:divBdr>
    </w:div>
    <w:div w:id="826366513">
      <w:bodyDiv w:val="1"/>
      <w:marLeft w:val="0"/>
      <w:marRight w:val="0"/>
      <w:marTop w:val="0"/>
      <w:marBottom w:val="0"/>
      <w:divBdr>
        <w:top w:val="none" w:sz="0" w:space="0" w:color="auto"/>
        <w:left w:val="none" w:sz="0" w:space="0" w:color="auto"/>
        <w:bottom w:val="none" w:sz="0" w:space="0" w:color="auto"/>
        <w:right w:val="none" w:sz="0" w:space="0" w:color="auto"/>
      </w:divBdr>
    </w:div>
    <w:div w:id="200246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teSecretaria\Desktop\PapelTimbrado2018.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PapelTimbrado2018</Template>
  <TotalTime>689</TotalTime>
  <Pages>6</Pages>
  <Words>2433</Words>
  <Characters>13143</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15545</CharactersWithSpaces>
  <SharedDoc>false</SharedDoc>
  <HLinks>
    <vt:vector size="6" baseType="variant">
      <vt:variant>
        <vt:i4>3604524</vt:i4>
      </vt:variant>
      <vt:variant>
        <vt:i4>-1</vt:i4>
      </vt:variant>
      <vt:variant>
        <vt:i4>2058</vt:i4>
      </vt:variant>
      <vt:variant>
        <vt:i4>1</vt:i4>
      </vt:variant>
      <vt:variant>
        <vt:lpwstr>http://www.trensurb.gov.br/imagens/logo-sic.png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NoteSecretaria</dc:creator>
  <cp:keywords/>
  <dc:description/>
  <cp:lastModifiedBy>NoteSecretaria</cp:lastModifiedBy>
  <cp:revision>90</cp:revision>
  <cp:lastPrinted>2019-07-08T15:38:00Z</cp:lastPrinted>
  <dcterms:created xsi:type="dcterms:W3CDTF">2019-06-10T15:20:00Z</dcterms:created>
  <dcterms:modified xsi:type="dcterms:W3CDTF">2019-07-15T23:09:00Z</dcterms:modified>
</cp:coreProperties>
</file>